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9E9E5" w14:textId="77777777" w:rsidR="000B7910" w:rsidRPr="000B7910" w:rsidRDefault="000B7910" w:rsidP="000B7910">
      <w:pPr>
        <w:jc w:val="center"/>
        <w:rPr>
          <w:sz w:val="36"/>
          <w:szCs w:val="36"/>
        </w:rPr>
      </w:pPr>
      <w:r w:rsidRPr="000B7910">
        <w:rPr>
          <w:sz w:val="36"/>
          <w:szCs w:val="36"/>
        </w:rPr>
        <w:t>NIEDERSCHRIFT ÜBER DIE ÖFFENTLICHE</w:t>
      </w:r>
    </w:p>
    <w:p w14:paraId="321EE22A" w14:textId="77777777" w:rsidR="000B7910" w:rsidRPr="00F756B5" w:rsidRDefault="00A23BED" w:rsidP="00633B81">
      <w:pPr>
        <w:jc w:val="center"/>
        <w:rPr>
          <w:caps/>
          <w:sz w:val="36"/>
          <w:szCs w:val="36"/>
        </w:rPr>
      </w:pPr>
      <w:bookmarkStart w:id="0" w:name="REF_SITEXT"/>
      <w:r w:rsidRPr="004E1E9C">
        <w:rPr>
          <w:caps/>
          <w:noProof/>
          <w:sz w:val="36"/>
          <w:szCs w:val="36"/>
        </w:rPr>
        <w:t>Sitzung des Gemeinderates</w:t>
      </w:r>
      <w:bookmarkEnd w:id="0"/>
    </w:p>
    <w:p w14:paraId="65D73547" w14:textId="77777777" w:rsidR="00633B81" w:rsidRPr="00633B81" w:rsidRDefault="00633B81" w:rsidP="00633B81">
      <w:pPr>
        <w:jc w:val="center"/>
        <w:rPr>
          <w:szCs w:val="22"/>
        </w:rPr>
      </w:pPr>
    </w:p>
    <w:tbl>
      <w:tblPr>
        <w:tblW w:w="9924" w:type="dxa"/>
        <w:jc w:val="center"/>
        <w:tblLayout w:type="fixed"/>
        <w:tblCellMar>
          <w:left w:w="70" w:type="dxa"/>
          <w:right w:w="70" w:type="dxa"/>
        </w:tblCellMar>
        <w:tblLook w:val="0000" w:firstRow="0" w:lastRow="0" w:firstColumn="0" w:lastColumn="0" w:noHBand="0" w:noVBand="0"/>
      </w:tblPr>
      <w:tblGrid>
        <w:gridCol w:w="2410"/>
        <w:gridCol w:w="2410"/>
        <w:gridCol w:w="2552"/>
        <w:gridCol w:w="2552"/>
      </w:tblGrid>
      <w:tr w:rsidR="000B7910" w:rsidRPr="000B7910" w14:paraId="67A17E67" w14:textId="77777777" w:rsidTr="000B7910">
        <w:trPr>
          <w:trHeight w:val="168"/>
          <w:jc w:val="center"/>
        </w:trPr>
        <w:tc>
          <w:tcPr>
            <w:tcW w:w="2410" w:type="dxa"/>
            <w:tcBorders>
              <w:top w:val="single" w:sz="4" w:space="0" w:color="auto"/>
            </w:tcBorders>
          </w:tcPr>
          <w:p w14:paraId="0C23E4B3" w14:textId="77777777" w:rsidR="000B7910" w:rsidRPr="000B7910" w:rsidRDefault="000B7910" w:rsidP="000B7910"/>
        </w:tc>
        <w:tc>
          <w:tcPr>
            <w:tcW w:w="2410" w:type="dxa"/>
            <w:tcBorders>
              <w:top w:val="single" w:sz="4" w:space="0" w:color="auto"/>
            </w:tcBorders>
          </w:tcPr>
          <w:p w14:paraId="58095CD3" w14:textId="77777777" w:rsidR="000B7910" w:rsidRPr="000B7910" w:rsidRDefault="000B7910" w:rsidP="000B7910"/>
        </w:tc>
        <w:tc>
          <w:tcPr>
            <w:tcW w:w="2552" w:type="dxa"/>
            <w:tcBorders>
              <w:top w:val="single" w:sz="4" w:space="0" w:color="auto"/>
            </w:tcBorders>
          </w:tcPr>
          <w:p w14:paraId="7A3AF486" w14:textId="77777777" w:rsidR="000B7910" w:rsidRPr="000B7910" w:rsidRDefault="000B7910" w:rsidP="000B7910"/>
        </w:tc>
        <w:tc>
          <w:tcPr>
            <w:tcW w:w="2552" w:type="dxa"/>
            <w:tcBorders>
              <w:top w:val="single" w:sz="4" w:space="0" w:color="auto"/>
            </w:tcBorders>
          </w:tcPr>
          <w:p w14:paraId="42C3ABC5" w14:textId="77777777" w:rsidR="000B7910" w:rsidRPr="000B7910" w:rsidRDefault="000B7910" w:rsidP="000B7910"/>
        </w:tc>
      </w:tr>
      <w:tr w:rsidR="000B7910" w:rsidRPr="000B7910" w14:paraId="7608599A" w14:textId="77777777" w:rsidTr="005A4E52">
        <w:trPr>
          <w:trHeight w:val="168"/>
          <w:jc w:val="center"/>
        </w:trPr>
        <w:tc>
          <w:tcPr>
            <w:tcW w:w="2410" w:type="dxa"/>
          </w:tcPr>
          <w:p w14:paraId="397B2D74" w14:textId="77777777" w:rsidR="000B7910" w:rsidRPr="000B7910" w:rsidRDefault="000B7910" w:rsidP="000B7910"/>
        </w:tc>
        <w:tc>
          <w:tcPr>
            <w:tcW w:w="2410" w:type="dxa"/>
          </w:tcPr>
          <w:p w14:paraId="458B9488" w14:textId="77777777" w:rsidR="000B7910" w:rsidRPr="000B7910" w:rsidRDefault="000B7910" w:rsidP="000B7910">
            <w:r w:rsidRPr="000B7910">
              <w:t>Sitzungsdatum:</w:t>
            </w:r>
          </w:p>
        </w:tc>
        <w:tc>
          <w:tcPr>
            <w:tcW w:w="5104" w:type="dxa"/>
            <w:gridSpan w:val="2"/>
          </w:tcPr>
          <w:p w14:paraId="16CDF3A2" w14:textId="77777777" w:rsidR="000B7910" w:rsidRPr="000B7910" w:rsidRDefault="00A23BED" w:rsidP="00D04F9E">
            <w:r w:rsidRPr="004E1E9C">
              <w:rPr>
                <w:noProof/>
              </w:rPr>
              <w:t>Dienstag</w:t>
            </w:r>
            <w:r w:rsidR="000B7910" w:rsidRPr="000B7910">
              <w:t>,</w:t>
            </w:r>
            <w:bookmarkStart w:id="1" w:name="REF_SIDAT"/>
            <w:r w:rsidRPr="004E1E9C">
              <w:rPr>
                <w:noProof/>
              </w:rPr>
              <w:t>26.05.2026</w:t>
            </w:r>
            <w:bookmarkEnd w:id="1"/>
          </w:p>
        </w:tc>
      </w:tr>
      <w:tr w:rsidR="000B7910" w:rsidRPr="000B7910" w14:paraId="43F7D79D" w14:textId="77777777" w:rsidTr="00F5150F">
        <w:trPr>
          <w:jc w:val="center"/>
        </w:trPr>
        <w:tc>
          <w:tcPr>
            <w:tcW w:w="2410" w:type="dxa"/>
          </w:tcPr>
          <w:p w14:paraId="39625B49" w14:textId="77777777" w:rsidR="000B7910" w:rsidRPr="000B7910" w:rsidRDefault="000B7910" w:rsidP="000B7910"/>
        </w:tc>
        <w:tc>
          <w:tcPr>
            <w:tcW w:w="2410" w:type="dxa"/>
          </w:tcPr>
          <w:p w14:paraId="0D54E08E" w14:textId="77777777" w:rsidR="000B7910" w:rsidRPr="000B7910" w:rsidRDefault="000B7910" w:rsidP="000B7910">
            <w:r w:rsidRPr="000B7910">
              <w:t>Beginn:</w:t>
            </w:r>
          </w:p>
        </w:tc>
        <w:tc>
          <w:tcPr>
            <w:tcW w:w="5104" w:type="dxa"/>
            <w:gridSpan w:val="2"/>
          </w:tcPr>
          <w:p w14:paraId="0C3763AF" w14:textId="77777777" w:rsidR="000B7910" w:rsidRPr="000B7910" w:rsidRDefault="00A23BED" w:rsidP="000B7910">
            <w:pPr>
              <w:rPr>
                <w:noProof/>
              </w:rPr>
            </w:pPr>
            <w:r w:rsidRPr="004E1E9C">
              <w:rPr>
                <w:noProof/>
              </w:rPr>
              <w:t>19:00</w:t>
            </w:r>
            <w:r w:rsidR="000B7910" w:rsidRPr="000B7910">
              <w:t xml:space="preserve"> Uhr</w:t>
            </w:r>
          </w:p>
        </w:tc>
      </w:tr>
      <w:tr w:rsidR="000B7910" w:rsidRPr="000B7910" w14:paraId="4E4B110F" w14:textId="77777777" w:rsidTr="00B53830">
        <w:trPr>
          <w:jc w:val="center"/>
        </w:trPr>
        <w:tc>
          <w:tcPr>
            <w:tcW w:w="2410" w:type="dxa"/>
          </w:tcPr>
          <w:p w14:paraId="16176DDE" w14:textId="77777777" w:rsidR="000B7910" w:rsidRPr="000B7910" w:rsidRDefault="000B7910" w:rsidP="000B7910"/>
        </w:tc>
        <w:tc>
          <w:tcPr>
            <w:tcW w:w="2410" w:type="dxa"/>
          </w:tcPr>
          <w:p w14:paraId="1BDE8A3C" w14:textId="77777777" w:rsidR="000B7910" w:rsidRPr="000B7910" w:rsidRDefault="000B7910" w:rsidP="000B7910">
            <w:r w:rsidRPr="000B7910">
              <w:t>Ende</w:t>
            </w:r>
          </w:p>
        </w:tc>
        <w:tc>
          <w:tcPr>
            <w:tcW w:w="5104" w:type="dxa"/>
            <w:gridSpan w:val="2"/>
          </w:tcPr>
          <w:p w14:paraId="4369D632" w14:textId="77777777" w:rsidR="000B7910" w:rsidRPr="000B7910" w:rsidRDefault="00A23BED" w:rsidP="000B7910">
            <w:pPr>
              <w:rPr>
                <w:noProof/>
              </w:rPr>
            </w:pPr>
            <w:r w:rsidRPr="004E1E9C">
              <w:rPr>
                <w:noProof/>
              </w:rPr>
              <w:t>21:50</w:t>
            </w:r>
            <w:r w:rsidR="000B7910" w:rsidRPr="000B7910">
              <w:t xml:space="preserve"> Uhr</w:t>
            </w:r>
          </w:p>
        </w:tc>
      </w:tr>
      <w:tr w:rsidR="000B7910" w:rsidRPr="000B7910" w14:paraId="64A42629" w14:textId="77777777" w:rsidTr="00C043E9">
        <w:trPr>
          <w:jc w:val="center"/>
        </w:trPr>
        <w:tc>
          <w:tcPr>
            <w:tcW w:w="2410" w:type="dxa"/>
          </w:tcPr>
          <w:p w14:paraId="30DA3E92" w14:textId="77777777" w:rsidR="000B7910" w:rsidRPr="000B7910" w:rsidRDefault="000B7910" w:rsidP="000B7910"/>
        </w:tc>
        <w:tc>
          <w:tcPr>
            <w:tcW w:w="2410" w:type="dxa"/>
          </w:tcPr>
          <w:p w14:paraId="3F9F43E0" w14:textId="77777777" w:rsidR="000B7910" w:rsidRPr="000B7910" w:rsidRDefault="000B7910" w:rsidP="000B7910">
            <w:r w:rsidRPr="000B7910">
              <w:t>Ort:</w:t>
            </w:r>
          </w:p>
        </w:tc>
        <w:tc>
          <w:tcPr>
            <w:tcW w:w="5104" w:type="dxa"/>
            <w:gridSpan w:val="2"/>
          </w:tcPr>
          <w:p w14:paraId="5BFBC43C" w14:textId="77777777" w:rsidR="000B7910" w:rsidRPr="000B7910" w:rsidRDefault="00A23BED" w:rsidP="000B7910">
            <w:pPr>
              <w:rPr>
                <w:noProof/>
              </w:rPr>
            </w:pPr>
            <w:r w:rsidRPr="004E1E9C">
              <w:rPr>
                <w:noProof/>
              </w:rPr>
              <w:t>im Sitzungssaal des Rathauses, Rathausplatz 1, 84079</w:t>
            </w:r>
            <w:r>
              <w:rPr>
                <w:noProof/>
              </w:rPr>
              <w:t xml:space="preserve"> </w:t>
            </w:r>
            <w:r w:rsidRPr="004E1E9C">
              <w:rPr>
                <w:noProof/>
              </w:rPr>
              <w:t>Bruckberg</w:t>
            </w:r>
          </w:p>
        </w:tc>
      </w:tr>
      <w:tr w:rsidR="000B7910" w:rsidRPr="000B7910" w14:paraId="6AF8F3C9" w14:textId="77777777" w:rsidTr="000B7910">
        <w:trPr>
          <w:jc w:val="center"/>
        </w:trPr>
        <w:tc>
          <w:tcPr>
            <w:tcW w:w="2410" w:type="dxa"/>
            <w:tcBorders>
              <w:bottom w:val="single" w:sz="4" w:space="0" w:color="auto"/>
            </w:tcBorders>
          </w:tcPr>
          <w:p w14:paraId="0858D01C" w14:textId="77777777" w:rsidR="000B7910" w:rsidRPr="000B7910" w:rsidRDefault="000B7910" w:rsidP="000B7910"/>
        </w:tc>
        <w:tc>
          <w:tcPr>
            <w:tcW w:w="2410" w:type="dxa"/>
            <w:tcBorders>
              <w:bottom w:val="single" w:sz="4" w:space="0" w:color="auto"/>
            </w:tcBorders>
          </w:tcPr>
          <w:p w14:paraId="52347426" w14:textId="77777777" w:rsidR="000B7910" w:rsidRPr="000B7910" w:rsidRDefault="000B7910" w:rsidP="000B7910"/>
        </w:tc>
        <w:tc>
          <w:tcPr>
            <w:tcW w:w="2552" w:type="dxa"/>
            <w:tcBorders>
              <w:bottom w:val="single" w:sz="4" w:space="0" w:color="auto"/>
            </w:tcBorders>
          </w:tcPr>
          <w:p w14:paraId="4158B590" w14:textId="77777777" w:rsidR="000B7910" w:rsidRPr="000B7910" w:rsidRDefault="000B7910" w:rsidP="000B7910">
            <w:pPr>
              <w:rPr>
                <w:noProof/>
              </w:rPr>
            </w:pPr>
          </w:p>
        </w:tc>
        <w:tc>
          <w:tcPr>
            <w:tcW w:w="2552" w:type="dxa"/>
            <w:tcBorders>
              <w:bottom w:val="single" w:sz="4" w:space="0" w:color="auto"/>
            </w:tcBorders>
          </w:tcPr>
          <w:p w14:paraId="033A3467" w14:textId="77777777" w:rsidR="000B7910" w:rsidRPr="000B7910" w:rsidRDefault="000B7910" w:rsidP="000B7910">
            <w:pPr>
              <w:rPr>
                <w:noProof/>
              </w:rPr>
            </w:pPr>
          </w:p>
        </w:tc>
      </w:tr>
    </w:tbl>
    <w:p w14:paraId="6BAD51D7" w14:textId="77777777" w:rsidR="000B7910" w:rsidRDefault="000B7910" w:rsidP="000B7910">
      <w:pPr>
        <w:rPr>
          <w:sz w:val="24"/>
          <w:szCs w:val="24"/>
        </w:rPr>
      </w:pPr>
    </w:p>
    <w:p w14:paraId="7329A48E" w14:textId="77777777" w:rsidR="000B7910" w:rsidRPr="000B7910" w:rsidRDefault="000B7910" w:rsidP="000B7910">
      <w:pPr>
        <w:rPr>
          <w:sz w:val="24"/>
          <w:szCs w:val="24"/>
        </w:rPr>
      </w:pPr>
    </w:p>
    <w:p w14:paraId="1F9ADABE" w14:textId="77777777" w:rsidR="003D76AD" w:rsidRPr="000B7910" w:rsidRDefault="000B7910" w:rsidP="000B7910">
      <w:pPr>
        <w:jc w:val="center"/>
        <w:rPr>
          <w:sz w:val="28"/>
          <w:szCs w:val="28"/>
          <w:u w:val="single"/>
        </w:rPr>
      </w:pPr>
      <w:r w:rsidRPr="000B7910">
        <w:rPr>
          <w:sz w:val="28"/>
          <w:szCs w:val="28"/>
          <w:u w:val="single"/>
        </w:rPr>
        <w:t>ANWESENHEITSLISTE</w:t>
      </w:r>
    </w:p>
    <w:p w14:paraId="12C667F1" w14:textId="77777777" w:rsidR="00A23BED" w:rsidRDefault="00A23BED">
      <w:pPr>
        <w:spacing w:before="240" w:after="120"/>
        <w:rPr>
          <w:b/>
          <w:u w:val="single"/>
        </w:rPr>
      </w:pPr>
      <w:r>
        <w:rPr>
          <w:b/>
          <w:u w:val="single"/>
        </w:rPr>
        <w:t>Erster Bürgermeister</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A23BED" w14:paraId="30F08DA6" w14:textId="77777777" w:rsidTr="00C65F9B">
        <w:tc>
          <w:tcPr>
            <w:tcW w:w="4606" w:type="dxa"/>
          </w:tcPr>
          <w:p w14:paraId="608E55E0" w14:textId="77777777" w:rsidR="00A23BED" w:rsidRDefault="00A23BED" w:rsidP="00575573">
            <w:pPr>
              <w:tabs>
                <w:tab w:val="left" w:pos="3119"/>
              </w:tabs>
              <w:jc w:val="both"/>
            </w:pPr>
            <w:r>
              <w:t xml:space="preserve">Radlmeier, Rudolf  </w:t>
            </w:r>
          </w:p>
        </w:tc>
        <w:tc>
          <w:tcPr>
            <w:tcW w:w="5033" w:type="dxa"/>
          </w:tcPr>
          <w:p w14:paraId="4F815D99" w14:textId="77777777" w:rsidR="00A23BED" w:rsidRDefault="00A23BED" w:rsidP="00575573">
            <w:pPr>
              <w:jc w:val="both"/>
            </w:pPr>
          </w:p>
        </w:tc>
      </w:tr>
    </w:tbl>
    <w:p w14:paraId="1776F5B2" w14:textId="77777777" w:rsidR="00A23BED" w:rsidRDefault="00A23BED">
      <w:pPr>
        <w:spacing w:before="240" w:after="120"/>
        <w:rPr>
          <w:b/>
          <w:u w:val="single"/>
        </w:rPr>
      </w:pPr>
      <w:r>
        <w:rPr>
          <w:b/>
          <w:u w:val="single"/>
        </w:rPr>
        <w:t>Mitglieder des Gemeinderates</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A23BED" w14:paraId="4D168A37" w14:textId="77777777" w:rsidTr="00C65F9B">
        <w:tc>
          <w:tcPr>
            <w:tcW w:w="4606" w:type="dxa"/>
          </w:tcPr>
          <w:p w14:paraId="49BC5FB7" w14:textId="77777777" w:rsidR="00A23BED" w:rsidRDefault="00A23BED" w:rsidP="00575573">
            <w:pPr>
              <w:tabs>
                <w:tab w:val="left" w:pos="3119"/>
              </w:tabs>
              <w:jc w:val="both"/>
            </w:pPr>
            <w:r>
              <w:t xml:space="preserve">Ackstaller, Christian  </w:t>
            </w:r>
          </w:p>
        </w:tc>
        <w:tc>
          <w:tcPr>
            <w:tcW w:w="5033" w:type="dxa"/>
          </w:tcPr>
          <w:p w14:paraId="5AB0D635" w14:textId="77777777" w:rsidR="00A23BED" w:rsidRDefault="00A23BED" w:rsidP="00575573">
            <w:pPr>
              <w:jc w:val="both"/>
            </w:pPr>
          </w:p>
        </w:tc>
      </w:tr>
      <w:tr w:rsidR="00A23BED" w14:paraId="42F95C1C" w14:textId="77777777" w:rsidTr="00C65F9B">
        <w:tc>
          <w:tcPr>
            <w:tcW w:w="4606" w:type="dxa"/>
          </w:tcPr>
          <w:p w14:paraId="74C14D73" w14:textId="77777777" w:rsidR="00A23BED" w:rsidRDefault="00A23BED" w:rsidP="00575573">
            <w:pPr>
              <w:tabs>
                <w:tab w:val="left" w:pos="3119"/>
              </w:tabs>
              <w:jc w:val="both"/>
            </w:pPr>
            <w:r>
              <w:t xml:space="preserve">Beck, Maximilian  </w:t>
            </w:r>
          </w:p>
        </w:tc>
        <w:tc>
          <w:tcPr>
            <w:tcW w:w="5033" w:type="dxa"/>
          </w:tcPr>
          <w:p w14:paraId="36C51D14" w14:textId="77777777" w:rsidR="00A23BED" w:rsidRDefault="00A23BED" w:rsidP="00575573">
            <w:pPr>
              <w:jc w:val="both"/>
            </w:pPr>
          </w:p>
        </w:tc>
      </w:tr>
      <w:tr w:rsidR="00A23BED" w14:paraId="12192DFC" w14:textId="77777777" w:rsidTr="00C65F9B">
        <w:tc>
          <w:tcPr>
            <w:tcW w:w="4606" w:type="dxa"/>
          </w:tcPr>
          <w:p w14:paraId="734F81D3" w14:textId="77777777" w:rsidR="00A23BED" w:rsidRDefault="00A23BED" w:rsidP="00575573">
            <w:pPr>
              <w:tabs>
                <w:tab w:val="left" w:pos="3119"/>
              </w:tabs>
              <w:jc w:val="both"/>
            </w:pPr>
            <w:r>
              <w:t xml:space="preserve">Hubauer, Bernhard  </w:t>
            </w:r>
          </w:p>
        </w:tc>
        <w:tc>
          <w:tcPr>
            <w:tcW w:w="5033" w:type="dxa"/>
          </w:tcPr>
          <w:p w14:paraId="4C346BD2" w14:textId="77777777" w:rsidR="00A23BED" w:rsidRDefault="00A23BED" w:rsidP="00575573">
            <w:pPr>
              <w:jc w:val="both"/>
            </w:pPr>
            <w:r>
              <w:t>ab TOP 2 öff</w:t>
            </w:r>
          </w:p>
        </w:tc>
      </w:tr>
      <w:tr w:rsidR="00A23BED" w14:paraId="5EBAD0CD" w14:textId="77777777" w:rsidTr="00C65F9B">
        <w:tc>
          <w:tcPr>
            <w:tcW w:w="4606" w:type="dxa"/>
          </w:tcPr>
          <w:p w14:paraId="6B05D617" w14:textId="77777777" w:rsidR="00A23BED" w:rsidRDefault="00A23BED" w:rsidP="00575573">
            <w:pPr>
              <w:tabs>
                <w:tab w:val="left" w:pos="3119"/>
              </w:tabs>
              <w:jc w:val="both"/>
            </w:pPr>
            <w:r>
              <w:t xml:space="preserve">Ingerl, Andreas  </w:t>
            </w:r>
          </w:p>
        </w:tc>
        <w:tc>
          <w:tcPr>
            <w:tcW w:w="5033" w:type="dxa"/>
          </w:tcPr>
          <w:p w14:paraId="59F31D60" w14:textId="77777777" w:rsidR="00A23BED" w:rsidRDefault="00A23BED" w:rsidP="00575573">
            <w:pPr>
              <w:jc w:val="both"/>
            </w:pPr>
          </w:p>
        </w:tc>
      </w:tr>
      <w:tr w:rsidR="00A23BED" w14:paraId="0C3D6E30" w14:textId="77777777" w:rsidTr="00C65F9B">
        <w:tc>
          <w:tcPr>
            <w:tcW w:w="4606" w:type="dxa"/>
          </w:tcPr>
          <w:p w14:paraId="3FE93C03" w14:textId="77777777" w:rsidR="00A23BED" w:rsidRDefault="00A23BED" w:rsidP="00575573">
            <w:pPr>
              <w:tabs>
                <w:tab w:val="left" w:pos="3119"/>
              </w:tabs>
              <w:jc w:val="both"/>
            </w:pPr>
            <w:r>
              <w:t xml:space="preserve">Jauck, Bernhard  </w:t>
            </w:r>
          </w:p>
        </w:tc>
        <w:tc>
          <w:tcPr>
            <w:tcW w:w="5033" w:type="dxa"/>
          </w:tcPr>
          <w:p w14:paraId="71B01C5F" w14:textId="77777777" w:rsidR="00A23BED" w:rsidRDefault="00A23BED" w:rsidP="00575573">
            <w:pPr>
              <w:jc w:val="both"/>
            </w:pPr>
          </w:p>
        </w:tc>
      </w:tr>
      <w:tr w:rsidR="00A23BED" w14:paraId="60C71DFA" w14:textId="77777777" w:rsidTr="00C65F9B">
        <w:tc>
          <w:tcPr>
            <w:tcW w:w="4606" w:type="dxa"/>
          </w:tcPr>
          <w:p w14:paraId="2BB8DCB7" w14:textId="77777777" w:rsidR="00A23BED" w:rsidRDefault="00A23BED" w:rsidP="00575573">
            <w:pPr>
              <w:tabs>
                <w:tab w:val="left" w:pos="3119"/>
              </w:tabs>
              <w:jc w:val="both"/>
            </w:pPr>
            <w:r>
              <w:t xml:space="preserve">Kellerer, Markus  </w:t>
            </w:r>
          </w:p>
        </w:tc>
        <w:tc>
          <w:tcPr>
            <w:tcW w:w="5033" w:type="dxa"/>
          </w:tcPr>
          <w:p w14:paraId="6DF81193" w14:textId="77777777" w:rsidR="00A23BED" w:rsidRDefault="00A23BED" w:rsidP="00575573">
            <w:pPr>
              <w:jc w:val="both"/>
            </w:pPr>
          </w:p>
        </w:tc>
      </w:tr>
      <w:tr w:rsidR="00A23BED" w14:paraId="052B2749" w14:textId="77777777" w:rsidTr="00C65F9B">
        <w:tc>
          <w:tcPr>
            <w:tcW w:w="4606" w:type="dxa"/>
          </w:tcPr>
          <w:p w14:paraId="51D5D71C" w14:textId="77777777" w:rsidR="00A23BED" w:rsidRDefault="00A23BED" w:rsidP="00575573">
            <w:pPr>
              <w:tabs>
                <w:tab w:val="left" w:pos="3119"/>
              </w:tabs>
              <w:jc w:val="both"/>
            </w:pPr>
            <w:r>
              <w:t xml:space="preserve">Kellner, Verena  </w:t>
            </w:r>
          </w:p>
        </w:tc>
        <w:tc>
          <w:tcPr>
            <w:tcW w:w="5033" w:type="dxa"/>
          </w:tcPr>
          <w:p w14:paraId="13AA3E77" w14:textId="77777777" w:rsidR="00A23BED" w:rsidRDefault="00A23BED" w:rsidP="00575573">
            <w:pPr>
              <w:jc w:val="both"/>
            </w:pPr>
          </w:p>
        </w:tc>
      </w:tr>
      <w:tr w:rsidR="00A23BED" w14:paraId="6877AFA4" w14:textId="77777777" w:rsidTr="00C65F9B">
        <w:tc>
          <w:tcPr>
            <w:tcW w:w="4606" w:type="dxa"/>
          </w:tcPr>
          <w:p w14:paraId="638EDD01" w14:textId="77777777" w:rsidR="00A23BED" w:rsidRDefault="00A23BED" w:rsidP="00575573">
            <w:pPr>
              <w:tabs>
                <w:tab w:val="left" w:pos="3119"/>
              </w:tabs>
              <w:jc w:val="both"/>
            </w:pPr>
            <w:r>
              <w:t xml:space="preserve">Kollmannsberger, Josef  </w:t>
            </w:r>
          </w:p>
        </w:tc>
        <w:tc>
          <w:tcPr>
            <w:tcW w:w="5033" w:type="dxa"/>
          </w:tcPr>
          <w:p w14:paraId="7AC1661F" w14:textId="77777777" w:rsidR="00A23BED" w:rsidRDefault="00A23BED" w:rsidP="00575573">
            <w:pPr>
              <w:jc w:val="both"/>
            </w:pPr>
          </w:p>
        </w:tc>
      </w:tr>
      <w:tr w:rsidR="00A23BED" w14:paraId="3B99BA95" w14:textId="77777777" w:rsidTr="00C65F9B">
        <w:tc>
          <w:tcPr>
            <w:tcW w:w="4606" w:type="dxa"/>
          </w:tcPr>
          <w:p w14:paraId="529A147F" w14:textId="77777777" w:rsidR="00A23BED" w:rsidRDefault="00A23BED" w:rsidP="00575573">
            <w:pPr>
              <w:tabs>
                <w:tab w:val="left" w:pos="3119"/>
              </w:tabs>
              <w:jc w:val="both"/>
            </w:pPr>
            <w:r>
              <w:t xml:space="preserve">Lindner, Thomas  </w:t>
            </w:r>
          </w:p>
        </w:tc>
        <w:tc>
          <w:tcPr>
            <w:tcW w:w="5033" w:type="dxa"/>
          </w:tcPr>
          <w:p w14:paraId="7C1137E1" w14:textId="77777777" w:rsidR="00A23BED" w:rsidRDefault="00A23BED" w:rsidP="00575573">
            <w:pPr>
              <w:jc w:val="both"/>
            </w:pPr>
          </w:p>
        </w:tc>
      </w:tr>
      <w:tr w:rsidR="00A23BED" w14:paraId="1B4B60E2" w14:textId="77777777" w:rsidTr="00C65F9B">
        <w:tc>
          <w:tcPr>
            <w:tcW w:w="4606" w:type="dxa"/>
          </w:tcPr>
          <w:p w14:paraId="1397CC1C" w14:textId="77777777" w:rsidR="00A23BED" w:rsidRDefault="00A23BED" w:rsidP="00575573">
            <w:pPr>
              <w:tabs>
                <w:tab w:val="left" w:pos="3119"/>
              </w:tabs>
              <w:jc w:val="both"/>
            </w:pPr>
            <w:r>
              <w:t xml:space="preserve">Lohmaier, Peter  </w:t>
            </w:r>
          </w:p>
        </w:tc>
        <w:tc>
          <w:tcPr>
            <w:tcW w:w="5033" w:type="dxa"/>
          </w:tcPr>
          <w:p w14:paraId="417E09D1" w14:textId="77777777" w:rsidR="00A23BED" w:rsidRDefault="00A23BED" w:rsidP="00575573">
            <w:pPr>
              <w:jc w:val="both"/>
            </w:pPr>
          </w:p>
        </w:tc>
      </w:tr>
      <w:tr w:rsidR="00A23BED" w14:paraId="35192471" w14:textId="77777777" w:rsidTr="00C65F9B">
        <w:tc>
          <w:tcPr>
            <w:tcW w:w="4606" w:type="dxa"/>
          </w:tcPr>
          <w:p w14:paraId="35D07C4B" w14:textId="77777777" w:rsidR="00A23BED" w:rsidRDefault="00A23BED" w:rsidP="00575573">
            <w:pPr>
              <w:tabs>
                <w:tab w:val="left" w:pos="3119"/>
              </w:tabs>
              <w:jc w:val="both"/>
            </w:pPr>
            <w:r>
              <w:t xml:space="preserve">Maier, Katrin  </w:t>
            </w:r>
          </w:p>
        </w:tc>
        <w:tc>
          <w:tcPr>
            <w:tcW w:w="5033" w:type="dxa"/>
          </w:tcPr>
          <w:p w14:paraId="1A3D19F2" w14:textId="77777777" w:rsidR="00A23BED" w:rsidRDefault="00A23BED" w:rsidP="00575573">
            <w:pPr>
              <w:jc w:val="both"/>
            </w:pPr>
          </w:p>
        </w:tc>
      </w:tr>
      <w:tr w:rsidR="00A23BED" w14:paraId="7A752AA3" w14:textId="77777777" w:rsidTr="00C65F9B">
        <w:tc>
          <w:tcPr>
            <w:tcW w:w="4606" w:type="dxa"/>
          </w:tcPr>
          <w:p w14:paraId="2097E07D" w14:textId="77777777" w:rsidR="00A23BED" w:rsidRDefault="00A23BED" w:rsidP="00575573">
            <w:pPr>
              <w:tabs>
                <w:tab w:val="left" w:pos="3119"/>
              </w:tabs>
              <w:jc w:val="both"/>
            </w:pPr>
            <w:r>
              <w:t xml:space="preserve">Ostermeier, Benjamin  </w:t>
            </w:r>
          </w:p>
        </w:tc>
        <w:tc>
          <w:tcPr>
            <w:tcW w:w="5033" w:type="dxa"/>
          </w:tcPr>
          <w:p w14:paraId="7D8BE24A" w14:textId="77777777" w:rsidR="00A23BED" w:rsidRDefault="00A23BED" w:rsidP="00575573">
            <w:pPr>
              <w:jc w:val="both"/>
            </w:pPr>
          </w:p>
        </w:tc>
      </w:tr>
      <w:tr w:rsidR="00A23BED" w14:paraId="1898B96E" w14:textId="77777777" w:rsidTr="00C65F9B">
        <w:tc>
          <w:tcPr>
            <w:tcW w:w="4606" w:type="dxa"/>
          </w:tcPr>
          <w:p w14:paraId="7BF1B5DC" w14:textId="77777777" w:rsidR="00A23BED" w:rsidRDefault="00A23BED" w:rsidP="00575573">
            <w:pPr>
              <w:tabs>
                <w:tab w:val="left" w:pos="3119"/>
              </w:tabs>
              <w:jc w:val="both"/>
            </w:pPr>
            <w:r>
              <w:t xml:space="preserve">Puscheck, Johannes  </w:t>
            </w:r>
          </w:p>
        </w:tc>
        <w:tc>
          <w:tcPr>
            <w:tcW w:w="5033" w:type="dxa"/>
          </w:tcPr>
          <w:p w14:paraId="02DAA280" w14:textId="77777777" w:rsidR="00A23BED" w:rsidRDefault="00A23BED" w:rsidP="00575573">
            <w:pPr>
              <w:jc w:val="both"/>
            </w:pPr>
          </w:p>
        </w:tc>
      </w:tr>
      <w:tr w:rsidR="00A23BED" w14:paraId="5E6208E2" w14:textId="77777777" w:rsidTr="00C65F9B">
        <w:tc>
          <w:tcPr>
            <w:tcW w:w="4606" w:type="dxa"/>
          </w:tcPr>
          <w:p w14:paraId="360E7BE4" w14:textId="77777777" w:rsidR="00A23BED" w:rsidRDefault="00A23BED" w:rsidP="00575573">
            <w:pPr>
              <w:tabs>
                <w:tab w:val="left" w:pos="3119"/>
              </w:tabs>
              <w:jc w:val="both"/>
            </w:pPr>
            <w:r>
              <w:t xml:space="preserve">Roider, Michael  </w:t>
            </w:r>
          </w:p>
        </w:tc>
        <w:tc>
          <w:tcPr>
            <w:tcW w:w="5033" w:type="dxa"/>
          </w:tcPr>
          <w:p w14:paraId="64B3BCE2" w14:textId="77777777" w:rsidR="00A23BED" w:rsidRDefault="00A23BED" w:rsidP="00575573">
            <w:pPr>
              <w:jc w:val="both"/>
            </w:pPr>
          </w:p>
        </w:tc>
      </w:tr>
      <w:tr w:rsidR="00A23BED" w14:paraId="267B44C4" w14:textId="77777777" w:rsidTr="00C65F9B">
        <w:tc>
          <w:tcPr>
            <w:tcW w:w="4606" w:type="dxa"/>
          </w:tcPr>
          <w:p w14:paraId="71FBBDAF" w14:textId="77777777" w:rsidR="00A23BED" w:rsidRDefault="00A23BED" w:rsidP="00575573">
            <w:pPr>
              <w:tabs>
                <w:tab w:val="left" w:pos="3119"/>
              </w:tabs>
              <w:jc w:val="both"/>
            </w:pPr>
            <w:r>
              <w:t xml:space="preserve">Thoma, Stephan  </w:t>
            </w:r>
          </w:p>
        </w:tc>
        <w:tc>
          <w:tcPr>
            <w:tcW w:w="5033" w:type="dxa"/>
          </w:tcPr>
          <w:p w14:paraId="61A8DEE1" w14:textId="77777777" w:rsidR="00A23BED" w:rsidRDefault="00A23BED" w:rsidP="00575573">
            <w:pPr>
              <w:jc w:val="both"/>
            </w:pPr>
            <w:r>
              <w:t>bis einschließlich TOP 5 nöff</w:t>
            </w:r>
          </w:p>
        </w:tc>
      </w:tr>
      <w:tr w:rsidR="00A23BED" w14:paraId="5D74152D" w14:textId="77777777" w:rsidTr="00C65F9B">
        <w:tc>
          <w:tcPr>
            <w:tcW w:w="4606" w:type="dxa"/>
          </w:tcPr>
          <w:p w14:paraId="6209E3AD" w14:textId="77777777" w:rsidR="00A23BED" w:rsidRDefault="00A23BED" w:rsidP="00575573">
            <w:pPr>
              <w:tabs>
                <w:tab w:val="left" w:pos="3119"/>
              </w:tabs>
              <w:jc w:val="both"/>
            </w:pPr>
            <w:r>
              <w:t xml:space="preserve">Trestl, Manfred  </w:t>
            </w:r>
          </w:p>
        </w:tc>
        <w:tc>
          <w:tcPr>
            <w:tcW w:w="5033" w:type="dxa"/>
          </w:tcPr>
          <w:p w14:paraId="307040D6" w14:textId="77777777" w:rsidR="00A23BED" w:rsidRDefault="00A23BED" w:rsidP="00575573">
            <w:pPr>
              <w:jc w:val="both"/>
            </w:pPr>
          </w:p>
        </w:tc>
      </w:tr>
      <w:tr w:rsidR="00A23BED" w14:paraId="792BD0E1" w14:textId="77777777" w:rsidTr="00C65F9B">
        <w:tc>
          <w:tcPr>
            <w:tcW w:w="4606" w:type="dxa"/>
          </w:tcPr>
          <w:p w14:paraId="495D4B78" w14:textId="77777777" w:rsidR="00A23BED" w:rsidRDefault="00A23BED" w:rsidP="00575573">
            <w:pPr>
              <w:tabs>
                <w:tab w:val="left" w:pos="3119"/>
              </w:tabs>
              <w:jc w:val="both"/>
            </w:pPr>
            <w:r>
              <w:t xml:space="preserve">Weingartner, Christian  </w:t>
            </w:r>
          </w:p>
        </w:tc>
        <w:tc>
          <w:tcPr>
            <w:tcW w:w="5033" w:type="dxa"/>
          </w:tcPr>
          <w:p w14:paraId="1B25188E" w14:textId="77777777" w:rsidR="00A23BED" w:rsidRDefault="00A23BED" w:rsidP="00575573">
            <w:pPr>
              <w:jc w:val="both"/>
            </w:pPr>
          </w:p>
        </w:tc>
      </w:tr>
      <w:tr w:rsidR="00A23BED" w14:paraId="4EC0EB9D" w14:textId="77777777" w:rsidTr="00C65F9B">
        <w:tc>
          <w:tcPr>
            <w:tcW w:w="4606" w:type="dxa"/>
          </w:tcPr>
          <w:p w14:paraId="20F94B04" w14:textId="77777777" w:rsidR="00A23BED" w:rsidRDefault="00A23BED" w:rsidP="00575573">
            <w:pPr>
              <w:tabs>
                <w:tab w:val="left" w:pos="3119"/>
              </w:tabs>
              <w:jc w:val="both"/>
            </w:pPr>
            <w:r>
              <w:t xml:space="preserve">Wohlschläger, Simon  </w:t>
            </w:r>
          </w:p>
        </w:tc>
        <w:tc>
          <w:tcPr>
            <w:tcW w:w="5033" w:type="dxa"/>
          </w:tcPr>
          <w:p w14:paraId="16BF94EC" w14:textId="77777777" w:rsidR="00A23BED" w:rsidRDefault="00A23BED" w:rsidP="00575573">
            <w:pPr>
              <w:jc w:val="both"/>
            </w:pPr>
            <w:r>
              <w:t>bis einschließlich TOP 1 nöff</w:t>
            </w:r>
          </w:p>
        </w:tc>
      </w:tr>
      <w:tr w:rsidR="00A23BED" w14:paraId="24274249" w14:textId="77777777" w:rsidTr="00C65F9B">
        <w:tc>
          <w:tcPr>
            <w:tcW w:w="4606" w:type="dxa"/>
          </w:tcPr>
          <w:p w14:paraId="5A1BC39F" w14:textId="77777777" w:rsidR="00A23BED" w:rsidRDefault="00A23BED" w:rsidP="00575573">
            <w:pPr>
              <w:tabs>
                <w:tab w:val="left" w:pos="3119"/>
              </w:tabs>
              <w:jc w:val="both"/>
            </w:pPr>
            <w:r>
              <w:t xml:space="preserve">Zehetbauer, Franz  </w:t>
            </w:r>
          </w:p>
        </w:tc>
        <w:tc>
          <w:tcPr>
            <w:tcW w:w="5033" w:type="dxa"/>
          </w:tcPr>
          <w:p w14:paraId="762C7F94" w14:textId="77777777" w:rsidR="00A23BED" w:rsidRDefault="00A23BED" w:rsidP="00575573">
            <w:pPr>
              <w:jc w:val="both"/>
            </w:pPr>
          </w:p>
        </w:tc>
      </w:tr>
    </w:tbl>
    <w:p w14:paraId="1126A531" w14:textId="77777777" w:rsidR="00A23BED" w:rsidRDefault="00A23BED">
      <w:pPr>
        <w:spacing w:before="240" w:after="120"/>
        <w:rPr>
          <w:b/>
          <w:u w:val="single"/>
        </w:rPr>
      </w:pPr>
      <w:r>
        <w:rPr>
          <w:b/>
          <w:u w:val="single"/>
        </w:rPr>
        <w:t>Schriftführer</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A23BED" w14:paraId="41289D0C" w14:textId="77777777" w:rsidTr="00C65F9B">
        <w:tc>
          <w:tcPr>
            <w:tcW w:w="4606" w:type="dxa"/>
          </w:tcPr>
          <w:p w14:paraId="129C04E5" w14:textId="77777777" w:rsidR="00A23BED" w:rsidRDefault="00A23BED" w:rsidP="00575573">
            <w:pPr>
              <w:tabs>
                <w:tab w:val="left" w:pos="3119"/>
              </w:tabs>
              <w:jc w:val="both"/>
            </w:pPr>
            <w:r>
              <w:t xml:space="preserve">Gehder, Jens  </w:t>
            </w:r>
          </w:p>
        </w:tc>
        <w:tc>
          <w:tcPr>
            <w:tcW w:w="5033" w:type="dxa"/>
          </w:tcPr>
          <w:p w14:paraId="06749299" w14:textId="77777777" w:rsidR="00A23BED" w:rsidRDefault="00A23BED" w:rsidP="00575573">
            <w:pPr>
              <w:jc w:val="both"/>
            </w:pPr>
          </w:p>
        </w:tc>
      </w:tr>
    </w:tbl>
    <w:p w14:paraId="4E1DA84E" w14:textId="77777777" w:rsidR="00A23BED" w:rsidRDefault="00A23BED">
      <w:pPr>
        <w:spacing w:before="240" w:after="120"/>
        <w:rPr>
          <w:b/>
          <w:u w:val="single"/>
        </w:rPr>
      </w:pPr>
      <w:r>
        <w:rPr>
          <w:b/>
          <w:u w:val="single"/>
        </w:rPr>
        <w:t>Verwaltung</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A23BED" w14:paraId="293DACF2" w14:textId="77777777" w:rsidTr="00C65F9B">
        <w:tc>
          <w:tcPr>
            <w:tcW w:w="4606" w:type="dxa"/>
          </w:tcPr>
          <w:p w14:paraId="62CE9518" w14:textId="77777777" w:rsidR="00A23BED" w:rsidRDefault="00A23BED" w:rsidP="00575573">
            <w:pPr>
              <w:tabs>
                <w:tab w:val="left" w:pos="3119"/>
              </w:tabs>
              <w:jc w:val="both"/>
            </w:pPr>
            <w:r>
              <w:t xml:space="preserve">Görgenhuber, Christian  </w:t>
            </w:r>
          </w:p>
        </w:tc>
        <w:tc>
          <w:tcPr>
            <w:tcW w:w="5033" w:type="dxa"/>
          </w:tcPr>
          <w:p w14:paraId="2A3AB4FA" w14:textId="77777777" w:rsidR="00A23BED" w:rsidRDefault="00A23BED" w:rsidP="00575573">
            <w:pPr>
              <w:jc w:val="both"/>
            </w:pPr>
          </w:p>
        </w:tc>
      </w:tr>
      <w:tr w:rsidR="00A23BED" w14:paraId="591C8604" w14:textId="77777777" w:rsidTr="00C65F9B">
        <w:tc>
          <w:tcPr>
            <w:tcW w:w="4606" w:type="dxa"/>
          </w:tcPr>
          <w:p w14:paraId="3E207663" w14:textId="77777777" w:rsidR="00A23BED" w:rsidRDefault="00A23BED" w:rsidP="00575573">
            <w:pPr>
              <w:tabs>
                <w:tab w:val="left" w:pos="3119"/>
              </w:tabs>
              <w:jc w:val="both"/>
            </w:pPr>
            <w:r>
              <w:t xml:space="preserve">Kollmannsberger, Stefan  </w:t>
            </w:r>
          </w:p>
        </w:tc>
        <w:tc>
          <w:tcPr>
            <w:tcW w:w="5033" w:type="dxa"/>
          </w:tcPr>
          <w:p w14:paraId="7E6A8FD3" w14:textId="77777777" w:rsidR="00A23BED" w:rsidRDefault="00A23BED" w:rsidP="00575573">
            <w:pPr>
              <w:jc w:val="both"/>
            </w:pPr>
          </w:p>
        </w:tc>
      </w:tr>
    </w:tbl>
    <w:p w14:paraId="364E24BD" w14:textId="77777777" w:rsidR="000B7910" w:rsidRDefault="000B7910">
      <w:pPr>
        <w:rPr>
          <w:sz w:val="24"/>
          <w:szCs w:val="24"/>
        </w:rPr>
      </w:pPr>
      <w:bookmarkStart w:id="2" w:name="Anwesenheit"/>
      <w:bookmarkEnd w:id="2"/>
    </w:p>
    <w:p w14:paraId="465D16BB" w14:textId="77777777" w:rsidR="003D76AD" w:rsidRPr="00826D38" w:rsidRDefault="003D76AD">
      <w:pPr>
        <w:rPr>
          <w:b/>
          <w:bCs/>
          <w:sz w:val="24"/>
          <w:szCs w:val="24"/>
        </w:rPr>
      </w:pPr>
      <w:bookmarkStart w:id="3" w:name="BM_Text4"/>
      <w:bookmarkEnd w:id="3"/>
      <w:r w:rsidRPr="00826D38">
        <w:rPr>
          <w:b/>
          <w:bCs/>
          <w:sz w:val="24"/>
          <w:szCs w:val="24"/>
        </w:rPr>
        <w:t>Abwesende und entschuldigte Personen:</w:t>
      </w:r>
    </w:p>
    <w:p w14:paraId="7C3DE377" w14:textId="77777777" w:rsidR="00A23BED" w:rsidRDefault="00A23BED">
      <w:pPr>
        <w:spacing w:before="240" w:after="120"/>
        <w:rPr>
          <w:b/>
          <w:u w:val="single"/>
        </w:rPr>
      </w:pPr>
      <w:r>
        <w:rPr>
          <w:b/>
          <w:u w:val="single"/>
        </w:rPr>
        <w:lastRenderedPageBreak/>
        <w:t>Mitglieder des Gemeinderates</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A23BED" w14:paraId="2584CFB2" w14:textId="77777777" w:rsidTr="00C65F9B">
        <w:tc>
          <w:tcPr>
            <w:tcW w:w="4606" w:type="dxa"/>
          </w:tcPr>
          <w:p w14:paraId="6D4C3CC5" w14:textId="77777777" w:rsidR="00A23BED" w:rsidRDefault="00A23BED" w:rsidP="00575573">
            <w:pPr>
              <w:tabs>
                <w:tab w:val="left" w:pos="3119"/>
              </w:tabs>
              <w:jc w:val="both"/>
            </w:pPr>
            <w:r>
              <w:t xml:space="preserve">Bracher, Josef  </w:t>
            </w:r>
            <w:bookmarkStart w:id="4" w:name="SMC_BM_SNFUNK"/>
            <w:bookmarkEnd w:id="4"/>
          </w:p>
        </w:tc>
        <w:tc>
          <w:tcPr>
            <w:tcW w:w="5033" w:type="dxa"/>
          </w:tcPr>
          <w:p w14:paraId="20C44B2D" w14:textId="77777777" w:rsidR="00A23BED" w:rsidRDefault="00A23BED" w:rsidP="00575573">
            <w:pPr>
              <w:jc w:val="both"/>
            </w:pPr>
          </w:p>
        </w:tc>
      </w:tr>
    </w:tbl>
    <w:p w14:paraId="211573E6" w14:textId="77777777" w:rsidR="004A6C69" w:rsidRDefault="004A6C69" w:rsidP="004A6C69">
      <w:pPr>
        <w:rPr>
          <w:bCs/>
          <w:caps/>
          <w:sz w:val="28"/>
          <w:szCs w:val="28"/>
          <w:u w:val="single"/>
        </w:rPr>
      </w:pPr>
      <w:bookmarkStart w:id="5" w:name="Entschuldigt"/>
      <w:bookmarkEnd w:id="5"/>
    </w:p>
    <w:p w14:paraId="7320AB0A" w14:textId="43FB771D" w:rsidR="003D76AD" w:rsidRDefault="003D76AD" w:rsidP="004A6C69">
      <w:pPr>
        <w:jc w:val="center"/>
        <w:rPr>
          <w:bCs/>
          <w:caps/>
          <w:sz w:val="28"/>
          <w:szCs w:val="28"/>
          <w:u w:val="single"/>
        </w:rPr>
      </w:pPr>
      <w:r>
        <w:rPr>
          <w:bCs/>
          <w:caps/>
          <w:sz w:val="28"/>
          <w:szCs w:val="28"/>
          <w:u w:val="single"/>
        </w:rPr>
        <w:t>Tagesordnung</w:t>
      </w:r>
    </w:p>
    <w:p w14:paraId="474E947F" w14:textId="77777777" w:rsidR="003D76AD" w:rsidRDefault="003D76AD"/>
    <w:p w14:paraId="2CA39B56" w14:textId="77777777" w:rsidR="00A23BED" w:rsidRDefault="00A23BED" w:rsidP="00970895">
      <w:pPr>
        <w:rPr>
          <w:u w:val="single"/>
        </w:rPr>
      </w:pPr>
      <w:r>
        <w:rPr>
          <w:u w:val="single"/>
        </w:rPr>
        <w:t>Öffentliche Sitzung</w:t>
      </w:r>
    </w:p>
    <w:p w14:paraId="1B8B0BDC" w14:textId="77777777" w:rsidR="00A23BED" w:rsidRDefault="00A23BED" w:rsidP="00970895"/>
    <w:tbl>
      <w:tblPr>
        <w:tblW w:w="9780" w:type="dxa"/>
        <w:tblLayout w:type="fixed"/>
        <w:tblCellMar>
          <w:left w:w="0" w:type="dxa"/>
          <w:right w:w="71" w:type="dxa"/>
        </w:tblCellMar>
        <w:tblLook w:val="04A0" w:firstRow="1" w:lastRow="0" w:firstColumn="1" w:lastColumn="0" w:noHBand="0" w:noVBand="1"/>
      </w:tblPr>
      <w:tblGrid>
        <w:gridCol w:w="709"/>
        <w:gridCol w:w="9071"/>
      </w:tblGrid>
      <w:tr w:rsidR="00A23BED" w14:paraId="68BEEF66" w14:textId="77777777" w:rsidTr="00FA6AD9">
        <w:tc>
          <w:tcPr>
            <w:tcW w:w="709" w:type="dxa"/>
            <w:hideMark/>
          </w:tcPr>
          <w:p w14:paraId="4052B3B0" w14:textId="77777777" w:rsidR="00A23BED" w:rsidRPr="001F0BBE" w:rsidRDefault="00A23BED" w:rsidP="001F0BBE">
            <w:pPr>
              <w:rPr>
                <w:b/>
              </w:rPr>
            </w:pPr>
            <w:r>
              <w:rPr>
                <w:b/>
              </w:rPr>
              <w:t>1</w:t>
            </w:r>
            <w:r w:rsidRPr="001F0BBE">
              <w:rPr>
                <w:b/>
              </w:rPr>
              <w:t>.</w:t>
            </w:r>
          </w:p>
        </w:tc>
        <w:tc>
          <w:tcPr>
            <w:tcW w:w="9072" w:type="dxa"/>
          </w:tcPr>
          <w:p w14:paraId="3FC44CB1" w14:textId="77777777" w:rsidR="00A23BED" w:rsidRDefault="00A23BED" w:rsidP="001F0BBE">
            <w:r>
              <w:t>Genehmigung der Sitzungsniederschrift</w:t>
            </w:r>
          </w:p>
        </w:tc>
      </w:tr>
      <w:tr w:rsidR="00A23BED" w14:paraId="67E305E8" w14:textId="77777777" w:rsidTr="00FA6AD9">
        <w:tc>
          <w:tcPr>
            <w:tcW w:w="709" w:type="dxa"/>
          </w:tcPr>
          <w:p w14:paraId="7FF318BB" w14:textId="77777777" w:rsidR="00A23BED" w:rsidRDefault="00A23BED" w:rsidP="001F0BBE">
            <w:pPr>
              <w:rPr>
                <w:sz w:val="10"/>
                <w:szCs w:val="10"/>
              </w:rPr>
            </w:pPr>
          </w:p>
        </w:tc>
        <w:tc>
          <w:tcPr>
            <w:tcW w:w="9072" w:type="dxa"/>
          </w:tcPr>
          <w:p w14:paraId="2C08C7BA" w14:textId="77777777" w:rsidR="00A23BED" w:rsidRDefault="00A23BED" w:rsidP="001F0BBE">
            <w:pPr>
              <w:rPr>
                <w:sz w:val="10"/>
                <w:szCs w:val="10"/>
              </w:rPr>
            </w:pPr>
          </w:p>
        </w:tc>
      </w:tr>
      <w:tr w:rsidR="00A23BED" w14:paraId="098F9DB6" w14:textId="77777777" w:rsidTr="00FA6AD9">
        <w:tc>
          <w:tcPr>
            <w:tcW w:w="709" w:type="dxa"/>
            <w:hideMark/>
          </w:tcPr>
          <w:p w14:paraId="0B667F3C" w14:textId="77777777" w:rsidR="00A23BED" w:rsidRPr="001F0BBE" w:rsidRDefault="00A23BED" w:rsidP="001F0BBE">
            <w:pPr>
              <w:rPr>
                <w:b/>
              </w:rPr>
            </w:pPr>
            <w:r>
              <w:rPr>
                <w:b/>
              </w:rPr>
              <w:t>2</w:t>
            </w:r>
            <w:r w:rsidRPr="001F0BBE">
              <w:rPr>
                <w:b/>
              </w:rPr>
              <w:t>.</w:t>
            </w:r>
          </w:p>
        </w:tc>
        <w:tc>
          <w:tcPr>
            <w:tcW w:w="9072" w:type="dxa"/>
          </w:tcPr>
          <w:p w14:paraId="762BCE20" w14:textId="77777777" w:rsidR="00A23BED" w:rsidRDefault="00A23BED" w:rsidP="001F0BBE">
            <w:r>
              <w:t>Erlass einer Geschäftsordnung für den Gemeinderat</w:t>
            </w:r>
          </w:p>
        </w:tc>
      </w:tr>
      <w:tr w:rsidR="00A23BED" w14:paraId="58BFC996" w14:textId="77777777" w:rsidTr="00FA6AD9">
        <w:tc>
          <w:tcPr>
            <w:tcW w:w="709" w:type="dxa"/>
          </w:tcPr>
          <w:p w14:paraId="65A1FACC" w14:textId="77777777" w:rsidR="00A23BED" w:rsidRDefault="00A23BED" w:rsidP="001F0BBE">
            <w:pPr>
              <w:rPr>
                <w:sz w:val="10"/>
                <w:szCs w:val="10"/>
              </w:rPr>
            </w:pPr>
          </w:p>
        </w:tc>
        <w:tc>
          <w:tcPr>
            <w:tcW w:w="9072" w:type="dxa"/>
          </w:tcPr>
          <w:p w14:paraId="121F6058" w14:textId="77777777" w:rsidR="00A23BED" w:rsidRDefault="00A23BED" w:rsidP="001F0BBE">
            <w:pPr>
              <w:rPr>
                <w:sz w:val="10"/>
                <w:szCs w:val="10"/>
              </w:rPr>
            </w:pPr>
          </w:p>
        </w:tc>
      </w:tr>
      <w:tr w:rsidR="00A23BED" w14:paraId="6004CD74" w14:textId="77777777" w:rsidTr="00FA6AD9">
        <w:tc>
          <w:tcPr>
            <w:tcW w:w="709" w:type="dxa"/>
            <w:hideMark/>
          </w:tcPr>
          <w:p w14:paraId="50A5737B" w14:textId="77777777" w:rsidR="00A23BED" w:rsidRPr="001F0BBE" w:rsidRDefault="00A23BED" w:rsidP="001F0BBE">
            <w:pPr>
              <w:rPr>
                <w:b/>
              </w:rPr>
            </w:pPr>
            <w:r>
              <w:rPr>
                <w:b/>
              </w:rPr>
              <w:t>3</w:t>
            </w:r>
            <w:r w:rsidRPr="001F0BBE">
              <w:rPr>
                <w:b/>
              </w:rPr>
              <w:t>.</w:t>
            </w:r>
          </w:p>
        </w:tc>
        <w:tc>
          <w:tcPr>
            <w:tcW w:w="9072" w:type="dxa"/>
          </w:tcPr>
          <w:p w14:paraId="764C166A" w14:textId="77777777" w:rsidR="00A23BED" w:rsidRDefault="00A23BED" w:rsidP="001F0BBE">
            <w:r>
              <w:t>Korrektur zur Benennung der Verbandsräte für den Zweckverband Wasserversorgungsgruppe Bruckberg</w:t>
            </w:r>
          </w:p>
        </w:tc>
      </w:tr>
      <w:tr w:rsidR="00A23BED" w14:paraId="50C61ED3" w14:textId="77777777" w:rsidTr="00FA6AD9">
        <w:tc>
          <w:tcPr>
            <w:tcW w:w="709" w:type="dxa"/>
          </w:tcPr>
          <w:p w14:paraId="334AB92D" w14:textId="77777777" w:rsidR="00A23BED" w:rsidRDefault="00A23BED" w:rsidP="001F0BBE">
            <w:pPr>
              <w:rPr>
                <w:sz w:val="10"/>
                <w:szCs w:val="10"/>
              </w:rPr>
            </w:pPr>
          </w:p>
        </w:tc>
        <w:tc>
          <w:tcPr>
            <w:tcW w:w="9072" w:type="dxa"/>
          </w:tcPr>
          <w:p w14:paraId="54AECB9D" w14:textId="77777777" w:rsidR="00A23BED" w:rsidRDefault="00A23BED" w:rsidP="001F0BBE">
            <w:pPr>
              <w:rPr>
                <w:sz w:val="10"/>
                <w:szCs w:val="10"/>
              </w:rPr>
            </w:pPr>
          </w:p>
        </w:tc>
      </w:tr>
      <w:tr w:rsidR="00A23BED" w14:paraId="4A667823" w14:textId="77777777" w:rsidTr="00FA6AD9">
        <w:tc>
          <w:tcPr>
            <w:tcW w:w="709" w:type="dxa"/>
            <w:hideMark/>
          </w:tcPr>
          <w:p w14:paraId="5B9967DB" w14:textId="77777777" w:rsidR="00A23BED" w:rsidRPr="001F0BBE" w:rsidRDefault="00A23BED" w:rsidP="001F0BBE">
            <w:pPr>
              <w:rPr>
                <w:b/>
              </w:rPr>
            </w:pPr>
            <w:r>
              <w:rPr>
                <w:b/>
              </w:rPr>
              <w:t>4</w:t>
            </w:r>
            <w:r w:rsidRPr="001F0BBE">
              <w:rPr>
                <w:b/>
              </w:rPr>
              <w:t>.</w:t>
            </w:r>
          </w:p>
        </w:tc>
        <w:tc>
          <w:tcPr>
            <w:tcW w:w="9072" w:type="dxa"/>
          </w:tcPr>
          <w:p w14:paraId="27322948" w14:textId="77777777" w:rsidR="00A23BED" w:rsidRDefault="00A23BED" w:rsidP="001F0BBE">
            <w:r>
              <w:t>Auftragsvergabe Neubau Kindergarten Breitenau Gewerk: Zaunarbeiten</w:t>
            </w:r>
          </w:p>
        </w:tc>
      </w:tr>
      <w:tr w:rsidR="00A23BED" w14:paraId="5D4FA2F5" w14:textId="77777777" w:rsidTr="00FA6AD9">
        <w:tc>
          <w:tcPr>
            <w:tcW w:w="709" w:type="dxa"/>
          </w:tcPr>
          <w:p w14:paraId="581BAD68" w14:textId="77777777" w:rsidR="00A23BED" w:rsidRDefault="00A23BED" w:rsidP="001F0BBE">
            <w:pPr>
              <w:rPr>
                <w:sz w:val="10"/>
                <w:szCs w:val="10"/>
              </w:rPr>
            </w:pPr>
          </w:p>
        </w:tc>
        <w:tc>
          <w:tcPr>
            <w:tcW w:w="9072" w:type="dxa"/>
          </w:tcPr>
          <w:p w14:paraId="38D84EB1" w14:textId="77777777" w:rsidR="00A23BED" w:rsidRDefault="00A23BED" w:rsidP="001F0BBE">
            <w:pPr>
              <w:rPr>
                <w:sz w:val="10"/>
                <w:szCs w:val="10"/>
              </w:rPr>
            </w:pPr>
          </w:p>
        </w:tc>
      </w:tr>
      <w:tr w:rsidR="00A23BED" w14:paraId="7263B664" w14:textId="77777777" w:rsidTr="00FA6AD9">
        <w:tc>
          <w:tcPr>
            <w:tcW w:w="709" w:type="dxa"/>
            <w:hideMark/>
          </w:tcPr>
          <w:p w14:paraId="532B75DB" w14:textId="77777777" w:rsidR="00A23BED" w:rsidRPr="001F0BBE" w:rsidRDefault="00A23BED" w:rsidP="001F0BBE">
            <w:pPr>
              <w:rPr>
                <w:b/>
              </w:rPr>
            </w:pPr>
            <w:r>
              <w:rPr>
                <w:b/>
              </w:rPr>
              <w:t>5</w:t>
            </w:r>
            <w:r w:rsidRPr="001F0BBE">
              <w:rPr>
                <w:b/>
              </w:rPr>
              <w:t>.</w:t>
            </w:r>
          </w:p>
        </w:tc>
        <w:tc>
          <w:tcPr>
            <w:tcW w:w="9072" w:type="dxa"/>
          </w:tcPr>
          <w:p w14:paraId="45553F21" w14:textId="77777777" w:rsidR="00A23BED" w:rsidRDefault="00A23BED" w:rsidP="001F0BBE">
            <w:r>
              <w:t>Auftragsvergabe Neubau Kindergarten Breitenau Gewerk: Außenanlagen Spielgeräte</w:t>
            </w:r>
          </w:p>
        </w:tc>
      </w:tr>
      <w:tr w:rsidR="00A23BED" w14:paraId="488FCA2A" w14:textId="77777777" w:rsidTr="00FA6AD9">
        <w:tc>
          <w:tcPr>
            <w:tcW w:w="709" w:type="dxa"/>
          </w:tcPr>
          <w:p w14:paraId="76591F9F" w14:textId="77777777" w:rsidR="00A23BED" w:rsidRDefault="00A23BED" w:rsidP="001F0BBE">
            <w:pPr>
              <w:rPr>
                <w:sz w:val="10"/>
                <w:szCs w:val="10"/>
              </w:rPr>
            </w:pPr>
          </w:p>
        </w:tc>
        <w:tc>
          <w:tcPr>
            <w:tcW w:w="9072" w:type="dxa"/>
          </w:tcPr>
          <w:p w14:paraId="541F1C5C" w14:textId="77777777" w:rsidR="00A23BED" w:rsidRDefault="00A23BED" w:rsidP="001F0BBE">
            <w:pPr>
              <w:rPr>
                <w:sz w:val="10"/>
                <w:szCs w:val="10"/>
              </w:rPr>
            </w:pPr>
          </w:p>
        </w:tc>
      </w:tr>
      <w:tr w:rsidR="00A23BED" w14:paraId="32DC521F" w14:textId="77777777" w:rsidTr="00FA6AD9">
        <w:tc>
          <w:tcPr>
            <w:tcW w:w="709" w:type="dxa"/>
            <w:hideMark/>
          </w:tcPr>
          <w:p w14:paraId="4F4B97CE" w14:textId="77777777" w:rsidR="00A23BED" w:rsidRPr="001F0BBE" w:rsidRDefault="00A23BED" w:rsidP="001F0BBE">
            <w:pPr>
              <w:rPr>
                <w:b/>
              </w:rPr>
            </w:pPr>
            <w:r>
              <w:rPr>
                <w:b/>
              </w:rPr>
              <w:t>6</w:t>
            </w:r>
            <w:r w:rsidRPr="001F0BBE">
              <w:rPr>
                <w:b/>
              </w:rPr>
              <w:t>.</w:t>
            </w:r>
          </w:p>
        </w:tc>
        <w:tc>
          <w:tcPr>
            <w:tcW w:w="9072" w:type="dxa"/>
          </w:tcPr>
          <w:p w14:paraId="220B9EEB" w14:textId="77777777" w:rsidR="00A23BED" w:rsidRDefault="00A23BED" w:rsidP="001F0BBE">
            <w:r>
              <w:t>Auftragsvergabe Neubau Kindergarten Breitenau Gewerk: Schlosserarbeiten außen</w:t>
            </w:r>
          </w:p>
        </w:tc>
      </w:tr>
      <w:tr w:rsidR="00A23BED" w14:paraId="7A90AB48" w14:textId="77777777" w:rsidTr="00FA6AD9">
        <w:tc>
          <w:tcPr>
            <w:tcW w:w="709" w:type="dxa"/>
          </w:tcPr>
          <w:p w14:paraId="4947444E" w14:textId="77777777" w:rsidR="00A23BED" w:rsidRDefault="00A23BED" w:rsidP="001F0BBE">
            <w:pPr>
              <w:rPr>
                <w:sz w:val="10"/>
                <w:szCs w:val="10"/>
              </w:rPr>
            </w:pPr>
          </w:p>
        </w:tc>
        <w:tc>
          <w:tcPr>
            <w:tcW w:w="9072" w:type="dxa"/>
          </w:tcPr>
          <w:p w14:paraId="4E144465" w14:textId="77777777" w:rsidR="00A23BED" w:rsidRDefault="00A23BED" w:rsidP="001F0BBE">
            <w:pPr>
              <w:rPr>
                <w:sz w:val="10"/>
                <w:szCs w:val="10"/>
              </w:rPr>
            </w:pPr>
          </w:p>
        </w:tc>
      </w:tr>
      <w:tr w:rsidR="00A23BED" w14:paraId="3E250010" w14:textId="77777777" w:rsidTr="00FA6AD9">
        <w:tc>
          <w:tcPr>
            <w:tcW w:w="709" w:type="dxa"/>
            <w:hideMark/>
          </w:tcPr>
          <w:p w14:paraId="1B07EC22" w14:textId="77777777" w:rsidR="00A23BED" w:rsidRPr="001F0BBE" w:rsidRDefault="00A23BED" w:rsidP="001F0BBE">
            <w:pPr>
              <w:rPr>
                <w:b/>
              </w:rPr>
            </w:pPr>
            <w:r>
              <w:rPr>
                <w:b/>
              </w:rPr>
              <w:t>7</w:t>
            </w:r>
            <w:r w:rsidRPr="001F0BBE">
              <w:rPr>
                <w:b/>
              </w:rPr>
              <w:t>.</w:t>
            </w:r>
          </w:p>
        </w:tc>
        <w:tc>
          <w:tcPr>
            <w:tcW w:w="9072" w:type="dxa"/>
          </w:tcPr>
          <w:p w14:paraId="19FA9B50" w14:textId="77777777" w:rsidR="00A23BED" w:rsidRDefault="00A23BED" w:rsidP="001F0BBE">
            <w:r>
              <w:t>Beauftragung des Nachtrags 2 für Neubau Kindergarten Breitenau Gewerk Elektroinstallation</w:t>
            </w:r>
          </w:p>
        </w:tc>
      </w:tr>
      <w:tr w:rsidR="00A23BED" w14:paraId="225E3AB8" w14:textId="77777777" w:rsidTr="00FA6AD9">
        <w:tc>
          <w:tcPr>
            <w:tcW w:w="709" w:type="dxa"/>
          </w:tcPr>
          <w:p w14:paraId="2C8041E7" w14:textId="77777777" w:rsidR="00A23BED" w:rsidRDefault="00A23BED" w:rsidP="001F0BBE">
            <w:pPr>
              <w:rPr>
                <w:sz w:val="10"/>
                <w:szCs w:val="10"/>
              </w:rPr>
            </w:pPr>
          </w:p>
        </w:tc>
        <w:tc>
          <w:tcPr>
            <w:tcW w:w="9072" w:type="dxa"/>
          </w:tcPr>
          <w:p w14:paraId="4F6CF776" w14:textId="77777777" w:rsidR="00A23BED" w:rsidRDefault="00A23BED" w:rsidP="001F0BBE">
            <w:pPr>
              <w:rPr>
                <w:sz w:val="10"/>
                <w:szCs w:val="10"/>
              </w:rPr>
            </w:pPr>
          </w:p>
        </w:tc>
      </w:tr>
      <w:tr w:rsidR="00A23BED" w14:paraId="65535DCD" w14:textId="77777777" w:rsidTr="00FA6AD9">
        <w:tc>
          <w:tcPr>
            <w:tcW w:w="709" w:type="dxa"/>
            <w:hideMark/>
          </w:tcPr>
          <w:p w14:paraId="13FF57F3" w14:textId="77777777" w:rsidR="00A23BED" w:rsidRPr="001F0BBE" w:rsidRDefault="00A23BED" w:rsidP="001F0BBE">
            <w:pPr>
              <w:rPr>
                <w:b/>
              </w:rPr>
            </w:pPr>
            <w:r>
              <w:rPr>
                <w:b/>
              </w:rPr>
              <w:t>8</w:t>
            </w:r>
            <w:r w:rsidRPr="001F0BBE">
              <w:rPr>
                <w:b/>
              </w:rPr>
              <w:t>.</w:t>
            </w:r>
          </w:p>
        </w:tc>
        <w:tc>
          <w:tcPr>
            <w:tcW w:w="9072" w:type="dxa"/>
          </w:tcPr>
          <w:p w14:paraId="45DDB41C" w14:textId="77777777" w:rsidR="00A23BED" w:rsidRDefault="00A23BED" w:rsidP="001F0BBE">
            <w:r>
              <w:t>Neubau Hochwasserrückhaltebecken Almosenbachhorn, Beauftragung Nachtragsangebot 1</w:t>
            </w:r>
          </w:p>
        </w:tc>
      </w:tr>
      <w:tr w:rsidR="00A23BED" w14:paraId="5559A263" w14:textId="77777777" w:rsidTr="00FA6AD9">
        <w:tc>
          <w:tcPr>
            <w:tcW w:w="709" w:type="dxa"/>
          </w:tcPr>
          <w:p w14:paraId="4A427430" w14:textId="77777777" w:rsidR="00A23BED" w:rsidRDefault="00A23BED" w:rsidP="001F0BBE">
            <w:pPr>
              <w:rPr>
                <w:sz w:val="10"/>
                <w:szCs w:val="10"/>
              </w:rPr>
            </w:pPr>
          </w:p>
        </w:tc>
        <w:tc>
          <w:tcPr>
            <w:tcW w:w="9072" w:type="dxa"/>
          </w:tcPr>
          <w:p w14:paraId="727032CC" w14:textId="77777777" w:rsidR="00A23BED" w:rsidRDefault="00A23BED" w:rsidP="001F0BBE">
            <w:pPr>
              <w:rPr>
                <w:sz w:val="10"/>
                <w:szCs w:val="10"/>
              </w:rPr>
            </w:pPr>
          </w:p>
        </w:tc>
      </w:tr>
      <w:tr w:rsidR="00A23BED" w14:paraId="0B1E6CE6" w14:textId="77777777" w:rsidTr="00FA6AD9">
        <w:tc>
          <w:tcPr>
            <w:tcW w:w="709" w:type="dxa"/>
            <w:hideMark/>
          </w:tcPr>
          <w:p w14:paraId="6AB7878E" w14:textId="77777777" w:rsidR="00A23BED" w:rsidRPr="001F0BBE" w:rsidRDefault="00A23BED" w:rsidP="001F0BBE">
            <w:pPr>
              <w:rPr>
                <w:b/>
              </w:rPr>
            </w:pPr>
            <w:r>
              <w:rPr>
                <w:b/>
              </w:rPr>
              <w:t>9</w:t>
            </w:r>
            <w:r w:rsidRPr="001F0BBE">
              <w:rPr>
                <w:b/>
              </w:rPr>
              <w:t>.</w:t>
            </w:r>
          </w:p>
        </w:tc>
        <w:tc>
          <w:tcPr>
            <w:tcW w:w="9072" w:type="dxa"/>
          </w:tcPr>
          <w:p w14:paraId="1DD83964" w14:textId="77777777" w:rsidR="00A23BED" w:rsidRDefault="00A23BED" w:rsidP="001F0BBE">
            <w:r>
              <w:t>Bestellung von Spielgeräten für Spielplätze</w:t>
            </w:r>
          </w:p>
        </w:tc>
      </w:tr>
      <w:tr w:rsidR="00A23BED" w14:paraId="6E81F985" w14:textId="77777777" w:rsidTr="00FA6AD9">
        <w:tc>
          <w:tcPr>
            <w:tcW w:w="709" w:type="dxa"/>
          </w:tcPr>
          <w:p w14:paraId="2944768B" w14:textId="77777777" w:rsidR="00A23BED" w:rsidRDefault="00A23BED" w:rsidP="001F0BBE">
            <w:pPr>
              <w:rPr>
                <w:sz w:val="10"/>
                <w:szCs w:val="10"/>
              </w:rPr>
            </w:pPr>
          </w:p>
        </w:tc>
        <w:tc>
          <w:tcPr>
            <w:tcW w:w="9072" w:type="dxa"/>
          </w:tcPr>
          <w:p w14:paraId="428474CF" w14:textId="77777777" w:rsidR="00A23BED" w:rsidRDefault="00A23BED" w:rsidP="001F0BBE">
            <w:pPr>
              <w:rPr>
                <w:sz w:val="10"/>
                <w:szCs w:val="10"/>
              </w:rPr>
            </w:pPr>
          </w:p>
        </w:tc>
      </w:tr>
      <w:tr w:rsidR="00A23BED" w14:paraId="677C30EA" w14:textId="77777777" w:rsidTr="00FA6AD9">
        <w:tc>
          <w:tcPr>
            <w:tcW w:w="709" w:type="dxa"/>
            <w:hideMark/>
          </w:tcPr>
          <w:p w14:paraId="0B4E58BC" w14:textId="77777777" w:rsidR="00A23BED" w:rsidRPr="001F0BBE" w:rsidRDefault="00A23BED" w:rsidP="001F0BBE">
            <w:pPr>
              <w:rPr>
                <w:b/>
              </w:rPr>
            </w:pPr>
            <w:r>
              <w:rPr>
                <w:b/>
              </w:rPr>
              <w:t>10</w:t>
            </w:r>
            <w:r w:rsidRPr="001F0BBE">
              <w:rPr>
                <w:b/>
              </w:rPr>
              <w:t>.</w:t>
            </w:r>
          </w:p>
        </w:tc>
        <w:tc>
          <w:tcPr>
            <w:tcW w:w="9072" w:type="dxa"/>
          </w:tcPr>
          <w:p w14:paraId="57AEC9AF" w14:textId="77777777" w:rsidR="00A23BED" w:rsidRDefault="00A23BED" w:rsidP="001F0BBE">
            <w:r>
              <w:t>Rathaus Auto, Vorstellung Leasingangebote E-Auto</w:t>
            </w:r>
          </w:p>
        </w:tc>
      </w:tr>
      <w:tr w:rsidR="00A23BED" w14:paraId="1C84F7FA" w14:textId="77777777" w:rsidTr="00FA6AD9">
        <w:tc>
          <w:tcPr>
            <w:tcW w:w="709" w:type="dxa"/>
          </w:tcPr>
          <w:p w14:paraId="226D61E4" w14:textId="77777777" w:rsidR="00A23BED" w:rsidRDefault="00A23BED" w:rsidP="001F0BBE">
            <w:pPr>
              <w:rPr>
                <w:sz w:val="10"/>
                <w:szCs w:val="10"/>
              </w:rPr>
            </w:pPr>
          </w:p>
        </w:tc>
        <w:tc>
          <w:tcPr>
            <w:tcW w:w="9072" w:type="dxa"/>
          </w:tcPr>
          <w:p w14:paraId="59513C59" w14:textId="77777777" w:rsidR="00A23BED" w:rsidRDefault="00A23BED" w:rsidP="001F0BBE">
            <w:pPr>
              <w:rPr>
                <w:sz w:val="10"/>
                <w:szCs w:val="10"/>
              </w:rPr>
            </w:pPr>
          </w:p>
        </w:tc>
      </w:tr>
      <w:tr w:rsidR="00A23BED" w14:paraId="795AFD1A" w14:textId="77777777" w:rsidTr="00FA6AD9">
        <w:tc>
          <w:tcPr>
            <w:tcW w:w="709" w:type="dxa"/>
            <w:hideMark/>
          </w:tcPr>
          <w:p w14:paraId="3429FCE6" w14:textId="77777777" w:rsidR="00A23BED" w:rsidRPr="001F0BBE" w:rsidRDefault="00A23BED" w:rsidP="001F0BBE">
            <w:pPr>
              <w:rPr>
                <w:b/>
              </w:rPr>
            </w:pPr>
            <w:r>
              <w:rPr>
                <w:b/>
              </w:rPr>
              <w:t>11</w:t>
            </w:r>
            <w:r w:rsidRPr="001F0BBE">
              <w:rPr>
                <w:b/>
              </w:rPr>
              <w:t>.</w:t>
            </w:r>
          </w:p>
        </w:tc>
        <w:tc>
          <w:tcPr>
            <w:tcW w:w="9072" w:type="dxa"/>
          </w:tcPr>
          <w:p w14:paraId="49D7DD8B" w14:textId="77777777" w:rsidR="00A23BED" w:rsidRDefault="00A23BED" w:rsidP="001F0BBE">
            <w:r>
              <w:t>Neubestellung eines Kassenverwalters und dessen Stellvertreters</w:t>
            </w:r>
          </w:p>
        </w:tc>
      </w:tr>
      <w:tr w:rsidR="00A23BED" w14:paraId="28083FC4" w14:textId="77777777" w:rsidTr="00FA6AD9">
        <w:tc>
          <w:tcPr>
            <w:tcW w:w="709" w:type="dxa"/>
          </w:tcPr>
          <w:p w14:paraId="32ACC5F5" w14:textId="77777777" w:rsidR="00A23BED" w:rsidRDefault="00A23BED" w:rsidP="001F0BBE">
            <w:pPr>
              <w:rPr>
                <w:sz w:val="10"/>
                <w:szCs w:val="10"/>
              </w:rPr>
            </w:pPr>
          </w:p>
        </w:tc>
        <w:tc>
          <w:tcPr>
            <w:tcW w:w="9072" w:type="dxa"/>
          </w:tcPr>
          <w:p w14:paraId="2933170E" w14:textId="77777777" w:rsidR="00A23BED" w:rsidRDefault="00A23BED" w:rsidP="001F0BBE">
            <w:pPr>
              <w:rPr>
                <w:sz w:val="10"/>
                <w:szCs w:val="10"/>
              </w:rPr>
            </w:pPr>
          </w:p>
        </w:tc>
      </w:tr>
      <w:tr w:rsidR="00A23BED" w14:paraId="0237B2E9" w14:textId="77777777" w:rsidTr="00FA6AD9">
        <w:tc>
          <w:tcPr>
            <w:tcW w:w="709" w:type="dxa"/>
            <w:hideMark/>
          </w:tcPr>
          <w:p w14:paraId="5F830736" w14:textId="77777777" w:rsidR="00A23BED" w:rsidRPr="001F0BBE" w:rsidRDefault="00A23BED" w:rsidP="001F0BBE">
            <w:pPr>
              <w:rPr>
                <w:b/>
              </w:rPr>
            </w:pPr>
            <w:r>
              <w:rPr>
                <w:b/>
              </w:rPr>
              <w:t>12</w:t>
            </w:r>
            <w:r w:rsidRPr="001F0BBE">
              <w:rPr>
                <w:b/>
              </w:rPr>
              <w:t>.</w:t>
            </w:r>
          </w:p>
        </w:tc>
        <w:tc>
          <w:tcPr>
            <w:tcW w:w="9072" w:type="dxa"/>
          </w:tcPr>
          <w:p w14:paraId="40B8879F" w14:textId="77777777" w:rsidR="00A23BED" w:rsidRDefault="00A23BED" w:rsidP="001F0BBE">
            <w:r>
              <w:t>Antrag des Pfarrverbandes Bruckberg-Gündlkofen auf Bezuschussung der Innensanierung St. Peter Gündlkofen</w:t>
            </w:r>
          </w:p>
        </w:tc>
      </w:tr>
      <w:tr w:rsidR="00A23BED" w14:paraId="4DC26E33" w14:textId="77777777" w:rsidTr="00FA6AD9">
        <w:tc>
          <w:tcPr>
            <w:tcW w:w="709" w:type="dxa"/>
          </w:tcPr>
          <w:p w14:paraId="2DD74773" w14:textId="77777777" w:rsidR="00A23BED" w:rsidRDefault="00A23BED" w:rsidP="001F0BBE">
            <w:pPr>
              <w:rPr>
                <w:sz w:val="10"/>
                <w:szCs w:val="10"/>
              </w:rPr>
            </w:pPr>
          </w:p>
        </w:tc>
        <w:tc>
          <w:tcPr>
            <w:tcW w:w="9072" w:type="dxa"/>
          </w:tcPr>
          <w:p w14:paraId="36DCC01A" w14:textId="77777777" w:rsidR="00A23BED" w:rsidRDefault="00A23BED" w:rsidP="001F0BBE">
            <w:pPr>
              <w:rPr>
                <w:sz w:val="10"/>
                <w:szCs w:val="10"/>
              </w:rPr>
            </w:pPr>
          </w:p>
        </w:tc>
      </w:tr>
      <w:tr w:rsidR="00A23BED" w14:paraId="339E51CC" w14:textId="77777777" w:rsidTr="00FA6AD9">
        <w:tc>
          <w:tcPr>
            <w:tcW w:w="709" w:type="dxa"/>
            <w:hideMark/>
          </w:tcPr>
          <w:p w14:paraId="370A82AE" w14:textId="77777777" w:rsidR="00A23BED" w:rsidRPr="001F0BBE" w:rsidRDefault="00A23BED" w:rsidP="001F0BBE">
            <w:pPr>
              <w:rPr>
                <w:b/>
              </w:rPr>
            </w:pPr>
            <w:r>
              <w:rPr>
                <w:b/>
              </w:rPr>
              <w:t>13</w:t>
            </w:r>
            <w:r w:rsidRPr="001F0BBE">
              <w:rPr>
                <w:b/>
              </w:rPr>
              <w:t>.</w:t>
            </w:r>
          </w:p>
        </w:tc>
        <w:tc>
          <w:tcPr>
            <w:tcW w:w="9072" w:type="dxa"/>
          </w:tcPr>
          <w:p w14:paraId="2944131F" w14:textId="77777777" w:rsidR="00A23BED" w:rsidRDefault="00A23BED" w:rsidP="001F0BBE">
            <w:r>
              <w:t>Errichtung eines Mehrfamilienhauses mit 9 WE in der Bergstraße 1/ 1a unter Inanspruchnahme des Bauturbo</w:t>
            </w:r>
          </w:p>
        </w:tc>
      </w:tr>
      <w:tr w:rsidR="00A23BED" w14:paraId="79AEA328" w14:textId="77777777" w:rsidTr="00FA6AD9">
        <w:tc>
          <w:tcPr>
            <w:tcW w:w="709" w:type="dxa"/>
          </w:tcPr>
          <w:p w14:paraId="5BB4C82A" w14:textId="77777777" w:rsidR="00A23BED" w:rsidRDefault="00A23BED" w:rsidP="001F0BBE">
            <w:pPr>
              <w:rPr>
                <w:sz w:val="10"/>
                <w:szCs w:val="10"/>
              </w:rPr>
            </w:pPr>
          </w:p>
        </w:tc>
        <w:tc>
          <w:tcPr>
            <w:tcW w:w="9072" w:type="dxa"/>
          </w:tcPr>
          <w:p w14:paraId="416FD0EB" w14:textId="77777777" w:rsidR="00A23BED" w:rsidRDefault="00A23BED" w:rsidP="001F0BBE">
            <w:pPr>
              <w:rPr>
                <w:sz w:val="10"/>
                <w:szCs w:val="10"/>
              </w:rPr>
            </w:pPr>
          </w:p>
        </w:tc>
      </w:tr>
      <w:tr w:rsidR="00A23BED" w14:paraId="61CAB6ED" w14:textId="77777777" w:rsidTr="00FA6AD9">
        <w:tc>
          <w:tcPr>
            <w:tcW w:w="709" w:type="dxa"/>
            <w:hideMark/>
          </w:tcPr>
          <w:p w14:paraId="3BB622ED" w14:textId="77777777" w:rsidR="00A23BED" w:rsidRPr="001F0BBE" w:rsidRDefault="00A23BED" w:rsidP="001F0BBE">
            <w:pPr>
              <w:rPr>
                <w:b/>
              </w:rPr>
            </w:pPr>
            <w:r>
              <w:rPr>
                <w:b/>
              </w:rPr>
              <w:t>14</w:t>
            </w:r>
            <w:r w:rsidRPr="001F0BBE">
              <w:rPr>
                <w:b/>
              </w:rPr>
              <w:t>.</w:t>
            </w:r>
          </w:p>
        </w:tc>
        <w:tc>
          <w:tcPr>
            <w:tcW w:w="9072" w:type="dxa"/>
          </w:tcPr>
          <w:p w14:paraId="5566BF6E" w14:textId="77777777" w:rsidR="00A23BED" w:rsidRDefault="00A23BED" w:rsidP="001F0BBE">
            <w:r>
              <w:t>Mitteilungen des Bürgermeisters</w:t>
            </w:r>
          </w:p>
        </w:tc>
      </w:tr>
      <w:tr w:rsidR="00A23BED" w14:paraId="3A062A89" w14:textId="77777777" w:rsidTr="00FA6AD9">
        <w:tc>
          <w:tcPr>
            <w:tcW w:w="709" w:type="dxa"/>
          </w:tcPr>
          <w:p w14:paraId="38D88561" w14:textId="77777777" w:rsidR="00A23BED" w:rsidRDefault="00A23BED" w:rsidP="001F0BBE">
            <w:pPr>
              <w:rPr>
                <w:sz w:val="10"/>
                <w:szCs w:val="10"/>
              </w:rPr>
            </w:pPr>
          </w:p>
        </w:tc>
        <w:tc>
          <w:tcPr>
            <w:tcW w:w="9072" w:type="dxa"/>
          </w:tcPr>
          <w:p w14:paraId="6581A790" w14:textId="77777777" w:rsidR="00A23BED" w:rsidRDefault="00A23BED" w:rsidP="001F0BBE">
            <w:pPr>
              <w:rPr>
                <w:sz w:val="10"/>
                <w:szCs w:val="10"/>
              </w:rPr>
            </w:pPr>
          </w:p>
        </w:tc>
      </w:tr>
      <w:tr w:rsidR="00A23BED" w14:paraId="483FE067" w14:textId="77777777" w:rsidTr="00FA6AD9">
        <w:tc>
          <w:tcPr>
            <w:tcW w:w="709" w:type="dxa"/>
            <w:hideMark/>
          </w:tcPr>
          <w:p w14:paraId="199AA0D7" w14:textId="77777777" w:rsidR="00A23BED" w:rsidRPr="001F0BBE" w:rsidRDefault="00A23BED" w:rsidP="001F0BBE">
            <w:pPr>
              <w:rPr>
                <w:b/>
              </w:rPr>
            </w:pPr>
            <w:r>
              <w:rPr>
                <w:b/>
              </w:rPr>
              <w:t>14.1</w:t>
            </w:r>
          </w:p>
        </w:tc>
        <w:tc>
          <w:tcPr>
            <w:tcW w:w="9072" w:type="dxa"/>
          </w:tcPr>
          <w:p w14:paraId="5C190E21" w14:textId="77777777" w:rsidR="00A23BED" w:rsidRDefault="00A23BED" w:rsidP="001F0BBE">
            <w:r>
              <w:t>Veröffentlichung der neuen Bodenrichtwerte zum 01.01.2026</w:t>
            </w:r>
          </w:p>
        </w:tc>
      </w:tr>
      <w:tr w:rsidR="00A23BED" w14:paraId="7AEC50E3" w14:textId="77777777" w:rsidTr="00FA6AD9">
        <w:tc>
          <w:tcPr>
            <w:tcW w:w="709" w:type="dxa"/>
          </w:tcPr>
          <w:p w14:paraId="5590B625" w14:textId="77777777" w:rsidR="00A23BED" w:rsidRDefault="00A23BED" w:rsidP="001F0BBE">
            <w:pPr>
              <w:rPr>
                <w:sz w:val="10"/>
                <w:szCs w:val="10"/>
              </w:rPr>
            </w:pPr>
          </w:p>
        </w:tc>
        <w:tc>
          <w:tcPr>
            <w:tcW w:w="9072" w:type="dxa"/>
          </w:tcPr>
          <w:p w14:paraId="2BA88468" w14:textId="77777777" w:rsidR="00A23BED" w:rsidRDefault="00A23BED" w:rsidP="001F0BBE">
            <w:pPr>
              <w:rPr>
                <w:sz w:val="10"/>
                <w:szCs w:val="10"/>
              </w:rPr>
            </w:pPr>
          </w:p>
        </w:tc>
      </w:tr>
      <w:tr w:rsidR="00A23BED" w14:paraId="42261304" w14:textId="77777777" w:rsidTr="00FA6AD9">
        <w:tc>
          <w:tcPr>
            <w:tcW w:w="709" w:type="dxa"/>
            <w:hideMark/>
          </w:tcPr>
          <w:p w14:paraId="56E7FCC4" w14:textId="77777777" w:rsidR="00A23BED" w:rsidRPr="001F0BBE" w:rsidRDefault="00A23BED" w:rsidP="001F0BBE">
            <w:pPr>
              <w:rPr>
                <w:b/>
              </w:rPr>
            </w:pPr>
            <w:r>
              <w:rPr>
                <w:b/>
              </w:rPr>
              <w:t>14.2</w:t>
            </w:r>
          </w:p>
        </w:tc>
        <w:tc>
          <w:tcPr>
            <w:tcW w:w="9072" w:type="dxa"/>
          </w:tcPr>
          <w:p w14:paraId="1CD8BF0D" w14:textId="77777777" w:rsidR="00A23BED" w:rsidRDefault="00A23BED" w:rsidP="001F0BBE">
            <w:r>
              <w:t>Neubau KiGa Bruckberg</w:t>
            </w:r>
          </w:p>
        </w:tc>
      </w:tr>
      <w:tr w:rsidR="00A23BED" w14:paraId="01314C2A" w14:textId="77777777" w:rsidTr="00FA6AD9">
        <w:tc>
          <w:tcPr>
            <w:tcW w:w="709" w:type="dxa"/>
          </w:tcPr>
          <w:p w14:paraId="49B44A42" w14:textId="77777777" w:rsidR="00A23BED" w:rsidRDefault="00A23BED" w:rsidP="001F0BBE">
            <w:pPr>
              <w:rPr>
                <w:sz w:val="10"/>
                <w:szCs w:val="10"/>
              </w:rPr>
            </w:pPr>
          </w:p>
        </w:tc>
        <w:tc>
          <w:tcPr>
            <w:tcW w:w="9072" w:type="dxa"/>
          </w:tcPr>
          <w:p w14:paraId="24919C98" w14:textId="77777777" w:rsidR="00A23BED" w:rsidRDefault="00A23BED" w:rsidP="001F0BBE">
            <w:pPr>
              <w:rPr>
                <w:sz w:val="10"/>
                <w:szCs w:val="10"/>
              </w:rPr>
            </w:pPr>
          </w:p>
        </w:tc>
      </w:tr>
      <w:tr w:rsidR="00A23BED" w14:paraId="7020BDEC" w14:textId="77777777" w:rsidTr="00FA6AD9">
        <w:tc>
          <w:tcPr>
            <w:tcW w:w="709" w:type="dxa"/>
            <w:hideMark/>
          </w:tcPr>
          <w:p w14:paraId="5B438BAC" w14:textId="77777777" w:rsidR="00A23BED" w:rsidRPr="001F0BBE" w:rsidRDefault="00A23BED" w:rsidP="001F0BBE">
            <w:pPr>
              <w:rPr>
                <w:b/>
              </w:rPr>
            </w:pPr>
            <w:r>
              <w:rPr>
                <w:b/>
              </w:rPr>
              <w:t>14.3</w:t>
            </w:r>
          </w:p>
        </w:tc>
        <w:tc>
          <w:tcPr>
            <w:tcW w:w="9072" w:type="dxa"/>
          </w:tcPr>
          <w:p w14:paraId="495229F7" w14:textId="77777777" w:rsidR="00A23BED" w:rsidRDefault="00A23BED" w:rsidP="001F0BBE">
            <w:r>
              <w:t>Beauftragung Ortsmitte Pörndorf</w:t>
            </w:r>
          </w:p>
        </w:tc>
      </w:tr>
      <w:tr w:rsidR="00A23BED" w14:paraId="08ADABE2" w14:textId="77777777" w:rsidTr="00FA6AD9">
        <w:tc>
          <w:tcPr>
            <w:tcW w:w="709" w:type="dxa"/>
          </w:tcPr>
          <w:p w14:paraId="3322F4BB" w14:textId="77777777" w:rsidR="00A23BED" w:rsidRDefault="00A23BED" w:rsidP="001F0BBE">
            <w:pPr>
              <w:rPr>
                <w:sz w:val="10"/>
                <w:szCs w:val="10"/>
              </w:rPr>
            </w:pPr>
          </w:p>
        </w:tc>
        <w:tc>
          <w:tcPr>
            <w:tcW w:w="9072" w:type="dxa"/>
          </w:tcPr>
          <w:p w14:paraId="5F137649" w14:textId="77777777" w:rsidR="00A23BED" w:rsidRDefault="00A23BED" w:rsidP="001F0BBE">
            <w:pPr>
              <w:rPr>
                <w:sz w:val="10"/>
                <w:szCs w:val="10"/>
              </w:rPr>
            </w:pPr>
          </w:p>
        </w:tc>
      </w:tr>
      <w:tr w:rsidR="00A23BED" w14:paraId="5BF01EED" w14:textId="77777777" w:rsidTr="00FA6AD9">
        <w:tc>
          <w:tcPr>
            <w:tcW w:w="709" w:type="dxa"/>
            <w:hideMark/>
          </w:tcPr>
          <w:p w14:paraId="09A7BD05" w14:textId="77777777" w:rsidR="00A23BED" w:rsidRPr="001F0BBE" w:rsidRDefault="00A23BED" w:rsidP="001F0BBE">
            <w:pPr>
              <w:rPr>
                <w:b/>
              </w:rPr>
            </w:pPr>
            <w:r>
              <w:rPr>
                <w:b/>
              </w:rPr>
              <w:t>15</w:t>
            </w:r>
            <w:r w:rsidRPr="001F0BBE">
              <w:rPr>
                <w:b/>
              </w:rPr>
              <w:t>.</w:t>
            </w:r>
          </w:p>
        </w:tc>
        <w:tc>
          <w:tcPr>
            <w:tcW w:w="9072" w:type="dxa"/>
          </w:tcPr>
          <w:p w14:paraId="030B19F9" w14:textId="77777777" w:rsidR="00A23BED" w:rsidRDefault="00A23BED" w:rsidP="001F0BBE">
            <w:r>
              <w:t>Wünsche und Anträge</w:t>
            </w:r>
          </w:p>
        </w:tc>
      </w:tr>
      <w:tr w:rsidR="00A23BED" w14:paraId="01A0F8CA" w14:textId="77777777" w:rsidTr="00FA6AD9">
        <w:tc>
          <w:tcPr>
            <w:tcW w:w="709" w:type="dxa"/>
          </w:tcPr>
          <w:p w14:paraId="25DF5027" w14:textId="77777777" w:rsidR="00A23BED" w:rsidRDefault="00A23BED" w:rsidP="001F0BBE">
            <w:pPr>
              <w:rPr>
                <w:sz w:val="10"/>
                <w:szCs w:val="10"/>
              </w:rPr>
            </w:pPr>
          </w:p>
        </w:tc>
        <w:tc>
          <w:tcPr>
            <w:tcW w:w="9072" w:type="dxa"/>
          </w:tcPr>
          <w:p w14:paraId="0312C1C9" w14:textId="77777777" w:rsidR="00A23BED" w:rsidRDefault="00A23BED" w:rsidP="001F0BBE">
            <w:pPr>
              <w:rPr>
                <w:sz w:val="10"/>
                <w:szCs w:val="10"/>
              </w:rPr>
            </w:pPr>
          </w:p>
        </w:tc>
      </w:tr>
      <w:tr w:rsidR="00A23BED" w14:paraId="0F833909" w14:textId="77777777" w:rsidTr="00FA6AD9">
        <w:tc>
          <w:tcPr>
            <w:tcW w:w="709" w:type="dxa"/>
            <w:hideMark/>
          </w:tcPr>
          <w:p w14:paraId="17751CC7" w14:textId="77777777" w:rsidR="00A23BED" w:rsidRPr="001F0BBE" w:rsidRDefault="00A23BED" w:rsidP="001F0BBE">
            <w:pPr>
              <w:rPr>
                <w:b/>
              </w:rPr>
            </w:pPr>
            <w:r>
              <w:rPr>
                <w:b/>
              </w:rPr>
              <w:t>15.1</w:t>
            </w:r>
          </w:p>
        </w:tc>
        <w:tc>
          <w:tcPr>
            <w:tcW w:w="9072" w:type="dxa"/>
          </w:tcPr>
          <w:p w14:paraId="02DDBC08" w14:textId="77777777" w:rsidR="00A23BED" w:rsidRDefault="00A23BED" w:rsidP="001F0BBE">
            <w:r>
              <w:t>GR Puscheck</w:t>
            </w:r>
          </w:p>
        </w:tc>
      </w:tr>
      <w:tr w:rsidR="00A23BED" w14:paraId="4A070DD3" w14:textId="77777777" w:rsidTr="00FA6AD9">
        <w:tc>
          <w:tcPr>
            <w:tcW w:w="709" w:type="dxa"/>
          </w:tcPr>
          <w:p w14:paraId="382FC7CD" w14:textId="77777777" w:rsidR="00A23BED" w:rsidRDefault="00A23BED" w:rsidP="001F0BBE">
            <w:pPr>
              <w:rPr>
                <w:sz w:val="10"/>
                <w:szCs w:val="10"/>
              </w:rPr>
            </w:pPr>
          </w:p>
        </w:tc>
        <w:tc>
          <w:tcPr>
            <w:tcW w:w="9072" w:type="dxa"/>
          </w:tcPr>
          <w:p w14:paraId="1C10C29F" w14:textId="77777777" w:rsidR="00A23BED" w:rsidRDefault="00A23BED" w:rsidP="001F0BBE">
            <w:pPr>
              <w:rPr>
                <w:sz w:val="10"/>
                <w:szCs w:val="10"/>
              </w:rPr>
            </w:pPr>
          </w:p>
        </w:tc>
      </w:tr>
      <w:tr w:rsidR="00A23BED" w14:paraId="4CA38BDB" w14:textId="77777777" w:rsidTr="00FA6AD9">
        <w:tc>
          <w:tcPr>
            <w:tcW w:w="709" w:type="dxa"/>
            <w:hideMark/>
          </w:tcPr>
          <w:p w14:paraId="0BAA3D1C" w14:textId="77777777" w:rsidR="00A23BED" w:rsidRPr="001F0BBE" w:rsidRDefault="00A23BED" w:rsidP="001F0BBE">
            <w:pPr>
              <w:rPr>
                <w:b/>
              </w:rPr>
            </w:pPr>
            <w:r>
              <w:rPr>
                <w:b/>
              </w:rPr>
              <w:t>15.2</w:t>
            </w:r>
          </w:p>
        </w:tc>
        <w:tc>
          <w:tcPr>
            <w:tcW w:w="9072" w:type="dxa"/>
          </w:tcPr>
          <w:p w14:paraId="1CF70C67" w14:textId="77777777" w:rsidR="00A23BED" w:rsidRDefault="00A23BED" w:rsidP="001F0BBE">
            <w:r>
              <w:t>GR Weingartner</w:t>
            </w:r>
          </w:p>
        </w:tc>
      </w:tr>
      <w:tr w:rsidR="00A23BED" w14:paraId="1DD2D127" w14:textId="77777777" w:rsidTr="00FA6AD9">
        <w:tc>
          <w:tcPr>
            <w:tcW w:w="709" w:type="dxa"/>
          </w:tcPr>
          <w:p w14:paraId="3939327E" w14:textId="77777777" w:rsidR="00A23BED" w:rsidRDefault="00A23BED" w:rsidP="001F0BBE">
            <w:pPr>
              <w:rPr>
                <w:sz w:val="10"/>
                <w:szCs w:val="10"/>
              </w:rPr>
            </w:pPr>
          </w:p>
        </w:tc>
        <w:tc>
          <w:tcPr>
            <w:tcW w:w="9072" w:type="dxa"/>
          </w:tcPr>
          <w:p w14:paraId="6252CEC2" w14:textId="77777777" w:rsidR="00A23BED" w:rsidRDefault="00A23BED" w:rsidP="001F0BBE">
            <w:pPr>
              <w:rPr>
                <w:sz w:val="10"/>
                <w:szCs w:val="10"/>
              </w:rPr>
            </w:pPr>
          </w:p>
        </w:tc>
      </w:tr>
      <w:tr w:rsidR="00A23BED" w14:paraId="14E35755" w14:textId="77777777" w:rsidTr="00FA6AD9">
        <w:tc>
          <w:tcPr>
            <w:tcW w:w="709" w:type="dxa"/>
            <w:hideMark/>
          </w:tcPr>
          <w:p w14:paraId="3BAE957E" w14:textId="77777777" w:rsidR="00A23BED" w:rsidRPr="001F0BBE" w:rsidRDefault="00A23BED" w:rsidP="001F0BBE">
            <w:pPr>
              <w:rPr>
                <w:b/>
              </w:rPr>
            </w:pPr>
            <w:r>
              <w:rPr>
                <w:b/>
              </w:rPr>
              <w:t>15.3</w:t>
            </w:r>
          </w:p>
        </w:tc>
        <w:tc>
          <w:tcPr>
            <w:tcW w:w="9072" w:type="dxa"/>
          </w:tcPr>
          <w:p w14:paraId="33A9D1D3" w14:textId="77777777" w:rsidR="00A23BED" w:rsidRDefault="00A23BED" w:rsidP="001F0BBE">
            <w:r>
              <w:t>GRin Kellner</w:t>
            </w:r>
          </w:p>
        </w:tc>
      </w:tr>
      <w:tr w:rsidR="00A23BED" w14:paraId="056B70BE" w14:textId="77777777" w:rsidTr="00FA6AD9">
        <w:tc>
          <w:tcPr>
            <w:tcW w:w="709" w:type="dxa"/>
          </w:tcPr>
          <w:p w14:paraId="709A1CE3" w14:textId="77777777" w:rsidR="00A23BED" w:rsidRDefault="00A23BED" w:rsidP="001F0BBE">
            <w:pPr>
              <w:rPr>
                <w:sz w:val="10"/>
                <w:szCs w:val="10"/>
              </w:rPr>
            </w:pPr>
          </w:p>
        </w:tc>
        <w:tc>
          <w:tcPr>
            <w:tcW w:w="9072" w:type="dxa"/>
          </w:tcPr>
          <w:p w14:paraId="63531577" w14:textId="77777777" w:rsidR="00A23BED" w:rsidRDefault="00A23BED" w:rsidP="001F0BBE">
            <w:pPr>
              <w:rPr>
                <w:sz w:val="10"/>
                <w:szCs w:val="10"/>
              </w:rPr>
            </w:pPr>
          </w:p>
        </w:tc>
      </w:tr>
      <w:tr w:rsidR="00A23BED" w14:paraId="3CA2745C" w14:textId="77777777" w:rsidTr="00FA6AD9">
        <w:tc>
          <w:tcPr>
            <w:tcW w:w="709" w:type="dxa"/>
            <w:hideMark/>
          </w:tcPr>
          <w:p w14:paraId="05D0DBD4" w14:textId="77777777" w:rsidR="00A23BED" w:rsidRPr="001F0BBE" w:rsidRDefault="00A23BED" w:rsidP="001F0BBE">
            <w:pPr>
              <w:rPr>
                <w:b/>
              </w:rPr>
            </w:pPr>
            <w:r>
              <w:rPr>
                <w:b/>
              </w:rPr>
              <w:t>15.4</w:t>
            </w:r>
          </w:p>
        </w:tc>
        <w:tc>
          <w:tcPr>
            <w:tcW w:w="9072" w:type="dxa"/>
          </w:tcPr>
          <w:p w14:paraId="388E0D56" w14:textId="77777777" w:rsidR="00A23BED" w:rsidRDefault="00A23BED" w:rsidP="001F0BBE">
            <w:bookmarkStart w:id="6" w:name="Text"/>
            <w:bookmarkEnd w:id="6"/>
            <w:r>
              <w:t>dritter Bürgermeister Ostermeier</w:t>
            </w:r>
          </w:p>
        </w:tc>
      </w:tr>
      <w:tr w:rsidR="00A23BED" w14:paraId="750DBD58" w14:textId="77777777" w:rsidTr="00FA6AD9">
        <w:tc>
          <w:tcPr>
            <w:tcW w:w="709" w:type="dxa"/>
          </w:tcPr>
          <w:p w14:paraId="3F56B847" w14:textId="77777777" w:rsidR="00A23BED" w:rsidRDefault="00A23BED" w:rsidP="001F0BBE">
            <w:pPr>
              <w:rPr>
                <w:sz w:val="10"/>
                <w:szCs w:val="10"/>
              </w:rPr>
            </w:pPr>
          </w:p>
        </w:tc>
        <w:tc>
          <w:tcPr>
            <w:tcW w:w="9072" w:type="dxa"/>
          </w:tcPr>
          <w:p w14:paraId="7CE840E0" w14:textId="77777777" w:rsidR="00A23BED" w:rsidRDefault="00A23BED" w:rsidP="001F0BBE">
            <w:pPr>
              <w:rPr>
                <w:sz w:val="10"/>
                <w:szCs w:val="10"/>
              </w:rPr>
            </w:pPr>
          </w:p>
        </w:tc>
      </w:tr>
    </w:tbl>
    <w:p w14:paraId="2B25CF6F" w14:textId="77777777" w:rsidR="003D76AD" w:rsidRDefault="003D76AD">
      <w:pPr>
        <w:rPr>
          <w:bCs/>
        </w:rPr>
      </w:pPr>
      <w:bookmarkStart w:id="7" w:name="Tagesordnung"/>
      <w:bookmarkEnd w:id="7"/>
    </w:p>
    <w:p w14:paraId="64938F8B" w14:textId="77777777" w:rsidR="005A4273" w:rsidRDefault="003D76AD">
      <w:r>
        <w:br w:type="page"/>
      </w:r>
      <w:r w:rsidR="00A23BED" w:rsidRPr="004E1E9C">
        <w:rPr>
          <w:noProof/>
        </w:rPr>
        <w:lastRenderedPageBreak/>
        <w:t>1. Bürgermeister</w:t>
      </w:r>
      <w:r w:rsidR="00605792">
        <w:t xml:space="preserve"> </w:t>
      </w:r>
      <w:r w:rsidR="00A23BED" w:rsidRPr="004E1E9C">
        <w:rPr>
          <w:noProof/>
        </w:rPr>
        <w:t>Rudolf Radlmeier</w:t>
      </w:r>
      <w:r w:rsidR="00605792">
        <w:t xml:space="preserve"> </w:t>
      </w:r>
      <w:r w:rsidR="00605792">
        <w:rPr>
          <w:bCs/>
        </w:rPr>
        <w:t xml:space="preserve">eröffnet um </w:t>
      </w:r>
      <w:r w:rsidR="00A23BED" w:rsidRPr="004E1E9C">
        <w:rPr>
          <w:noProof/>
        </w:rPr>
        <w:t>19:00</w:t>
      </w:r>
      <w:r w:rsidR="00605792">
        <w:t xml:space="preserve"> </w:t>
      </w:r>
      <w:r w:rsidR="00605792">
        <w:rPr>
          <w:bCs/>
        </w:rPr>
        <w:t xml:space="preserve">Uhr die öffentliche </w:t>
      </w:r>
      <w:r w:rsidR="00A23BED" w:rsidRPr="004E1E9C">
        <w:rPr>
          <w:bCs/>
          <w:noProof/>
        </w:rPr>
        <w:t>Sitzung des Gemeinderates</w:t>
      </w:r>
      <w:r w:rsidR="004D604B">
        <w:rPr>
          <w:bCs/>
        </w:rPr>
        <w:t xml:space="preserve">, </w:t>
      </w:r>
      <w:r w:rsidR="00605792">
        <w:rPr>
          <w:bCs/>
        </w:rPr>
        <w:t xml:space="preserve">begrüßt alle Anwesenden und stellt die ordnungsgemäße Ladung und Beschlussfähigkeit </w:t>
      </w:r>
      <w:r w:rsidR="00A23BED" w:rsidRPr="004E1E9C">
        <w:rPr>
          <w:bCs/>
          <w:noProof/>
        </w:rPr>
        <w:t>des Gemeinderates</w:t>
      </w:r>
      <w:r w:rsidR="00605792">
        <w:rPr>
          <w:bCs/>
        </w:rPr>
        <w:t xml:space="preserve"> fest.</w:t>
      </w:r>
    </w:p>
    <w:p w14:paraId="0BF6A682" w14:textId="77777777" w:rsidR="003D76AD" w:rsidRDefault="003D76AD"/>
    <w:p w14:paraId="15BA41DB" w14:textId="77777777" w:rsidR="003D76AD" w:rsidRDefault="003D76AD">
      <w:pPr>
        <w:rPr>
          <w:bCs/>
        </w:rPr>
      </w:pPr>
      <w:bookmarkStart w:id="8" w:name="BM_Text2"/>
      <w:bookmarkEnd w:id="8"/>
    </w:p>
    <w:p w14:paraId="257D3046" w14:textId="77777777" w:rsidR="003D76AD" w:rsidRDefault="003D76AD"/>
    <w:p w14:paraId="4EB1AC5E" w14:textId="77777777" w:rsidR="00A23BED" w:rsidRDefault="00A23BED" w:rsidP="003A21DE">
      <w:pPr>
        <w:pStyle w:val="berschrift3"/>
      </w:pPr>
      <w:r>
        <w:t>Öffentliche Sitzung</w:t>
      </w:r>
    </w:p>
    <w:p w14:paraId="112E822B" w14:textId="77777777" w:rsidR="00A23BED" w:rsidRDefault="00A23BED">
      <w:pPr>
        <w:jc w:val="center"/>
        <w:rPr>
          <w:szCs w:val="22"/>
        </w:rPr>
      </w:pPr>
    </w:p>
    <w:p w14:paraId="4044744D" w14:textId="77777777" w:rsidR="00A23BED" w:rsidRDefault="00A23BED">
      <w:pPr>
        <w:jc w:val="center"/>
        <w:rPr>
          <w:szCs w:val="22"/>
        </w:rPr>
      </w:pPr>
    </w:p>
    <w:p w14:paraId="1D2E8F28" w14:textId="77777777" w:rsidR="00A23BED" w:rsidRDefault="00A23BED">
      <w:pPr>
        <w:jc w:val="both"/>
        <w:rPr>
          <w:szCs w:val="22"/>
        </w:rPr>
      </w:pPr>
    </w:p>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178851AD" w14:textId="77777777" w:rsidTr="00371FE7">
        <w:tc>
          <w:tcPr>
            <w:tcW w:w="780" w:type="dxa"/>
            <w:tcBorders>
              <w:top w:val="nil"/>
              <w:left w:val="nil"/>
              <w:bottom w:val="single" w:sz="4" w:space="0" w:color="auto"/>
              <w:right w:val="nil"/>
            </w:tcBorders>
            <w:shd w:val="clear" w:color="auto" w:fill="F2F2F2"/>
            <w:hideMark/>
          </w:tcPr>
          <w:p w14:paraId="1E36BB90" w14:textId="77777777" w:rsidR="00A23BED" w:rsidRPr="001E662D" w:rsidRDefault="00A23BED" w:rsidP="001E662D">
            <w:pPr>
              <w:rPr>
                <w:b/>
              </w:rPr>
            </w:pPr>
            <w:r>
              <w:rPr>
                <w:b/>
              </w:rPr>
              <w:t>1</w:t>
            </w:r>
          </w:p>
        </w:tc>
        <w:tc>
          <w:tcPr>
            <w:tcW w:w="7442" w:type="dxa"/>
            <w:tcBorders>
              <w:top w:val="nil"/>
              <w:left w:val="nil"/>
              <w:bottom w:val="single" w:sz="4" w:space="0" w:color="auto"/>
              <w:right w:val="nil"/>
            </w:tcBorders>
            <w:shd w:val="clear" w:color="auto" w:fill="F2F2F2"/>
          </w:tcPr>
          <w:p w14:paraId="34C64879" w14:textId="77777777" w:rsidR="00A23BED" w:rsidRPr="001E662D" w:rsidRDefault="00A23BED" w:rsidP="001E662D">
            <w:pPr>
              <w:rPr>
                <w:b/>
              </w:rPr>
            </w:pPr>
            <w:r>
              <w:rPr>
                <w:b/>
              </w:rPr>
              <w:t>Genehmigung der Sitzungsniederschrift</w:t>
            </w:r>
          </w:p>
        </w:tc>
        <w:tc>
          <w:tcPr>
            <w:tcW w:w="1417" w:type="dxa"/>
            <w:tcBorders>
              <w:top w:val="nil"/>
              <w:left w:val="nil"/>
              <w:bottom w:val="single" w:sz="4" w:space="0" w:color="auto"/>
              <w:right w:val="nil"/>
            </w:tcBorders>
            <w:shd w:val="clear" w:color="auto" w:fill="F2F2F2"/>
          </w:tcPr>
          <w:p w14:paraId="35D71689" w14:textId="77777777" w:rsidR="00A23BED" w:rsidRPr="001E662D" w:rsidRDefault="00A23BED" w:rsidP="001E662D">
            <w:pPr>
              <w:rPr>
                <w:b/>
              </w:rPr>
            </w:pPr>
          </w:p>
        </w:tc>
      </w:tr>
    </w:tbl>
    <w:p w14:paraId="63B20D65" w14:textId="77777777" w:rsidR="00A23BED" w:rsidRDefault="00A23BED" w:rsidP="00E3412D"/>
    <w:p w14:paraId="40B8DAB2" w14:textId="77777777" w:rsidR="00A23BED" w:rsidRPr="002E02C2" w:rsidRDefault="00A23BED" w:rsidP="001F5CBF">
      <w:r w:rsidRPr="00061295">
        <w:t xml:space="preserve">Der Niederschrift der öffentlichen Gemeinderatssitzung vom </w:t>
      </w:r>
      <w:r>
        <w:t>07.05.2026</w:t>
      </w:r>
      <w:r w:rsidRPr="00061295">
        <w:t xml:space="preserve"> wurde ohne Änderungen zugestimmt.</w:t>
      </w:r>
    </w:p>
    <w:p w14:paraId="0EAAB3F0" w14:textId="77777777" w:rsidR="00A23BED" w:rsidRPr="002E02C2" w:rsidRDefault="00A23BED" w:rsidP="00C14999"/>
    <w:p w14:paraId="45C5A66D" w14:textId="77777777" w:rsidR="00A23BED" w:rsidRDefault="00A23BED" w:rsidP="00E3412D">
      <w:pPr>
        <w:pStyle w:val="Kopfzeile"/>
        <w:tabs>
          <w:tab w:val="left" w:pos="708"/>
        </w:tabs>
      </w:pPr>
    </w:p>
    <w:p w14:paraId="4A8E6BD4" w14:textId="77777777" w:rsidR="00A23BED" w:rsidRPr="00175E8B" w:rsidRDefault="00A23BED" w:rsidP="0033081C">
      <w:pPr>
        <w:rPr>
          <w:b/>
          <w:u w:val="single"/>
        </w:rPr>
      </w:pPr>
      <w:r w:rsidRPr="00175E8B">
        <w:rPr>
          <w:b/>
          <w:u w:val="single"/>
        </w:rPr>
        <w:t>Beschluss:</w:t>
      </w:r>
    </w:p>
    <w:p w14:paraId="54CB81C0" w14:textId="77777777" w:rsidR="00A23BED" w:rsidRDefault="00A23BED" w:rsidP="0033081C"/>
    <w:p w14:paraId="1E3D8582" w14:textId="77777777" w:rsidR="00A23BED" w:rsidRDefault="00A23BED" w:rsidP="0032145F">
      <w:r>
        <w:t>Die Niederschrift der öffentlichen Gemeinderatssitzung vom 07.05.2026</w:t>
      </w:r>
    </w:p>
    <w:p w14:paraId="39378F23" w14:textId="77777777" w:rsidR="00A23BED" w:rsidRPr="0033081C" w:rsidRDefault="00A23BED" w:rsidP="0032145F">
      <w:r>
        <w:t xml:space="preserve">wird genehmigt. </w:t>
      </w:r>
    </w:p>
    <w:p w14:paraId="237B136C" w14:textId="77777777" w:rsidR="00A23BED" w:rsidRPr="002E02C2" w:rsidRDefault="00A23BED" w:rsidP="0032145F"/>
    <w:p w14:paraId="30F24AAA" w14:textId="77777777" w:rsidR="00A23BED" w:rsidRDefault="00A23BED" w:rsidP="00E3412D">
      <w:pPr>
        <w:tabs>
          <w:tab w:val="left" w:pos="1701"/>
        </w:tabs>
        <w:rPr>
          <w:b/>
        </w:rPr>
      </w:pPr>
      <w:r>
        <w:rPr>
          <w:b/>
        </w:rPr>
        <w:t>Einstimmig beschlossen</w:t>
      </w:r>
      <w:r>
        <w:rPr>
          <w:b/>
        </w:rPr>
        <w:tab/>
        <w:t xml:space="preserve">Ja 19     Nein 0  Anwesend 19  Persönlich beteiligt 0  </w:t>
      </w:r>
    </w:p>
    <w:p w14:paraId="5406E869" w14:textId="77777777" w:rsidR="004A6C69" w:rsidRDefault="004A6C69" w:rsidP="00E3412D">
      <w:pPr>
        <w:tabs>
          <w:tab w:val="left" w:pos="1701"/>
        </w:tabs>
        <w:rPr>
          <w:b/>
        </w:rPr>
      </w:pPr>
    </w:p>
    <w:p w14:paraId="5A27355F"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44A51980" w14:textId="77777777" w:rsidTr="00371FE7">
        <w:tc>
          <w:tcPr>
            <w:tcW w:w="780" w:type="dxa"/>
            <w:tcBorders>
              <w:top w:val="nil"/>
              <w:left w:val="nil"/>
              <w:bottom w:val="single" w:sz="4" w:space="0" w:color="auto"/>
              <w:right w:val="nil"/>
            </w:tcBorders>
            <w:shd w:val="clear" w:color="auto" w:fill="F2F2F2"/>
            <w:hideMark/>
          </w:tcPr>
          <w:p w14:paraId="2D3760A5" w14:textId="77777777" w:rsidR="00A23BED" w:rsidRPr="001E662D" w:rsidRDefault="00A23BED" w:rsidP="001E662D">
            <w:pPr>
              <w:rPr>
                <w:b/>
              </w:rPr>
            </w:pPr>
            <w:r>
              <w:rPr>
                <w:b/>
              </w:rPr>
              <w:t>2</w:t>
            </w:r>
          </w:p>
        </w:tc>
        <w:tc>
          <w:tcPr>
            <w:tcW w:w="7442" w:type="dxa"/>
            <w:tcBorders>
              <w:top w:val="nil"/>
              <w:left w:val="nil"/>
              <w:bottom w:val="single" w:sz="4" w:space="0" w:color="auto"/>
              <w:right w:val="nil"/>
            </w:tcBorders>
            <w:shd w:val="clear" w:color="auto" w:fill="F2F2F2"/>
          </w:tcPr>
          <w:p w14:paraId="40835955" w14:textId="77777777" w:rsidR="00A23BED" w:rsidRPr="001E662D" w:rsidRDefault="00A23BED" w:rsidP="001E662D">
            <w:pPr>
              <w:rPr>
                <w:b/>
              </w:rPr>
            </w:pPr>
            <w:r>
              <w:rPr>
                <w:b/>
              </w:rPr>
              <w:t>Erlass einer Geschäftsordnung für den Gemeinderat</w:t>
            </w:r>
          </w:p>
        </w:tc>
        <w:tc>
          <w:tcPr>
            <w:tcW w:w="1417" w:type="dxa"/>
            <w:tcBorders>
              <w:top w:val="nil"/>
              <w:left w:val="nil"/>
              <w:bottom w:val="single" w:sz="4" w:space="0" w:color="auto"/>
              <w:right w:val="nil"/>
            </w:tcBorders>
            <w:shd w:val="clear" w:color="auto" w:fill="F2F2F2"/>
          </w:tcPr>
          <w:p w14:paraId="0A06DEFC" w14:textId="77777777" w:rsidR="00A23BED" w:rsidRPr="001E662D" w:rsidRDefault="00A23BED" w:rsidP="001E662D">
            <w:pPr>
              <w:rPr>
                <w:b/>
              </w:rPr>
            </w:pPr>
          </w:p>
        </w:tc>
      </w:tr>
    </w:tbl>
    <w:p w14:paraId="0CD026EF" w14:textId="77777777" w:rsidR="00A23BED" w:rsidRDefault="00A23BED" w:rsidP="00E3412D"/>
    <w:p w14:paraId="25ABFFEA" w14:textId="77777777" w:rsidR="00A23BED" w:rsidRDefault="00A23BED" w:rsidP="008D0CB4"/>
    <w:p w14:paraId="61ABE0DE" w14:textId="77777777" w:rsidR="00A23BED" w:rsidRPr="00E45353" w:rsidRDefault="00A23BED" w:rsidP="00FF150C">
      <w:pPr>
        <w:rPr>
          <w:b/>
          <w:bCs/>
          <w:u w:val="single"/>
        </w:rPr>
      </w:pPr>
      <w:r w:rsidRPr="00E45353">
        <w:rPr>
          <w:b/>
          <w:bCs/>
          <w:u w:val="single"/>
        </w:rPr>
        <w:t>Beschluss:</w:t>
      </w:r>
    </w:p>
    <w:p w14:paraId="19DE8C94" w14:textId="77777777" w:rsidR="00A23BED" w:rsidRDefault="00A23BED" w:rsidP="00FF150C"/>
    <w:p w14:paraId="09C3BAC6" w14:textId="77777777" w:rsidR="00A23BED" w:rsidRPr="00B0735F" w:rsidRDefault="00A23BED" w:rsidP="00FF150C">
      <w:r>
        <w:t>Der Gemeinderat beschließt die neue Geschäftsordnung des Gemeinderats der Gemeinde Bruckberg wie vorgestellt, jedoch unter Beachtung der vorstehenden Änderungen.</w:t>
      </w:r>
    </w:p>
    <w:p w14:paraId="34E0E977" w14:textId="77777777" w:rsidR="00A23BED" w:rsidRDefault="00A23BED" w:rsidP="00E3412D"/>
    <w:p w14:paraId="3369422A" w14:textId="77777777" w:rsidR="00A23BED" w:rsidRDefault="00A23BED" w:rsidP="00E3412D">
      <w:pPr>
        <w:tabs>
          <w:tab w:val="left" w:pos="1701"/>
        </w:tabs>
        <w:rPr>
          <w:b/>
        </w:rPr>
      </w:pPr>
      <w:r>
        <w:rPr>
          <w:b/>
        </w:rPr>
        <w:t>Einstimmig beschlossen</w:t>
      </w:r>
      <w:r>
        <w:rPr>
          <w:b/>
        </w:rPr>
        <w:tab/>
        <w:t xml:space="preserve">Ja 20     Nein 0  Anwesend 20  Persönlich beteiligt 0  </w:t>
      </w:r>
    </w:p>
    <w:p w14:paraId="3863E6DD" w14:textId="77777777" w:rsidR="004A6C69" w:rsidRDefault="004A6C69" w:rsidP="00E3412D">
      <w:pPr>
        <w:tabs>
          <w:tab w:val="left" w:pos="1701"/>
        </w:tabs>
        <w:rPr>
          <w:b/>
        </w:rPr>
      </w:pPr>
    </w:p>
    <w:p w14:paraId="681C071E"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6E5F8B07" w14:textId="77777777" w:rsidTr="00371FE7">
        <w:tc>
          <w:tcPr>
            <w:tcW w:w="780" w:type="dxa"/>
            <w:tcBorders>
              <w:top w:val="nil"/>
              <w:left w:val="nil"/>
              <w:bottom w:val="single" w:sz="4" w:space="0" w:color="auto"/>
              <w:right w:val="nil"/>
            </w:tcBorders>
            <w:shd w:val="clear" w:color="auto" w:fill="F2F2F2"/>
            <w:hideMark/>
          </w:tcPr>
          <w:p w14:paraId="1649FD24" w14:textId="77777777" w:rsidR="00A23BED" w:rsidRPr="001E662D" w:rsidRDefault="00A23BED" w:rsidP="001E662D">
            <w:pPr>
              <w:rPr>
                <w:b/>
              </w:rPr>
            </w:pPr>
            <w:r>
              <w:rPr>
                <w:b/>
              </w:rPr>
              <w:t>3</w:t>
            </w:r>
          </w:p>
        </w:tc>
        <w:tc>
          <w:tcPr>
            <w:tcW w:w="7442" w:type="dxa"/>
            <w:tcBorders>
              <w:top w:val="nil"/>
              <w:left w:val="nil"/>
              <w:bottom w:val="single" w:sz="4" w:space="0" w:color="auto"/>
              <w:right w:val="nil"/>
            </w:tcBorders>
            <w:shd w:val="clear" w:color="auto" w:fill="F2F2F2"/>
          </w:tcPr>
          <w:p w14:paraId="2F810F7E" w14:textId="77777777" w:rsidR="00A23BED" w:rsidRPr="001E662D" w:rsidRDefault="00A23BED" w:rsidP="001E662D">
            <w:pPr>
              <w:rPr>
                <w:b/>
              </w:rPr>
            </w:pPr>
            <w:r>
              <w:rPr>
                <w:b/>
              </w:rPr>
              <w:t>Korrektur zur Benennung der Verbandsräte für den Zweckverband Wasserversorgungsgruppe Bruckberg</w:t>
            </w:r>
          </w:p>
        </w:tc>
        <w:tc>
          <w:tcPr>
            <w:tcW w:w="1417" w:type="dxa"/>
            <w:tcBorders>
              <w:top w:val="nil"/>
              <w:left w:val="nil"/>
              <w:bottom w:val="single" w:sz="4" w:space="0" w:color="auto"/>
              <w:right w:val="nil"/>
            </w:tcBorders>
            <w:shd w:val="clear" w:color="auto" w:fill="F2F2F2"/>
          </w:tcPr>
          <w:p w14:paraId="053C1E35" w14:textId="77777777" w:rsidR="00A23BED" w:rsidRPr="001E662D" w:rsidRDefault="00A23BED" w:rsidP="001E662D">
            <w:pPr>
              <w:rPr>
                <w:b/>
              </w:rPr>
            </w:pPr>
          </w:p>
        </w:tc>
      </w:tr>
    </w:tbl>
    <w:p w14:paraId="62657916" w14:textId="77777777" w:rsidR="00A23BED" w:rsidRDefault="00A23BED" w:rsidP="00E3412D"/>
    <w:p w14:paraId="4C5419F8" w14:textId="77777777" w:rsidR="00A23BED" w:rsidRPr="00E45353" w:rsidRDefault="00A23BED" w:rsidP="00FF150C">
      <w:pPr>
        <w:rPr>
          <w:b/>
          <w:bCs/>
          <w:u w:val="single"/>
        </w:rPr>
      </w:pPr>
      <w:r w:rsidRPr="00E45353">
        <w:rPr>
          <w:b/>
          <w:bCs/>
          <w:u w:val="single"/>
        </w:rPr>
        <w:t>Beschluss:</w:t>
      </w:r>
    </w:p>
    <w:p w14:paraId="51751C61" w14:textId="77777777" w:rsidR="00A23BED" w:rsidRDefault="00A23BED" w:rsidP="00FF150C"/>
    <w:p w14:paraId="14CE948D" w14:textId="77777777" w:rsidR="00A23BED" w:rsidRDefault="00A23BED" w:rsidP="00FF150C">
      <w:r>
        <w:t xml:space="preserve">Der Gemeinderat bestellt GR Peter Lohmaier zum Vertreter des ersten Bürgermeisters Radlmeier als Verbandsrat des Zweckverbandes Wasserversorgung Bruckberg. </w:t>
      </w:r>
    </w:p>
    <w:p w14:paraId="54259A7F" w14:textId="77777777" w:rsidR="00A23BED" w:rsidRDefault="00A23BED" w:rsidP="00FF150C"/>
    <w:p w14:paraId="41A4D998" w14:textId="4DAF9551" w:rsidR="00A23BED" w:rsidRDefault="00A23BED" w:rsidP="004D3269">
      <w:r w:rsidRPr="004D3269">
        <w:t>Zudem bestellt der Gemeinderat anstelle vo</w:t>
      </w:r>
      <w:r w:rsidR="00506BAB">
        <w:t>n</w:t>
      </w:r>
      <w:r w:rsidRPr="004D3269">
        <w:t xml:space="preserve"> Herrn Lorenz Kollmeder, der die Verbandsrätin Katrin Maier vertritt, den dritten Bürgermeister, Benjamin Ostermeier</w:t>
      </w:r>
      <w:r>
        <w:t>, als Verbandsrat des Zweckverbandes Wasserversorgung Bruckberg</w:t>
      </w:r>
      <w:r w:rsidRPr="004D3269">
        <w:t>.</w:t>
      </w:r>
    </w:p>
    <w:p w14:paraId="6C3C85CA" w14:textId="77777777" w:rsidR="00A23BED" w:rsidRDefault="00A23BED" w:rsidP="004D3269"/>
    <w:p w14:paraId="68E593F6" w14:textId="77777777" w:rsidR="00A23BED" w:rsidRDefault="00A23BED" w:rsidP="004D3269">
      <w:r>
        <w:rPr>
          <w:b/>
        </w:rPr>
        <w:t>Einstimmig beschlossen</w:t>
      </w:r>
      <w:r>
        <w:rPr>
          <w:b/>
        </w:rPr>
        <w:tab/>
        <w:t xml:space="preserve">Ja 20     Nein 0  Anwesend 20  Persönlich beteiligt 0  </w:t>
      </w:r>
    </w:p>
    <w:p w14:paraId="4A6A2EB1" w14:textId="77777777" w:rsidR="00A23BED" w:rsidRDefault="00A23BED" w:rsidP="004D3269"/>
    <w:p w14:paraId="668E0C79" w14:textId="77777777" w:rsidR="00A23BED" w:rsidRPr="004D3269" w:rsidRDefault="00A23BED" w:rsidP="004D3269">
      <w:r>
        <w:t xml:space="preserve">Darüber hinaus bestellt der Gemeinderat den dritten Bürgermeister Benjamin Ostermeier zum Vertreter des ersten Bürgermeisters Radlmeier als Verbandsrat des Zweckverbandes ILE Holledauer Tor anstelle des bisher als dessen Vertreter benannten zweiten Bürgermeisters Bernhard Jauck. </w:t>
      </w:r>
    </w:p>
    <w:p w14:paraId="691D273E" w14:textId="77777777" w:rsidR="00A23BED" w:rsidRDefault="00A23BED" w:rsidP="00E3412D"/>
    <w:p w14:paraId="1E776026" w14:textId="77777777" w:rsidR="00A23BED" w:rsidRDefault="00A23BED" w:rsidP="00E3412D">
      <w:pPr>
        <w:tabs>
          <w:tab w:val="left" w:pos="1701"/>
        </w:tabs>
        <w:rPr>
          <w:b/>
        </w:rPr>
      </w:pPr>
      <w:r>
        <w:rPr>
          <w:b/>
        </w:rPr>
        <w:t>Einstimmig beschlossen</w:t>
      </w:r>
      <w:r>
        <w:rPr>
          <w:b/>
        </w:rPr>
        <w:tab/>
        <w:t xml:space="preserve">Ja 20     Nein 0  Anwesend 20  Persönlich beteiligt 0  </w:t>
      </w:r>
    </w:p>
    <w:p w14:paraId="78A6272F" w14:textId="77777777" w:rsidR="004A6C69" w:rsidRDefault="004A6C69" w:rsidP="00E3412D">
      <w:pPr>
        <w:tabs>
          <w:tab w:val="left" w:pos="1701"/>
        </w:tabs>
        <w:rPr>
          <w:b/>
        </w:rPr>
      </w:pPr>
    </w:p>
    <w:p w14:paraId="64B0577C"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17C94526" w14:textId="77777777" w:rsidTr="00371FE7">
        <w:tc>
          <w:tcPr>
            <w:tcW w:w="780" w:type="dxa"/>
            <w:tcBorders>
              <w:top w:val="nil"/>
              <w:left w:val="nil"/>
              <w:bottom w:val="single" w:sz="4" w:space="0" w:color="auto"/>
              <w:right w:val="nil"/>
            </w:tcBorders>
            <w:shd w:val="clear" w:color="auto" w:fill="F2F2F2"/>
            <w:hideMark/>
          </w:tcPr>
          <w:p w14:paraId="5C192D67" w14:textId="77777777" w:rsidR="00A23BED" w:rsidRPr="001E662D" w:rsidRDefault="00A23BED" w:rsidP="001E662D">
            <w:pPr>
              <w:rPr>
                <w:b/>
              </w:rPr>
            </w:pPr>
            <w:r>
              <w:rPr>
                <w:b/>
              </w:rPr>
              <w:lastRenderedPageBreak/>
              <w:t>4</w:t>
            </w:r>
          </w:p>
        </w:tc>
        <w:tc>
          <w:tcPr>
            <w:tcW w:w="7442" w:type="dxa"/>
            <w:tcBorders>
              <w:top w:val="nil"/>
              <w:left w:val="nil"/>
              <w:bottom w:val="single" w:sz="4" w:space="0" w:color="auto"/>
              <w:right w:val="nil"/>
            </w:tcBorders>
            <w:shd w:val="clear" w:color="auto" w:fill="F2F2F2"/>
          </w:tcPr>
          <w:p w14:paraId="4CEF9DD6" w14:textId="77777777" w:rsidR="00A23BED" w:rsidRPr="001E662D" w:rsidRDefault="00A23BED" w:rsidP="001E662D">
            <w:pPr>
              <w:rPr>
                <w:b/>
              </w:rPr>
            </w:pPr>
            <w:r>
              <w:rPr>
                <w:b/>
              </w:rPr>
              <w:t>Auftragsvergabe Neubau Kindergarten Breitenau Gewerk: Zaunarbeiten</w:t>
            </w:r>
          </w:p>
        </w:tc>
        <w:tc>
          <w:tcPr>
            <w:tcW w:w="1417" w:type="dxa"/>
            <w:tcBorders>
              <w:top w:val="nil"/>
              <w:left w:val="nil"/>
              <w:bottom w:val="single" w:sz="4" w:space="0" w:color="auto"/>
              <w:right w:val="nil"/>
            </w:tcBorders>
            <w:shd w:val="clear" w:color="auto" w:fill="F2F2F2"/>
          </w:tcPr>
          <w:p w14:paraId="1F86F748" w14:textId="77777777" w:rsidR="00A23BED" w:rsidRPr="001E662D" w:rsidRDefault="00A23BED" w:rsidP="001E662D">
            <w:pPr>
              <w:rPr>
                <w:b/>
              </w:rPr>
            </w:pPr>
          </w:p>
        </w:tc>
      </w:tr>
    </w:tbl>
    <w:p w14:paraId="1F6E7AEE" w14:textId="77777777" w:rsidR="00A23BED" w:rsidRDefault="00A23BED" w:rsidP="00E3412D"/>
    <w:p w14:paraId="6CFC9DF1" w14:textId="77777777" w:rsidR="00A23BED" w:rsidRPr="00E45353" w:rsidRDefault="00A23BED" w:rsidP="00FF150C">
      <w:pPr>
        <w:rPr>
          <w:b/>
          <w:bCs/>
          <w:u w:val="single"/>
        </w:rPr>
      </w:pPr>
      <w:r w:rsidRPr="00E45353">
        <w:rPr>
          <w:b/>
          <w:bCs/>
          <w:u w:val="single"/>
        </w:rPr>
        <w:t>Beschluss:</w:t>
      </w:r>
    </w:p>
    <w:p w14:paraId="3244108A" w14:textId="77777777" w:rsidR="00A23BED" w:rsidRDefault="00A23BED" w:rsidP="00FF150C"/>
    <w:p w14:paraId="783B423D" w14:textId="77777777" w:rsidR="00A23BED" w:rsidRDefault="00A23BED" w:rsidP="00796834">
      <w:r>
        <w:t xml:space="preserve">Der Gemeinderat erteilt der Mindestbietenden Firma SeGa Galabau aus Buch am Erlbach den Auftrag „Zaunbau“ BV Neubau Kindergarten Breitenau, Bruttoauftragssumme </w:t>
      </w:r>
      <w:r>
        <w:rPr>
          <w:b/>
          <w:bCs/>
        </w:rPr>
        <w:t>52.715,77</w:t>
      </w:r>
      <w:r>
        <w:rPr>
          <w:b/>
        </w:rPr>
        <w:t>€.</w:t>
      </w:r>
    </w:p>
    <w:p w14:paraId="146922A3" w14:textId="77777777" w:rsidR="00A23BED" w:rsidRPr="00B0735F" w:rsidRDefault="00A23BED" w:rsidP="00FF150C"/>
    <w:p w14:paraId="07105027" w14:textId="77777777" w:rsidR="00A23BED" w:rsidRDefault="00A23BED" w:rsidP="00E3412D">
      <w:pPr>
        <w:tabs>
          <w:tab w:val="left" w:pos="1701"/>
        </w:tabs>
        <w:rPr>
          <w:b/>
        </w:rPr>
      </w:pPr>
      <w:r>
        <w:rPr>
          <w:b/>
        </w:rPr>
        <w:t>Einstimmig beschlossen</w:t>
      </w:r>
      <w:r>
        <w:rPr>
          <w:b/>
        </w:rPr>
        <w:tab/>
        <w:t xml:space="preserve">Ja 20     Nein 0  Anwesend 20  Persönlich beteiligt 0  </w:t>
      </w:r>
    </w:p>
    <w:p w14:paraId="31F5B713" w14:textId="77777777" w:rsidR="004A6C69" w:rsidRDefault="004A6C69" w:rsidP="00E3412D">
      <w:pPr>
        <w:tabs>
          <w:tab w:val="left" w:pos="1701"/>
        </w:tabs>
        <w:rPr>
          <w:b/>
        </w:rPr>
      </w:pPr>
    </w:p>
    <w:p w14:paraId="7B2E9A68"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02AB9718" w14:textId="77777777" w:rsidTr="00371FE7">
        <w:tc>
          <w:tcPr>
            <w:tcW w:w="780" w:type="dxa"/>
            <w:tcBorders>
              <w:top w:val="nil"/>
              <w:left w:val="nil"/>
              <w:bottom w:val="single" w:sz="4" w:space="0" w:color="auto"/>
              <w:right w:val="nil"/>
            </w:tcBorders>
            <w:shd w:val="clear" w:color="auto" w:fill="F2F2F2"/>
            <w:hideMark/>
          </w:tcPr>
          <w:p w14:paraId="6B1582A0" w14:textId="3401B15C" w:rsidR="00A23BED" w:rsidRPr="001E662D" w:rsidRDefault="00A23BED" w:rsidP="001E662D">
            <w:pPr>
              <w:rPr>
                <w:b/>
              </w:rPr>
            </w:pPr>
            <w:r>
              <w:rPr>
                <w:b/>
              </w:rPr>
              <w:t>5</w:t>
            </w:r>
          </w:p>
        </w:tc>
        <w:tc>
          <w:tcPr>
            <w:tcW w:w="7442" w:type="dxa"/>
            <w:tcBorders>
              <w:top w:val="nil"/>
              <w:left w:val="nil"/>
              <w:bottom w:val="single" w:sz="4" w:space="0" w:color="auto"/>
              <w:right w:val="nil"/>
            </w:tcBorders>
            <w:shd w:val="clear" w:color="auto" w:fill="F2F2F2"/>
          </w:tcPr>
          <w:p w14:paraId="334115E8" w14:textId="56A7DFD4" w:rsidR="00A23BED" w:rsidRPr="001E662D" w:rsidRDefault="00A23BED" w:rsidP="001E662D">
            <w:pPr>
              <w:rPr>
                <w:b/>
              </w:rPr>
            </w:pPr>
            <w:r>
              <w:rPr>
                <w:b/>
              </w:rPr>
              <w:t>Auftragsvergabe Neubau Kindergarten Breitenau Gewerk: Außenanlagen Spielgeräte</w:t>
            </w:r>
          </w:p>
        </w:tc>
        <w:tc>
          <w:tcPr>
            <w:tcW w:w="1417" w:type="dxa"/>
            <w:tcBorders>
              <w:top w:val="nil"/>
              <w:left w:val="nil"/>
              <w:bottom w:val="single" w:sz="4" w:space="0" w:color="auto"/>
              <w:right w:val="nil"/>
            </w:tcBorders>
            <w:shd w:val="clear" w:color="auto" w:fill="F2F2F2"/>
          </w:tcPr>
          <w:p w14:paraId="62F240C4" w14:textId="77777777" w:rsidR="00A23BED" w:rsidRPr="001E662D" w:rsidRDefault="00A23BED" w:rsidP="001E662D">
            <w:pPr>
              <w:rPr>
                <w:b/>
              </w:rPr>
            </w:pPr>
          </w:p>
        </w:tc>
      </w:tr>
    </w:tbl>
    <w:p w14:paraId="0BD018D0" w14:textId="77777777" w:rsidR="00A23BED" w:rsidRDefault="00A23BED" w:rsidP="00E3412D"/>
    <w:p w14:paraId="72BB392A" w14:textId="77777777" w:rsidR="00A23BED" w:rsidRPr="00E45353" w:rsidRDefault="00A23BED" w:rsidP="00FF150C">
      <w:pPr>
        <w:rPr>
          <w:b/>
          <w:bCs/>
          <w:u w:val="single"/>
        </w:rPr>
      </w:pPr>
      <w:r w:rsidRPr="00E45353">
        <w:rPr>
          <w:b/>
          <w:bCs/>
          <w:u w:val="single"/>
        </w:rPr>
        <w:t>Beschluss:</w:t>
      </w:r>
    </w:p>
    <w:p w14:paraId="138CEDF5" w14:textId="77777777" w:rsidR="00A23BED" w:rsidRDefault="00A23BED" w:rsidP="00FF150C"/>
    <w:p w14:paraId="20919790" w14:textId="77777777" w:rsidR="00A23BED" w:rsidRDefault="00A23BED" w:rsidP="001F49D9">
      <w:r>
        <w:t xml:space="preserve">Der Gemeinderat erteilt der Mindestbietenden Firma Örni Poschmann aus Johannesbrunn den Auftrag „Außenanlagen Spielgeräte“ BV Neubau Kindergarten Breitenau, Bruttoauftragssumme </w:t>
      </w:r>
      <w:r>
        <w:rPr>
          <w:b/>
        </w:rPr>
        <w:t>50.688,05€.</w:t>
      </w:r>
    </w:p>
    <w:p w14:paraId="4CB1E91E" w14:textId="77777777" w:rsidR="00A23BED" w:rsidRDefault="00A23BED" w:rsidP="00E3412D"/>
    <w:p w14:paraId="604904EE" w14:textId="06637A18" w:rsidR="00A23BED" w:rsidRDefault="00A23BED" w:rsidP="00E3412D">
      <w:pPr>
        <w:tabs>
          <w:tab w:val="left" w:pos="1701"/>
        </w:tabs>
        <w:rPr>
          <w:b/>
        </w:rPr>
      </w:pPr>
      <w:r>
        <w:rPr>
          <w:b/>
        </w:rPr>
        <w:t>Einstimmig beschlossen</w:t>
      </w:r>
      <w:r>
        <w:rPr>
          <w:b/>
        </w:rPr>
        <w:tab/>
        <w:t xml:space="preserve">Ja 20     Nein 0  Anwesend 20  Persönlich beteiligt 0  </w:t>
      </w:r>
    </w:p>
    <w:p w14:paraId="5A074F9A" w14:textId="77777777" w:rsidR="004A6C69" w:rsidRDefault="004A6C69" w:rsidP="00E3412D">
      <w:pPr>
        <w:tabs>
          <w:tab w:val="left" w:pos="1701"/>
        </w:tabs>
        <w:rPr>
          <w:b/>
        </w:rPr>
      </w:pPr>
    </w:p>
    <w:p w14:paraId="2DE304C6"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4D0B743A" w14:textId="77777777" w:rsidTr="00371FE7">
        <w:tc>
          <w:tcPr>
            <w:tcW w:w="780" w:type="dxa"/>
            <w:tcBorders>
              <w:top w:val="nil"/>
              <w:left w:val="nil"/>
              <w:bottom w:val="single" w:sz="4" w:space="0" w:color="auto"/>
              <w:right w:val="nil"/>
            </w:tcBorders>
            <w:shd w:val="clear" w:color="auto" w:fill="F2F2F2"/>
            <w:hideMark/>
          </w:tcPr>
          <w:p w14:paraId="55CD846A" w14:textId="1C46DED3" w:rsidR="00A23BED" w:rsidRPr="001E662D" w:rsidRDefault="00A23BED" w:rsidP="001E662D">
            <w:pPr>
              <w:rPr>
                <w:b/>
              </w:rPr>
            </w:pPr>
            <w:r>
              <w:rPr>
                <w:b/>
              </w:rPr>
              <w:t>6</w:t>
            </w:r>
          </w:p>
        </w:tc>
        <w:tc>
          <w:tcPr>
            <w:tcW w:w="7442" w:type="dxa"/>
            <w:tcBorders>
              <w:top w:val="nil"/>
              <w:left w:val="nil"/>
              <w:bottom w:val="single" w:sz="4" w:space="0" w:color="auto"/>
              <w:right w:val="nil"/>
            </w:tcBorders>
            <w:shd w:val="clear" w:color="auto" w:fill="F2F2F2"/>
          </w:tcPr>
          <w:p w14:paraId="485DBAFD" w14:textId="4BE99EE9" w:rsidR="00A23BED" w:rsidRPr="001E662D" w:rsidRDefault="00A23BED" w:rsidP="001E662D">
            <w:pPr>
              <w:rPr>
                <w:b/>
              </w:rPr>
            </w:pPr>
            <w:r>
              <w:rPr>
                <w:b/>
              </w:rPr>
              <w:t>Auftragsvergabe Neubau Kindergarten Breitenau Gewerk: Schlosserarbeiten außen</w:t>
            </w:r>
          </w:p>
        </w:tc>
        <w:tc>
          <w:tcPr>
            <w:tcW w:w="1417" w:type="dxa"/>
            <w:tcBorders>
              <w:top w:val="nil"/>
              <w:left w:val="nil"/>
              <w:bottom w:val="single" w:sz="4" w:space="0" w:color="auto"/>
              <w:right w:val="nil"/>
            </w:tcBorders>
            <w:shd w:val="clear" w:color="auto" w:fill="F2F2F2"/>
          </w:tcPr>
          <w:p w14:paraId="4EDB45A4" w14:textId="77777777" w:rsidR="00A23BED" w:rsidRPr="001E662D" w:rsidRDefault="00A23BED" w:rsidP="001E662D">
            <w:pPr>
              <w:rPr>
                <w:b/>
              </w:rPr>
            </w:pPr>
          </w:p>
        </w:tc>
      </w:tr>
    </w:tbl>
    <w:p w14:paraId="100916DB" w14:textId="77777777" w:rsidR="004A6C69" w:rsidRDefault="004A6C69" w:rsidP="00E3412D">
      <w:pPr>
        <w:pStyle w:val="Kopfzeile"/>
        <w:tabs>
          <w:tab w:val="left" w:pos="708"/>
        </w:tabs>
      </w:pPr>
    </w:p>
    <w:p w14:paraId="7C1BB24A" w14:textId="77777777" w:rsidR="00A23BED" w:rsidRPr="00E45353" w:rsidRDefault="00A23BED" w:rsidP="00FF150C">
      <w:pPr>
        <w:rPr>
          <w:b/>
          <w:bCs/>
          <w:u w:val="single"/>
        </w:rPr>
      </w:pPr>
      <w:r w:rsidRPr="00E45353">
        <w:rPr>
          <w:b/>
          <w:bCs/>
          <w:u w:val="single"/>
        </w:rPr>
        <w:t>Beschluss:</w:t>
      </w:r>
    </w:p>
    <w:p w14:paraId="4D93B76B" w14:textId="77777777" w:rsidR="00A23BED" w:rsidRDefault="00A23BED" w:rsidP="00FF150C"/>
    <w:p w14:paraId="36F06B7F" w14:textId="77777777" w:rsidR="00A23BED" w:rsidRPr="00A008B7" w:rsidRDefault="00A23BED" w:rsidP="00A008B7">
      <w:r w:rsidRPr="00A008B7">
        <w:t xml:space="preserve">Der Gemeinderat erteilt der Mindestbietenden Firma </w:t>
      </w:r>
      <w:r>
        <w:t>Graßer Metallbau</w:t>
      </w:r>
      <w:r w:rsidRPr="00A008B7">
        <w:t xml:space="preserve"> aus </w:t>
      </w:r>
      <w:r>
        <w:t>Vilsheim</w:t>
      </w:r>
      <w:r w:rsidRPr="00A008B7">
        <w:t xml:space="preserve"> den Auftrag „</w:t>
      </w:r>
      <w:r>
        <w:t>Schlosserarbeiten außen</w:t>
      </w:r>
      <w:r w:rsidRPr="00A008B7">
        <w:t xml:space="preserve">“ BV Neubau Kindergarten Breitenau, Bruttoauftragssumme </w:t>
      </w:r>
      <w:r>
        <w:rPr>
          <w:b/>
          <w:bCs/>
        </w:rPr>
        <w:t>26.939,22</w:t>
      </w:r>
      <w:r w:rsidRPr="00A008B7">
        <w:rPr>
          <w:b/>
        </w:rPr>
        <w:t>€.</w:t>
      </w:r>
    </w:p>
    <w:p w14:paraId="4058C8FE" w14:textId="77777777" w:rsidR="00A23BED" w:rsidRPr="00B0735F" w:rsidRDefault="00A23BED" w:rsidP="00FF150C"/>
    <w:p w14:paraId="47D0B01D" w14:textId="77777777" w:rsidR="00A23BED" w:rsidRDefault="00A23BED" w:rsidP="00E3412D"/>
    <w:p w14:paraId="2C0126DF" w14:textId="1CD52EF9" w:rsidR="00A23BED" w:rsidRDefault="00A23BED" w:rsidP="00E3412D">
      <w:pPr>
        <w:tabs>
          <w:tab w:val="left" w:pos="1701"/>
        </w:tabs>
        <w:rPr>
          <w:b/>
        </w:rPr>
      </w:pPr>
      <w:r>
        <w:rPr>
          <w:b/>
        </w:rPr>
        <w:t>Einstimmig beschlossen</w:t>
      </w:r>
      <w:r>
        <w:rPr>
          <w:b/>
        </w:rPr>
        <w:tab/>
        <w:t xml:space="preserve">Ja 20     Nein 0  Anwesend 20  Persönlich beteiligt 0  </w:t>
      </w:r>
    </w:p>
    <w:p w14:paraId="7E285C9A" w14:textId="77777777" w:rsidR="004A6C69" w:rsidRDefault="004A6C69" w:rsidP="00E3412D">
      <w:pPr>
        <w:tabs>
          <w:tab w:val="left" w:pos="1701"/>
        </w:tabs>
        <w:rPr>
          <w:b/>
        </w:rPr>
      </w:pPr>
    </w:p>
    <w:p w14:paraId="18F4B3EE" w14:textId="77777777" w:rsidR="004A6C69" w:rsidRDefault="004A6C69" w:rsidP="00E3412D">
      <w:pPr>
        <w:tabs>
          <w:tab w:val="left" w:pos="1701"/>
        </w:tabs>
        <w:rPr>
          <w:b/>
        </w:rPr>
      </w:pPr>
    </w:p>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52EDB4A9" w14:textId="77777777" w:rsidTr="00371FE7">
        <w:tc>
          <w:tcPr>
            <w:tcW w:w="780" w:type="dxa"/>
            <w:tcBorders>
              <w:top w:val="nil"/>
              <w:left w:val="nil"/>
              <w:bottom w:val="single" w:sz="4" w:space="0" w:color="auto"/>
              <w:right w:val="nil"/>
            </w:tcBorders>
            <w:shd w:val="clear" w:color="auto" w:fill="F2F2F2"/>
            <w:hideMark/>
          </w:tcPr>
          <w:p w14:paraId="3BA3CB7A" w14:textId="2B47FC37" w:rsidR="00A23BED" w:rsidRPr="001E662D" w:rsidRDefault="00A23BED" w:rsidP="001E662D">
            <w:pPr>
              <w:rPr>
                <w:b/>
              </w:rPr>
            </w:pPr>
            <w:r>
              <w:rPr>
                <w:b/>
              </w:rPr>
              <w:t>7</w:t>
            </w:r>
          </w:p>
        </w:tc>
        <w:tc>
          <w:tcPr>
            <w:tcW w:w="7442" w:type="dxa"/>
            <w:tcBorders>
              <w:top w:val="nil"/>
              <w:left w:val="nil"/>
              <w:bottom w:val="single" w:sz="4" w:space="0" w:color="auto"/>
              <w:right w:val="nil"/>
            </w:tcBorders>
            <w:shd w:val="clear" w:color="auto" w:fill="F2F2F2"/>
          </w:tcPr>
          <w:p w14:paraId="15C1E2D0" w14:textId="5AAC574A" w:rsidR="00A23BED" w:rsidRPr="001E662D" w:rsidRDefault="00A23BED" w:rsidP="001E662D">
            <w:pPr>
              <w:rPr>
                <w:b/>
              </w:rPr>
            </w:pPr>
            <w:r>
              <w:rPr>
                <w:b/>
              </w:rPr>
              <w:t>Beauftragung des Nachtrags 2 für Neubau Kindergarten Breitenau Gewerk Elektroinstallation</w:t>
            </w:r>
          </w:p>
        </w:tc>
        <w:tc>
          <w:tcPr>
            <w:tcW w:w="1417" w:type="dxa"/>
            <w:tcBorders>
              <w:top w:val="nil"/>
              <w:left w:val="nil"/>
              <w:bottom w:val="single" w:sz="4" w:space="0" w:color="auto"/>
              <w:right w:val="nil"/>
            </w:tcBorders>
            <w:shd w:val="clear" w:color="auto" w:fill="F2F2F2"/>
          </w:tcPr>
          <w:p w14:paraId="4A26F0B9" w14:textId="77777777" w:rsidR="00A23BED" w:rsidRPr="001E662D" w:rsidRDefault="00A23BED" w:rsidP="001E662D">
            <w:pPr>
              <w:rPr>
                <w:b/>
              </w:rPr>
            </w:pPr>
          </w:p>
        </w:tc>
      </w:tr>
    </w:tbl>
    <w:p w14:paraId="04388DDE" w14:textId="77777777" w:rsidR="00A23BED" w:rsidRDefault="00A23BED" w:rsidP="00E3412D"/>
    <w:p w14:paraId="7C3B4AA0" w14:textId="77777777" w:rsidR="00A23BED" w:rsidRPr="00E45353" w:rsidRDefault="00A23BED" w:rsidP="00FF150C">
      <w:pPr>
        <w:rPr>
          <w:b/>
          <w:bCs/>
          <w:u w:val="single"/>
        </w:rPr>
      </w:pPr>
      <w:r w:rsidRPr="00E45353">
        <w:rPr>
          <w:b/>
          <w:bCs/>
          <w:u w:val="single"/>
        </w:rPr>
        <w:t>Beschluss:</w:t>
      </w:r>
    </w:p>
    <w:p w14:paraId="09AAD0CB" w14:textId="77777777" w:rsidR="00A23BED" w:rsidRDefault="00A23BED" w:rsidP="00FF150C"/>
    <w:p w14:paraId="41F8BB89" w14:textId="77777777" w:rsidR="00A23BED" w:rsidRDefault="00A23BED" w:rsidP="00FF150C">
      <w:r>
        <w:t>Der Gemeinderat beschließt, den erforderlichen Nachtrag der Firma Unterreithmayr für den Neubau Kindergarten Breitenau zur Installation der Hausalarmanlage einschließlich der notwendigen Melde- und Benachrichtigungstechnik zu beauftragen.</w:t>
      </w:r>
    </w:p>
    <w:p w14:paraId="7E3F53E7" w14:textId="77777777" w:rsidR="00A23BED" w:rsidRDefault="00A23BED" w:rsidP="00FF150C"/>
    <w:p w14:paraId="5E82BCA7" w14:textId="77777777" w:rsidR="00A23BED" w:rsidRPr="00B0735F" w:rsidRDefault="00A23BED" w:rsidP="00FF150C">
      <w:r>
        <w:t>Bruttonachtragssumme: 29.485,84€</w:t>
      </w:r>
    </w:p>
    <w:p w14:paraId="0EDB43E8" w14:textId="77777777" w:rsidR="00A23BED" w:rsidRDefault="00A23BED" w:rsidP="00E3412D"/>
    <w:p w14:paraId="0CC8D8A7" w14:textId="4293A65B" w:rsidR="00A23BED" w:rsidRDefault="00A23BED" w:rsidP="00E3412D">
      <w:pPr>
        <w:tabs>
          <w:tab w:val="left" w:pos="1701"/>
        </w:tabs>
        <w:rPr>
          <w:b/>
        </w:rPr>
      </w:pPr>
      <w:r>
        <w:rPr>
          <w:b/>
        </w:rPr>
        <w:t>Mehrheitlich abgelehnt</w:t>
      </w:r>
      <w:r>
        <w:rPr>
          <w:b/>
        </w:rPr>
        <w:tab/>
        <w:t xml:space="preserve">Ja 7     Nein 13  Anwesend 20  Persönlich beteiligt 0  </w:t>
      </w:r>
    </w:p>
    <w:p w14:paraId="27462A8B" w14:textId="77777777" w:rsidR="00A23BED" w:rsidRPr="00853E78" w:rsidRDefault="00A23BED" w:rsidP="00853E78">
      <w:r>
        <w:t>Damit ist der Antrag abgelehnt</w:t>
      </w:r>
    </w:p>
    <w:p w14:paraId="102C2915" w14:textId="77777777" w:rsidR="00A23BED" w:rsidRDefault="00A23BED" w:rsidP="00E3412D">
      <w:pPr>
        <w:rPr>
          <w:szCs w:val="22"/>
        </w:rPr>
      </w:pPr>
    </w:p>
    <w:p w14:paraId="0930B6C4"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239D7A0F" w14:textId="77777777" w:rsidTr="00371FE7">
        <w:tc>
          <w:tcPr>
            <w:tcW w:w="780" w:type="dxa"/>
            <w:tcBorders>
              <w:top w:val="nil"/>
              <w:left w:val="nil"/>
              <w:bottom w:val="single" w:sz="4" w:space="0" w:color="auto"/>
              <w:right w:val="nil"/>
            </w:tcBorders>
            <w:shd w:val="clear" w:color="auto" w:fill="F2F2F2"/>
            <w:hideMark/>
          </w:tcPr>
          <w:p w14:paraId="4B436B8B" w14:textId="6C4D46AE" w:rsidR="00A23BED" w:rsidRPr="001E662D" w:rsidRDefault="00A23BED" w:rsidP="001E662D">
            <w:pPr>
              <w:rPr>
                <w:b/>
              </w:rPr>
            </w:pPr>
            <w:r>
              <w:rPr>
                <w:b/>
              </w:rPr>
              <w:t>8</w:t>
            </w:r>
          </w:p>
        </w:tc>
        <w:tc>
          <w:tcPr>
            <w:tcW w:w="7442" w:type="dxa"/>
            <w:tcBorders>
              <w:top w:val="nil"/>
              <w:left w:val="nil"/>
              <w:bottom w:val="single" w:sz="4" w:space="0" w:color="auto"/>
              <w:right w:val="nil"/>
            </w:tcBorders>
            <w:shd w:val="clear" w:color="auto" w:fill="F2F2F2"/>
          </w:tcPr>
          <w:p w14:paraId="74819679" w14:textId="50050A9D" w:rsidR="00A23BED" w:rsidRPr="001E662D" w:rsidRDefault="00A23BED" w:rsidP="001E662D">
            <w:pPr>
              <w:rPr>
                <w:b/>
              </w:rPr>
            </w:pPr>
            <w:r>
              <w:rPr>
                <w:b/>
              </w:rPr>
              <w:t>Neubau Hochwasserrückhaltebecken Almosenbachhorn, Beauftragung Nachtragsangebot 1</w:t>
            </w:r>
          </w:p>
        </w:tc>
        <w:tc>
          <w:tcPr>
            <w:tcW w:w="1417" w:type="dxa"/>
            <w:tcBorders>
              <w:top w:val="nil"/>
              <w:left w:val="nil"/>
              <w:bottom w:val="single" w:sz="4" w:space="0" w:color="auto"/>
              <w:right w:val="nil"/>
            </w:tcBorders>
            <w:shd w:val="clear" w:color="auto" w:fill="F2F2F2"/>
          </w:tcPr>
          <w:p w14:paraId="2A769E23" w14:textId="77777777" w:rsidR="00A23BED" w:rsidRPr="001E662D" w:rsidRDefault="00A23BED" w:rsidP="001E662D">
            <w:pPr>
              <w:rPr>
                <w:b/>
              </w:rPr>
            </w:pPr>
          </w:p>
        </w:tc>
      </w:tr>
    </w:tbl>
    <w:p w14:paraId="6B606704" w14:textId="77777777" w:rsidR="00A23BED" w:rsidRDefault="00A23BED" w:rsidP="00E3412D"/>
    <w:p w14:paraId="15F10B4F" w14:textId="77777777" w:rsidR="00A23BED" w:rsidRDefault="00A23BED" w:rsidP="00FF150C">
      <w:pPr>
        <w:rPr>
          <w:b/>
          <w:bCs/>
          <w:u w:val="single"/>
        </w:rPr>
      </w:pPr>
      <w:r w:rsidRPr="00E45353">
        <w:rPr>
          <w:b/>
          <w:bCs/>
          <w:u w:val="single"/>
        </w:rPr>
        <w:t>Beschluss:</w:t>
      </w:r>
    </w:p>
    <w:p w14:paraId="5B4B85BA" w14:textId="77777777" w:rsidR="00A23BED" w:rsidRDefault="00A23BED" w:rsidP="00FF150C">
      <w:pPr>
        <w:rPr>
          <w:b/>
          <w:bCs/>
          <w:u w:val="single"/>
        </w:rPr>
      </w:pPr>
    </w:p>
    <w:p w14:paraId="7B561AF7" w14:textId="77777777" w:rsidR="00A23BED" w:rsidRPr="004949A0" w:rsidRDefault="00A23BED" w:rsidP="00FF150C">
      <w:r w:rsidRPr="004949A0">
        <w:t>Der Gemeinderat Bruckberg erkennt die Notwendigkeit der zusätzlichen Maßnahmen an und erteilt dem Nachtragsangebot</w:t>
      </w:r>
      <w:r>
        <w:t xml:space="preserve"> Nr. 1</w:t>
      </w:r>
      <w:r w:rsidRPr="004949A0">
        <w:t xml:space="preserve"> der Fa. Fahrner </w:t>
      </w:r>
      <w:r>
        <w:t xml:space="preserve">vom 04.12.2025 </w:t>
      </w:r>
      <w:r w:rsidRPr="004949A0">
        <w:t>die Zustimmung</w:t>
      </w:r>
      <w:r>
        <w:t>.</w:t>
      </w:r>
    </w:p>
    <w:p w14:paraId="4446D848" w14:textId="77777777" w:rsidR="00A23BED" w:rsidRDefault="00A23BED" w:rsidP="00E3412D"/>
    <w:p w14:paraId="6CE4286E" w14:textId="2E868E44" w:rsidR="00A23BED" w:rsidRDefault="00A23BED" w:rsidP="00E3412D">
      <w:pPr>
        <w:tabs>
          <w:tab w:val="left" w:pos="1701"/>
        </w:tabs>
        <w:rPr>
          <w:b/>
        </w:rPr>
      </w:pPr>
      <w:r>
        <w:rPr>
          <w:b/>
        </w:rPr>
        <w:t>Einstimmig beschlossen</w:t>
      </w:r>
      <w:r>
        <w:rPr>
          <w:b/>
        </w:rPr>
        <w:tab/>
        <w:t xml:space="preserve">Ja 20     Nein 0  Anwesend 20  Persönlich beteiligt 0  </w:t>
      </w:r>
    </w:p>
    <w:p w14:paraId="1530A4D8" w14:textId="77777777" w:rsidR="004A6C69" w:rsidRDefault="004A6C69" w:rsidP="00E3412D">
      <w:pPr>
        <w:tabs>
          <w:tab w:val="left" w:pos="1701"/>
        </w:tabs>
        <w:rPr>
          <w:b/>
        </w:rPr>
      </w:pPr>
    </w:p>
    <w:p w14:paraId="1D8374F1"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09BA2B22" w14:textId="77777777" w:rsidTr="00371FE7">
        <w:tc>
          <w:tcPr>
            <w:tcW w:w="780" w:type="dxa"/>
            <w:tcBorders>
              <w:top w:val="nil"/>
              <w:left w:val="nil"/>
              <w:bottom w:val="single" w:sz="4" w:space="0" w:color="auto"/>
              <w:right w:val="nil"/>
            </w:tcBorders>
            <w:shd w:val="clear" w:color="auto" w:fill="F2F2F2"/>
            <w:hideMark/>
          </w:tcPr>
          <w:p w14:paraId="033BABC9" w14:textId="7DF964F9" w:rsidR="00A23BED" w:rsidRPr="001E662D" w:rsidRDefault="00A23BED" w:rsidP="001E662D">
            <w:pPr>
              <w:rPr>
                <w:b/>
              </w:rPr>
            </w:pPr>
            <w:r>
              <w:rPr>
                <w:b/>
              </w:rPr>
              <w:t>9</w:t>
            </w:r>
          </w:p>
        </w:tc>
        <w:tc>
          <w:tcPr>
            <w:tcW w:w="7442" w:type="dxa"/>
            <w:tcBorders>
              <w:top w:val="nil"/>
              <w:left w:val="nil"/>
              <w:bottom w:val="single" w:sz="4" w:space="0" w:color="auto"/>
              <w:right w:val="nil"/>
            </w:tcBorders>
            <w:shd w:val="clear" w:color="auto" w:fill="F2F2F2"/>
          </w:tcPr>
          <w:p w14:paraId="2339FA0A" w14:textId="56EB80CB" w:rsidR="00A23BED" w:rsidRPr="001E662D" w:rsidRDefault="00A23BED" w:rsidP="001E662D">
            <w:pPr>
              <w:rPr>
                <w:b/>
              </w:rPr>
            </w:pPr>
            <w:r>
              <w:rPr>
                <w:b/>
              </w:rPr>
              <w:t>Bestellung von Spielgeräten für Spielplätze</w:t>
            </w:r>
          </w:p>
        </w:tc>
        <w:tc>
          <w:tcPr>
            <w:tcW w:w="1417" w:type="dxa"/>
            <w:tcBorders>
              <w:top w:val="nil"/>
              <w:left w:val="nil"/>
              <w:bottom w:val="single" w:sz="4" w:space="0" w:color="auto"/>
              <w:right w:val="nil"/>
            </w:tcBorders>
            <w:shd w:val="clear" w:color="auto" w:fill="F2F2F2"/>
          </w:tcPr>
          <w:p w14:paraId="023A1812" w14:textId="77777777" w:rsidR="00A23BED" w:rsidRPr="001E662D" w:rsidRDefault="00A23BED" w:rsidP="001E662D">
            <w:pPr>
              <w:rPr>
                <w:b/>
              </w:rPr>
            </w:pPr>
          </w:p>
        </w:tc>
      </w:tr>
    </w:tbl>
    <w:p w14:paraId="46155A7F" w14:textId="77777777" w:rsidR="00A23BED" w:rsidRDefault="00A23BED" w:rsidP="00E3412D"/>
    <w:p w14:paraId="11F8438F" w14:textId="77777777" w:rsidR="00A23BED" w:rsidRPr="00E45353" w:rsidRDefault="00A23BED" w:rsidP="00FF150C">
      <w:pPr>
        <w:rPr>
          <w:b/>
          <w:bCs/>
          <w:u w:val="single"/>
        </w:rPr>
      </w:pPr>
      <w:r w:rsidRPr="00E45353">
        <w:rPr>
          <w:b/>
          <w:bCs/>
          <w:u w:val="single"/>
        </w:rPr>
        <w:t>Beschluss:</w:t>
      </w:r>
    </w:p>
    <w:p w14:paraId="7C448E3A" w14:textId="77777777" w:rsidR="00A23BED" w:rsidRDefault="00A23BED" w:rsidP="00FF150C"/>
    <w:p w14:paraId="6D1139A2" w14:textId="77777777" w:rsidR="00A23BED" w:rsidRPr="00B0735F" w:rsidRDefault="00A23BED" w:rsidP="00FF150C">
      <w:r>
        <w:t xml:space="preserve">Die Kosten des Spielgerätes sollen bei der Haushaltsplanung 2027 berücksichtigt werden, so dass das Spielgerät Anfang 2027 errichtet werden kann. </w:t>
      </w:r>
    </w:p>
    <w:p w14:paraId="202BE173" w14:textId="77777777" w:rsidR="00A23BED" w:rsidRDefault="00A23BED" w:rsidP="00E3412D"/>
    <w:p w14:paraId="4E74C0C8" w14:textId="313D03FC" w:rsidR="00A23BED" w:rsidRDefault="00A23BED" w:rsidP="00E3412D">
      <w:pPr>
        <w:tabs>
          <w:tab w:val="left" w:pos="1701"/>
        </w:tabs>
        <w:rPr>
          <w:b/>
        </w:rPr>
      </w:pPr>
      <w:r>
        <w:rPr>
          <w:b/>
        </w:rPr>
        <w:t>Einstimmig beschlossen</w:t>
      </w:r>
      <w:r>
        <w:rPr>
          <w:b/>
        </w:rPr>
        <w:tab/>
        <w:t xml:space="preserve">Ja 20     Nein 0  Anwesend 20  Persönlich beteiligt 0  </w:t>
      </w:r>
    </w:p>
    <w:p w14:paraId="18D758C0" w14:textId="77777777" w:rsidR="004A6C69" w:rsidRDefault="004A6C69" w:rsidP="00E3412D">
      <w:pPr>
        <w:tabs>
          <w:tab w:val="left" w:pos="1701"/>
        </w:tabs>
        <w:rPr>
          <w:b/>
        </w:rPr>
      </w:pPr>
    </w:p>
    <w:p w14:paraId="63781EF3"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0D33911C" w14:textId="77777777" w:rsidTr="00371FE7">
        <w:tc>
          <w:tcPr>
            <w:tcW w:w="780" w:type="dxa"/>
            <w:tcBorders>
              <w:top w:val="nil"/>
              <w:left w:val="nil"/>
              <w:bottom w:val="single" w:sz="4" w:space="0" w:color="auto"/>
              <w:right w:val="nil"/>
            </w:tcBorders>
            <w:shd w:val="clear" w:color="auto" w:fill="F2F2F2"/>
            <w:hideMark/>
          </w:tcPr>
          <w:p w14:paraId="64319CDC" w14:textId="6B8DF2BD" w:rsidR="00A23BED" w:rsidRPr="001E662D" w:rsidRDefault="00A23BED" w:rsidP="001E662D">
            <w:pPr>
              <w:rPr>
                <w:b/>
              </w:rPr>
            </w:pPr>
            <w:r>
              <w:rPr>
                <w:b/>
              </w:rPr>
              <w:t>10</w:t>
            </w:r>
          </w:p>
        </w:tc>
        <w:tc>
          <w:tcPr>
            <w:tcW w:w="7442" w:type="dxa"/>
            <w:tcBorders>
              <w:top w:val="nil"/>
              <w:left w:val="nil"/>
              <w:bottom w:val="single" w:sz="4" w:space="0" w:color="auto"/>
              <w:right w:val="nil"/>
            </w:tcBorders>
            <w:shd w:val="clear" w:color="auto" w:fill="F2F2F2"/>
          </w:tcPr>
          <w:p w14:paraId="5E5B7E5C" w14:textId="6512226D" w:rsidR="00A23BED" w:rsidRPr="001E662D" w:rsidRDefault="00A23BED" w:rsidP="001E662D">
            <w:pPr>
              <w:rPr>
                <w:b/>
              </w:rPr>
            </w:pPr>
            <w:r>
              <w:rPr>
                <w:b/>
              </w:rPr>
              <w:t>Rathaus Auto, Vorstellung Leasingangebote E-Auto</w:t>
            </w:r>
          </w:p>
        </w:tc>
        <w:tc>
          <w:tcPr>
            <w:tcW w:w="1417" w:type="dxa"/>
            <w:tcBorders>
              <w:top w:val="nil"/>
              <w:left w:val="nil"/>
              <w:bottom w:val="single" w:sz="4" w:space="0" w:color="auto"/>
              <w:right w:val="nil"/>
            </w:tcBorders>
            <w:shd w:val="clear" w:color="auto" w:fill="F2F2F2"/>
          </w:tcPr>
          <w:p w14:paraId="770B7279" w14:textId="77777777" w:rsidR="00A23BED" w:rsidRPr="001E662D" w:rsidRDefault="00A23BED" w:rsidP="001E662D">
            <w:pPr>
              <w:rPr>
                <w:b/>
              </w:rPr>
            </w:pPr>
          </w:p>
        </w:tc>
      </w:tr>
    </w:tbl>
    <w:p w14:paraId="0E528A1C" w14:textId="77777777" w:rsidR="00A23BED" w:rsidRDefault="00A23BED" w:rsidP="00E3412D"/>
    <w:p w14:paraId="0B624342" w14:textId="77777777" w:rsidR="00A23BED" w:rsidRDefault="00A23BED" w:rsidP="00FF150C">
      <w:pPr>
        <w:rPr>
          <w:b/>
          <w:bCs/>
          <w:u w:val="single"/>
        </w:rPr>
      </w:pPr>
      <w:r w:rsidRPr="00E45353">
        <w:rPr>
          <w:b/>
          <w:bCs/>
          <w:u w:val="single"/>
        </w:rPr>
        <w:t>Beschluss:</w:t>
      </w:r>
    </w:p>
    <w:p w14:paraId="53BAEC81" w14:textId="77777777" w:rsidR="00A23BED" w:rsidRDefault="00A23BED" w:rsidP="00FF150C">
      <w:pPr>
        <w:rPr>
          <w:b/>
          <w:bCs/>
          <w:u w:val="single"/>
        </w:rPr>
      </w:pPr>
    </w:p>
    <w:p w14:paraId="450FED2D" w14:textId="77777777" w:rsidR="00A23BED" w:rsidRPr="005710FB" w:rsidRDefault="00A23BED" w:rsidP="005710FB">
      <w:pPr>
        <w:rPr>
          <w:rFonts w:ascii="Aptos Narrow" w:hAnsi="Aptos Narrow"/>
          <w:color w:val="000000"/>
          <w:szCs w:val="22"/>
        </w:rPr>
      </w:pPr>
      <w:r>
        <w:t xml:space="preserve">Es wird der </w:t>
      </w:r>
      <w:r w:rsidRPr="005710FB">
        <w:rPr>
          <w:rFonts w:ascii="Aptos Narrow" w:hAnsi="Aptos Narrow"/>
          <w:color w:val="000000"/>
          <w:szCs w:val="22"/>
        </w:rPr>
        <w:t>Kia / EV2</w:t>
      </w:r>
      <w:r>
        <w:rPr>
          <w:rFonts w:ascii="Aptos Narrow" w:hAnsi="Aptos Narrow"/>
          <w:color w:val="000000"/>
          <w:szCs w:val="22"/>
        </w:rPr>
        <w:t xml:space="preserve"> auf der Grundlage des vorliegenden Leasingangebots beschafft.</w:t>
      </w:r>
    </w:p>
    <w:p w14:paraId="0F0AA8CC" w14:textId="77777777" w:rsidR="00A23BED" w:rsidRPr="00971207" w:rsidRDefault="00A23BED" w:rsidP="00FF150C"/>
    <w:p w14:paraId="4F3211BA" w14:textId="5563397C" w:rsidR="00A23BED" w:rsidRDefault="00A23BED" w:rsidP="00E3412D">
      <w:pPr>
        <w:tabs>
          <w:tab w:val="left" w:pos="1701"/>
        </w:tabs>
        <w:rPr>
          <w:b/>
        </w:rPr>
      </w:pPr>
      <w:r>
        <w:rPr>
          <w:b/>
        </w:rPr>
        <w:t>Einstimmig beschlossen</w:t>
      </w:r>
      <w:r>
        <w:rPr>
          <w:b/>
        </w:rPr>
        <w:tab/>
        <w:t xml:space="preserve">Ja 20     Nein 0  Anwesend 20  Persönlich beteiligt 0  </w:t>
      </w:r>
    </w:p>
    <w:p w14:paraId="4B005C8A" w14:textId="77777777" w:rsidR="004A6C69" w:rsidRDefault="004A6C69" w:rsidP="00E3412D">
      <w:pPr>
        <w:tabs>
          <w:tab w:val="left" w:pos="1701"/>
        </w:tabs>
        <w:rPr>
          <w:b/>
        </w:rPr>
      </w:pPr>
    </w:p>
    <w:p w14:paraId="58C9D559"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281480AD" w14:textId="77777777" w:rsidTr="00371FE7">
        <w:tc>
          <w:tcPr>
            <w:tcW w:w="780" w:type="dxa"/>
            <w:tcBorders>
              <w:top w:val="nil"/>
              <w:left w:val="nil"/>
              <w:bottom w:val="single" w:sz="4" w:space="0" w:color="auto"/>
              <w:right w:val="nil"/>
            </w:tcBorders>
            <w:shd w:val="clear" w:color="auto" w:fill="F2F2F2"/>
            <w:hideMark/>
          </w:tcPr>
          <w:p w14:paraId="6182E0D6" w14:textId="7A291CB8" w:rsidR="00A23BED" w:rsidRPr="001E662D" w:rsidRDefault="00A23BED" w:rsidP="001E662D">
            <w:pPr>
              <w:rPr>
                <w:b/>
              </w:rPr>
            </w:pPr>
            <w:r>
              <w:rPr>
                <w:b/>
              </w:rPr>
              <w:t>11</w:t>
            </w:r>
          </w:p>
        </w:tc>
        <w:tc>
          <w:tcPr>
            <w:tcW w:w="7442" w:type="dxa"/>
            <w:tcBorders>
              <w:top w:val="nil"/>
              <w:left w:val="nil"/>
              <w:bottom w:val="single" w:sz="4" w:space="0" w:color="auto"/>
              <w:right w:val="nil"/>
            </w:tcBorders>
            <w:shd w:val="clear" w:color="auto" w:fill="F2F2F2"/>
          </w:tcPr>
          <w:p w14:paraId="74F8534C" w14:textId="60783396" w:rsidR="00A23BED" w:rsidRPr="001E662D" w:rsidRDefault="00A23BED" w:rsidP="001E662D">
            <w:pPr>
              <w:rPr>
                <w:b/>
              </w:rPr>
            </w:pPr>
            <w:r>
              <w:rPr>
                <w:b/>
              </w:rPr>
              <w:t>Neubestellung eines Kassenverwalters und dessen Stellvertreters</w:t>
            </w:r>
          </w:p>
        </w:tc>
        <w:tc>
          <w:tcPr>
            <w:tcW w:w="1417" w:type="dxa"/>
            <w:tcBorders>
              <w:top w:val="nil"/>
              <w:left w:val="nil"/>
              <w:bottom w:val="single" w:sz="4" w:space="0" w:color="auto"/>
              <w:right w:val="nil"/>
            </w:tcBorders>
            <w:shd w:val="clear" w:color="auto" w:fill="F2F2F2"/>
          </w:tcPr>
          <w:p w14:paraId="75A0777A" w14:textId="77777777" w:rsidR="00A23BED" w:rsidRPr="001E662D" w:rsidRDefault="00A23BED" w:rsidP="001E662D">
            <w:pPr>
              <w:rPr>
                <w:b/>
              </w:rPr>
            </w:pPr>
          </w:p>
        </w:tc>
      </w:tr>
    </w:tbl>
    <w:p w14:paraId="35994258" w14:textId="77777777" w:rsidR="00A23BED" w:rsidRDefault="00A23BED" w:rsidP="00E3412D"/>
    <w:p w14:paraId="446CAA34" w14:textId="77777777" w:rsidR="00A23BED" w:rsidRPr="00E45353" w:rsidRDefault="00A23BED" w:rsidP="00FF150C">
      <w:pPr>
        <w:rPr>
          <w:b/>
          <w:bCs/>
          <w:u w:val="single"/>
        </w:rPr>
      </w:pPr>
      <w:r w:rsidRPr="00E45353">
        <w:rPr>
          <w:b/>
          <w:bCs/>
          <w:u w:val="single"/>
        </w:rPr>
        <w:t>Beschluss:</w:t>
      </w:r>
    </w:p>
    <w:p w14:paraId="17CA5DBE" w14:textId="77777777" w:rsidR="00A23BED" w:rsidRDefault="00A23BED" w:rsidP="00FF150C"/>
    <w:p w14:paraId="497AF520" w14:textId="77777777" w:rsidR="00A23BED" w:rsidRDefault="00A23BED" w:rsidP="00FF150C">
      <w:r>
        <w:t>Der Gemeinderat bestellt Herrn Stephan Schwanner mit sofortiger Wirkung zum Kassenverwalter der Gemeinde Bruckberg.</w:t>
      </w:r>
    </w:p>
    <w:p w14:paraId="0D1AA1D2" w14:textId="77777777" w:rsidR="00A23BED" w:rsidRDefault="00A23BED" w:rsidP="00FF150C"/>
    <w:p w14:paraId="51BEBCEB" w14:textId="77777777" w:rsidR="00A23BED" w:rsidRDefault="00A23BED" w:rsidP="00FF150C">
      <w:r>
        <w:t>Zudem wird Frau Andrea Kolbeck zur stellvertretenden Kassenverwalterin bestellt.</w:t>
      </w:r>
    </w:p>
    <w:p w14:paraId="1D627617" w14:textId="77777777" w:rsidR="00A23BED" w:rsidRDefault="00A23BED" w:rsidP="00FF150C"/>
    <w:p w14:paraId="6559075A" w14:textId="77777777" w:rsidR="00A23BED" w:rsidRPr="006421AC" w:rsidRDefault="00A23BED" w:rsidP="007B6FD4">
      <w:r>
        <w:t xml:space="preserve">Außerdem widerruft der Gemeinderat die Bestellung von Frau Claudia Ruß zur Kassenverwalterin. </w:t>
      </w:r>
    </w:p>
    <w:p w14:paraId="237BEDF9" w14:textId="77777777" w:rsidR="00A23BED" w:rsidRPr="00B0735F" w:rsidRDefault="00A23BED" w:rsidP="00FF150C"/>
    <w:p w14:paraId="45B8FF67" w14:textId="77777777" w:rsidR="00A23BED" w:rsidRDefault="00A23BED" w:rsidP="00E3412D"/>
    <w:p w14:paraId="652AF146" w14:textId="689E19F1" w:rsidR="00A23BED" w:rsidRDefault="00A23BED" w:rsidP="00E3412D">
      <w:pPr>
        <w:tabs>
          <w:tab w:val="left" w:pos="1701"/>
        </w:tabs>
        <w:rPr>
          <w:b/>
        </w:rPr>
      </w:pPr>
      <w:r>
        <w:rPr>
          <w:b/>
        </w:rPr>
        <w:t>Einstimmig beschlossen</w:t>
      </w:r>
      <w:r>
        <w:rPr>
          <w:b/>
        </w:rPr>
        <w:tab/>
        <w:t xml:space="preserve">Ja 20     Nein 0  Anwesend 20  Persönlich beteiligt 0  </w:t>
      </w:r>
    </w:p>
    <w:p w14:paraId="6E909BFD" w14:textId="77777777" w:rsidR="004A6C69" w:rsidRDefault="004A6C69" w:rsidP="00E3412D">
      <w:pPr>
        <w:tabs>
          <w:tab w:val="left" w:pos="1701"/>
        </w:tabs>
        <w:rPr>
          <w:b/>
        </w:rPr>
      </w:pPr>
    </w:p>
    <w:p w14:paraId="60A07D5E"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404D50D8" w14:textId="77777777" w:rsidTr="00371FE7">
        <w:tc>
          <w:tcPr>
            <w:tcW w:w="780" w:type="dxa"/>
            <w:tcBorders>
              <w:top w:val="nil"/>
              <w:left w:val="nil"/>
              <w:bottom w:val="single" w:sz="4" w:space="0" w:color="auto"/>
              <w:right w:val="nil"/>
            </w:tcBorders>
            <w:shd w:val="clear" w:color="auto" w:fill="F2F2F2"/>
            <w:hideMark/>
          </w:tcPr>
          <w:p w14:paraId="79F242D7" w14:textId="504F8B06" w:rsidR="00A23BED" w:rsidRPr="001E662D" w:rsidRDefault="00A23BED" w:rsidP="001E662D">
            <w:pPr>
              <w:rPr>
                <w:b/>
              </w:rPr>
            </w:pPr>
            <w:r>
              <w:rPr>
                <w:b/>
              </w:rPr>
              <w:t>12</w:t>
            </w:r>
          </w:p>
        </w:tc>
        <w:tc>
          <w:tcPr>
            <w:tcW w:w="7442" w:type="dxa"/>
            <w:tcBorders>
              <w:top w:val="nil"/>
              <w:left w:val="nil"/>
              <w:bottom w:val="single" w:sz="4" w:space="0" w:color="auto"/>
              <w:right w:val="nil"/>
            </w:tcBorders>
            <w:shd w:val="clear" w:color="auto" w:fill="F2F2F2"/>
          </w:tcPr>
          <w:p w14:paraId="5DFB1D1A" w14:textId="232C17D6" w:rsidR="00A23BED" w:rsidRPr="001E662D" w:rsidRDefault="00A23BED" w:rsidP="001E662D">
            <w:pPr>
              <w:rPr>
                <w:b/>
              </w:rPr>
            </w:pPr>
            <w:r>
              <w:rPr>
                <w:b/>
              </w:rPr>
              <w:t>Antrag des Pfarrverbandes Bruckberg-Gündlkofen auf Bezuschussung der Innensanierung St. Peter Gündlkofen</w:t>
            </w:r>
          </w:p>
        </w:tc>
        <w:tc>
          <w:tcPr>
            <w:tcW w:w="1417" w:type="dxa"/>
            <w:tcBorders>
              <w:top w:val="nil"/>
              <w:left w:val="nil"/>
              <w:bottom w:val="single" w:sz="4" w:space="0" w:color="auto"/>
              <w:right w:val="nil"/>
            </w:tcBorders>
            <w:shd w:val="clear" w:color="auto" w:fill="F2F2F2"/>
          </w:tcPr>
          <w:p w14:paraId="059856F9" w14:textId="77777777" w:rsidR="00A23BED" w:rsidRPr="001E662D" w:rsidRDefault="00A23BED" w:rsidP="001E662D">
            <w:pPr>
              <w:rPr>
                <w:b/>
              </w:rPr>
            </w:pPr>
          </w:p>
        </w:tc>
      </w:tr>
    </w:tbl>
    <w:p w14:paraId="712345C2" w14:textId="77777777" w:rsidR="00A23BED" w:rsidRDefault="00A23BED" w:rsidP="00E3412D"/>
    <w:p w14:paraId="167E4BD8" w14:textId="77777777" w:rsidR="00A23BED" w:rsidRPr="00E45353" w:rsidRDefault="00A23BED" w:rsidP="00FF150C">
      <w:pPr>
        <w:rPr>
          <w:b/>
          <w:bCs/>
          <w:u w:val="single"/>
        </w:rPr>
      </w:pPr>
      <w:r w:rsidRPr="00E45353">
        <w:rPr>
          <w:b/>
          <w:bCs/>
          <w:u w:val="single"/>
        </w:rPr>
        <w:t>Beschluss:</w:t>
      </w:r>
    </w:p>
    <w:p w14:paraId="0630663A" w14:textId="77777777" w:rsidR="00A23BED" w:rsidRDefault="00A23BED" w:rsidP="00FF150C"/>
    <w:p w14:paraId="09CE80DC" w14:textId="77777777" w:rsidR="00A23BED" w:rsidRPr="00B0735F" w:rsidRDefault="00A23BED" w:rsidP="00FF150C">
      <w:r>
        <w:t>Der Gemeinderat gewährt dem Pfarrverband Bruckberg-Gündlkofen einen Baukostenzuschuss für die Sanierung der Pfarrkirche St. Peter in Gündlkofen in Höhe von 10 % der nicht anderweitig gedeckten Baukosten, maximal jedoch in Höhe von 20.526,96 €. Die Auszahlung des Baukostenzuschusses erfolgt erst im Haushaltsjahr 2027</w:t>
      </w:r>
    </w:p>
    <w:p w14:paraId="0F81959F" w14:textId="77777777" w:rsidR="00A23BED" w:rsidRDefault="00A23BED" w:rsidP="00E3412D"/>
    <w:p w14:paraId="7955B652" w14:textId="746D4F74" w:rsidR="00A23BED" w:rsidRDefault="00A23BED" w:rsidP="00E3412D">
      <w:pPr>
        <w:tabs>
          <w:tab w:val="left" w:pos="1701"/>
        </w:tabs>
        <w:rPr>
          <w:b/>
        </w:rPr>
      </w:pPr>
      <w:r>
        <w:rPr>
          <w:b/>
        </w:rPr>
        <w:t>Einstimmig beschlossen</w:t>
      </w:r>
      <w:r>
        <w:rPr>
          <w:b/>
        </w:rPr>
        <w:tab/>
        <w:t xml:space="preserve">Ja 20     Nein 0  Anwesend 20  Persönlich beteiligt 0  </w:t>
      </w:r>
    </w:p>
    <w:p w14:paraId="12ECE621" w14:textId="77777777" w:rsidR="004A6C69" w:rsidRDefault="004A6C69" w:rsidP="00E3412D">
      <w:pPr>
        <w:tabs>
          <w:tab w:val="left" w:pos="1701"/>
        </w:tabs>
        <w:rPr>
          <w:b/>
        </w:rPr>
      </w:pPr>
    </w:p>
    <w:p w14:paraId="0983715E"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213D883A" w14:textId="77777777" w:rsidTr="00371FE7">
        <w:tc>
          <w:tcPr>
            <w:tcW w:w="780" w:type="dxa"/>
            <w:tcBorders>
              <w:top w:val="nil"/>
              <w:left w:val="nil"/>
              <w:bottom w:val="single" w:sz="4" w:space="0" w:color="auto"/>
              <w:right w:val="nil"/>
            </w:tcBorders>
            <w:shd w:val="clear" w:color="auto" w:fill="F2F2F2"/>
            <w:hideMark/>
          </w:tcPr>
          <w:p w14:paraId="65C222DF" w14:textId="27119B9F" w:rsidR="00A23BED" w:rsidRPr="001E662D" w:rsidRDefault="00A23BED" w:rsidP="001E662D">
            <w:pPr>
              <w:rPr>
                <w:b/>
              </w:rPr>
            </w:pPr>
            <w:r>
              <w:rPr>
                <w:b/>
              </w:rPr>
              <w:t>13</w:t>
            </w:r>
          </w:p>
        </w:tc>
        <w:tc>
          <w:tcPr>
            <w:tcW w:w="7442" w:type="dxa"/>
            <w:tcBorders>
              <w:top w:val="nil"/>
              <w:left w:val="nil"/>
              <w:bottom w:val="single" w:sz="4" w:space="0" w:color="auto"/>
              <w:right w:val="nil"/>
            </w:tcBorders>
            <w:shd w:val="clear" w:color="auto" w:fill="F2F2F2"/>
          </w:tcPr>
          <w:p w14:paraId="63C0BE3E" w14:textId="422A984E" w:rsidR="00A23BED" w:rsidRPr="001E662D" w:rsidRDefault="00A23BED" w:rsidP="001E662D">
            <w:pPr>
              <w:rPr>
                <w:b/>
              </w:rPr>
            </w:pPr>
            <w:r>
              <w:rPr>
                <w:b/>
              </w:rPr>
              <w:t>Errichtung eines Mehrfamilienhauses mit 9 WE in der Bergstraße 1/ 1a unter Inanspruchnahme des Bauturbo</w:t>
            </w:r>
          </w:p>
        </w:tc>
        <w:tc>
          <w:tcPr>
            <w:tcW w:w="1417" w:type="dxa"/>
            <w:tcBorders>
              <w:top w:val="nil"/>
              <w:left w:val="nil"/>
              <w:bottom w:val="single" w:sz="4" w:space="0" w:color="auto"/>
              <w:right w:val="nil"/>
            </w:tcBorders>
            <w:shd w:val="clear" w:color="auto" w:fill="F2F2F2"/>
          </w:tcPr>
          <w:p w14:paraId="744F4CAD" w14:textId="77777777" w:rsidR="00A23BED" w:rsidRPr="001E662D" w:rsidRDefault="00A23BED" w:rsidP="001E662D">
            <w:pPr>
              <w:rPr>
                <w:b/>
              </w:rPr>
            </w:pPr>
          </w:p>
        </w:tc>
      </w:tr>
    </w:tbl>
    <w:p w14:paraId="509FEAD1" w14:textId="77777777" w:rsidR="00A23BED" w:rsidRDefault="00A23BED" w:rsidP="00E3412D"/>
    <w:p w14:paraId="7A70A0E9" w14:textId="77777777" w:rsidR="00A23BED" w:rsidRPr="00E45353" w:rsidRDefault="00A23BED" w:rsidP="00FF150C">
      <w:pPr>
        <w:rPr>
          <w:b/>
          <w:bCs/>
          <w:u w:val="single"/>
        </w:rPr>
      </w:pPr>
      <w:r w:rsidRPr="00E45353">
        <w:rPr>
          <w:b/>
          <w:bCs/>
          <w:u w:val="single"/>
        </w:rPr>
        <w:t>Beschluss:</w:t>
      </w:r>
    </w:p>
    <w:p w14:paraId="4DDA0E4B" w14:textId="77777777" w:rsidR="00A23BED" w:rsidRDefault="00A23BED" w:rsidP="00FF150C"/>
    <w:p w14:paraId="416332A1" w14:textId="77777777" w:rsidR="00A23BED" w:rsidRPr="00B0735F" w:rsidRDefault="00A23BED" w:rsidP="00FF150C">
      <w:r>
        <w:t>Die Zustimmung zu dem vorliegenden Antrag wird erteilt.</w:t>
      </w:r>
    </w:p>
    <w:p w14:paraId="7CE29E9F" w14:textId="77777777" w:rsidR="00A23BED" w:rsidRDefault="00A23BED" w:rsidP="00E3412D"/>
    <w:p w14:paraId="1CEC2C41" w14:textId="37177877" w:rsidR="00A23BED" w:rsidRDefault="00A23BED" w:rsidP="00E3412D">
      <w:pPr>
        <w:tabs>
          <w:tab w:val="left" w:pos="1701"/>
        </w:tabs>
        <w:rPr>
          <w:b/>
        </w:rPr>
      </w:pPr>
      <w:r>
        <w:rPr>
          <w:b/>
        </w:rPr>
        <w:tab/>
        <w:t xml:space="preserve">Ja 1     Nein 19  Anwesend 20  Persönlich beteiligt 0  </w:t>
      </w:r>
    </w:p>
    <w:p w14:paraId="6121CFAF" w14:textId="77777777" w:rsidR="00A23BED" w:rsidRPr="00853E78" w:rsidRDefault="00A23BED" w:rsidP="00853E78">
      <w:r>
        <w:t>Damit ist der Antrag abgelehnt.</w:t>
      </w:r>
    </w:p>
    <w:p w14:paraId="2B6A8212" w14:textId="77777777" w:rsidR="00A23BED" w:rsidRDefault="00A23BED" w:rsidP="00E3412D">
      <w:pPr>
        <w:rPr>
          <w:szCs w:val="22"/>
        </w:rPr>
      </w:pPr>
    </w:p>
    <w:p w14:paraId="300CB8D1"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60AA63D8" w14:textId="77777777" w:rsidTr="00371FE7">
        <w:tc>
          <w:tcPr>
            <w:tcW w:w="780" w:type="dxa"/>
            <w:tcBorders>
              <w:top w:val="nil"/>
              <w:left w:val="nil"/>
              <w:bottom w:val="single" w:sz="4" w:space="0" w:color="auto"/>
              <w:right w:val="nil"/>
            </w:tcBorders>
            <w:shd w:val="clear" w:color="auto" w:fill="F2F2F2"/>
            <w:hideMark/>
          </w:tcPr>
          <w:p w14:paraId="3063B2E1" w14:textId="3E1776B9" w:rsidR="00A23BED" w:rsidRPr="001E662D" w:rsidRDefault="00A23BED" w:rsidP="001E662D">
            <w:pPr>
              <w:rPr>
                <w:b/>
              </w:rPr>
            </w:pPr>
            <w:r>
              <w:rPr>
                <w:b/>
              </w:rPr>
              <w:t>14</w:t>
            </w:r>
          </w:p>
        </w:tc>
        <w:tc>
          <w:tcPr>
            <w:tcW w:w="7442" w:type="dxa"/>
            <w:tcBorders>
              <w:top w:val="nil"/>
              <w:left w:val="nil"/>
              <w:bottom w:val="single" w:sz="4" w:space="0" w:color="auto"/>
              <w:right w:val="nil"/>
            </w:tcBorders>
            <w:shd w:val="clear" w:color="auto" w:fill="F2F2F2"/>
          </w:tcPr>
          <w:p w14:paraId="7BD229F7" w14:textId="09155DDF" w:rsidR="00A23BED" w:rsidRPr="001E662D" w:rsidRDefault="00A23BED" w:rsidP="001E662D">
            <w:pPr>
              <w:rPr>
                <w:b/>
              </w:rPr>
            </w:pPr>
            <w:r>
              <w:rPr>
                <w:b/>
              </w:rPr>
              <w:t>Mitteilungen des Bürgermeisters</w:t>
            </w:r>
          </w:p>
        </w:tc>
        <w:tc>
          <w:tcPr>
            <w:tcW w:w="1417" w:type="dxa"/>
            <w:tcBorders>
              <w:top w:val="nil"/>
              <w:left w:val="nil"/>
              <w:bottom w:val="single" w:sz="4" w:space="0" w:color="auto"/>
              <w:right w:val="nil"/>
            </w:tcBorders>
            <w:shd w:val="clear" w:color="auto" w:fill="F2F2F2"/>
          </w:tcPr>
          <w:p w14:paraId="48A0ECD4" w14:textId="77777777" w:rsidR="00A23BED" w:rsidRPr="001E662D" w:rsidRDefault="00A23BED" w:rsidP="001E662D">
            <w:pPr>
              <w:rPr>
                <w:b/>
              </w:rPr>
            </w:pPr>
          </w:p>
        </w:tc>
      </w:tr>
    </w:tbl>
    <w:p w14:paraId="03C545B7" w14:textId="77777777" w:rsidR="00A23BED" w:rsidRDefault="00A23BED" w:rsidP="00E3412D"/>
    <w:p w14:paraId="6FC9012A"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4021D25C" w14:textId="77777777" w:rsidTr="00371FE7">
        <w:tc>
          <w:tcPr>
            <w:tcW w:w="780" w:type="dxa"/>
            <w:tcBorders>
              <w:top w:val="nil"/>
              <w:left w:val="nil"/>
              <w:bottom w:val="single" w:sz="4" w:space="0" w:color="auto"/>
              <w:right w:val="nil"/>
            </w:tcBorders>
            <w:shd w:val="clear" w:color="auto" w:fill="F2F2F2"/>
            <w:hideMark/>
          </w:tcPr>
          <w:p w14:paraId="1DDADDFC" w14:textId="1B6AACF0" w:rsidR="00A23BED" w:rsidRPr="001E662D" w:rsidRDefault="00A23BED" w:rsidP="001E662D">
            <w:pPr>
              <w:rPr>
                <w:b/>
              </w:rPr>
            </w:pPr>
            <w:r>
              <w:rPr>
                <w:b/>
              </w:rPr>
              <w:t>14.1</w:t>
            </w:r>
          </w:p>
        </w:tc>
        <w:tc>
          <w:tcPr>
            <w:tcW w:w="7442" w:type="dxa"/>
            <w:tcBorders>
              <w:top w:val="nil"/>
              <w:left w:val="nil"/>
              <w:bottom w:val="single" w:sz="4" w:space="0" w:color="auto"/>
              <w:right w:val="nil"/>
            </w:tcBorders>
            <w:shd w:val="clear" w:color="auto" w:fill="F2F2F2"/>
          </w:tcPr>
          <w:p w14:paraId="7082BE39" w14:textId="4D500DD6" w:rsidR="00A23BED" w:rsidRPr="001E662D" w:rsidRDefault="00A23BED" w:rsidP="001E662D">
            <w:pPr>
              <w:rPr>
                <w:b/>
              </w:rPr>
            </w:pPr>
            <w:r>
              <w:rPr>
                <w:b/>
              </w:rPr>
              <w:t>Veröffentlichung der neuen Bodenrichtwerte zum 01.01.2026</w:t>
            </w:r>
          </w:p>
        </w:tc>
        <w:tc>
          <w:tcPr>
            <w:tcW w:w="1417" w:type="dxa"/>
            <w:tcBorders>
              <w:top w:val="nil"/>
              <w:left w:val="nil"/>
              <w:bottom w:val="single" w:sz="4" w:space="0" w:color="auto"/>
              <w:right w:val="nil"/>
            </w:tcBorders>
            <w:shd w:val="clear" w:color="auto" w:fill="F2F2F2"/>
          </w:tcPr>
          <w:p w14:paraId="62C87AF4" w14:textId="77777777" w:rsidR="00A23BED" w:rsidRPr="001E662D" w:rsidRDefault="00A23BED" w:rsidP="001E662D">
            <w:pPr>
              <w:rPr>
                <w:b/>
              </w:rPr>
            </w:pPr>
          </w:p>
        </w:tc>
      </w:tr>
    </w:tbl>
    <w:p w14:paraId="2F20DDA3"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59267AD9" w14:textId="77777777" w:rsidTr="00371FE7">
        <w:tc>
          <w:tcPr>
            <w:tcW w:w="780" w:type="dxa"/>
            <w:tcBorders>
              <w:top w:val="nil"/>
              <w:left w:val="nil"/>
              <w:bottom w:val="single" w:sz="4" w:space="0" w:color="auto"/>
              <w:right w:val="nil"/>
            </w:tcBorders>
            <w:shd w:val="clear" w:color="auto" w:fill="F2F2F2"/>
            <w:hideMark/>
          </w:tcPr>
          <w:p w14:paraId="7CDE3BE2" w14:textId="7B540148" w:rsidR="00A23BED" w:rsidRPr="001E662D" w:rsidRDefault="00A23BED" w:rsidP="001E662D">
            <w:pPr>
              <w:rPr>
                <w:b/>
              </w:rPr>
            </w:pPr>
            <w:r>
              <w:rPr>
                <w:b/>
              </w:rPr>
              <w:t>14.2</w:t>
            </w:r>
          </w:p>
        </w:tc>
        <w:tc>
          <w:tcPr>
            <w:tcW w:w="7442" w:type="dxa"/>
            <w:tcBorders>
              <w:top w:val="nil"/>
              <w:left w:val="nil"/>
              <w:bottom w:val="single" w:sz="4" w:space="0" w:color="auto"/>
              <w:right w:val="nil"/>
            </w:tcBorders>
            <w:shd w:val="clear" w:color="auto" w:fill="F2F2F2"/>
          </w:tcPr>
          <w:p w14:paraId="74AC570B" w14:textId="4D0BA400" w:rsidR="00A23BED" w:rsidRPr="001E662D" w:rsidRDefault="00A23BED" w:rsidP="001E662D">
            <w:pPr>
              <w:rPr>
                <w:b/>
              </w:rPr>
            </w:pPr>
            <w:r>
              <w:rPr>
                <w:b/>
              </w:rPr>
              <w:t>Neubau KiGa Bruckberg</w:t>
            </w:r>
          </w:p>
        </w:tc>
        <w:tc>
          <w:tcPr>
            <w:tcW w:w="1417" w:type="dxa"/>
            <w:tcBorders>
              <w:top w:val="nil"/>
              <w:left w:val="nil"/>
              <w:bottom w:val="single" w:sz="4" w:space="0" w:color="auto"/>
              <w:right w:val="nil"/>
            </w:tcBorders>
            <w:shd w:val="clear" w:color="auto" w:fill="F2F2F2"/>
          </w:tcPr>
          <w:p w14:paraId="12942A46" w14:textId="77777777" w:rsidR="00A23BED" w:rsidRPr="001E662D" w:rsidRDefault="00A23BED" w:rsidP="001E662D">
            <w:pPr>
              <w:rPr>
                <w:b/>
              </w:rPr>
            </w:pPr>
          </w:p>
        </w:tc>
      </w:tr>
    </w:tbl>
    <w:p w14:paraId="3443B23F"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793AF24B" w14:textId="77777777" w:rsidTr="00371FE7">
        <w:tc>
          <w:tcPr>
            <w:tcW w:w="780" w:type="dxa"/>
            <w:tcBorders>
              <w:top w:val="nil"/>
              <w:left w:val="nil"/>
              <w:bottom w:val="single" w:sz="4" w:space="0" w:color="auto"/>
              <w:right w:val="nil"/>
            </w:tcBorders>
            <w:shd w:val="clear" w:color="auto" w:fill="F2F2F2"/>
            <w:hideMark/>
          </w:tcPr>
          <w:p w14:paraId="33192D4D" w14:textId="7C3234F9" w:rsidR="00A23BED" w:rsidRPr="001E662D" w:rsidRDefault="00A23BED" w:rsidP="001E662D">
            <w:pPr>
              <w:rPr>
                <w:b/>
              </w:rPr>
            </w:pPr>
            <w:r>
              <w:rPr>
                <w:b/>
              </w:rPr>
              <w:t>14.3</w:t>
            </w:r>
          </w:p>
        </w:tc>
        <w:tc>
          <w:tcPr>
            <w:tcW w:w="7442" w:type="dxa"/>
            <w:tcBorders>
              <w:top w:val="nil"/>
              <w:left w:val="nil"/>
              <w:bottom w:val="single" w:sz="4" w:space="0" w:color="auto"/>
              <w:right w:val="nil"/>
            </w:tcBorders>
            <w:shd w:val="clear" w:color="auto" w:fill="F2F2F2"/>
          </w:tcPr>
          <w:p w14:paraId="67EBBCBC" w14:textId="2A2866B6" w:rsidR="00A23BED" w:rsidRPr="001E662D" w:rsidRDefault="00A23BED" w:rsidP="001E662D">
            <w:pPr>
              <w:rPr>
                <w:b/>
              </w:rPr>
            </w:pPr>
            <w:r>
              <w:rPr>
                <w:b/>
              </w:rPr>
              <w:t>Beauftragung Ortsmitte Pörndorf</w:t>
            </w:r>
          </w:p>
        </w:tc>
        <w:tc>
          <w:tcPr>
            <w:tcW w:w="1417" w:type="dxa"/>
            <w:tcBorders>
              <w:top w:val="nil"/>
              <w:left w:val="nil"/>
              <w:bottom w:val="single" w:sz="4" w:space="0" w:color="auto"/>
              <w:right w:val="nil"/>
            </w:tcBorders>
            <w:shd w:val="clear" w:color="auto" w:fill="F2F2F2"/>
          </w:tcPr>
          <w:p w14:paraId="59B4695D" w14:textId="77777777" w:rsidR="00A23BED" w:rsidRPr="001E662D" w:rsidRDefault="00A23BED" w:rsidP="001E662D">
            <w:pPr>
              <w:rPr>
                <w:b/>
              </w:rPr>
            </w:pPr>
          </w:p>
        </w:tc>
      </w:tr>
    </w:tbl>
    <w:p w14:paraId="656E1B75" w14:textId="77777777" w:rsidR="00A23BED" w:rsidRDefault="00A23BED" w:rsidP="00E3412D"/>
    <w:p w14:paraId="732FF4CE" w14:textId="77777777" w:rsidR="00A23BED" w:rsidRDefault="00A23BED"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A23BED" w:rsidRPr="001E662D" w14:paraId="56702280" w14:textId="77777777" w:rsidTr="00371FE7">
        <w:tc>
          <w:tcPr>
            <w:tcW w:w="780" w:type="dxa"/>
            <w:tcBorders>
              <w:top w:val="nil"/>
              <w:left w:val="nil"/>
              <w:bottom w:val="single" w:sz="4" w:space="0" w:color="auto"/>
              <w:right w:val="nil"/>
            </w:tcBorders>
            <w:shd w:val="clear" w:color="auto" w:fill="F2F2F2"/>
            <w:hideMark/>
          </w:tcPr>
          <w:p w14:paraId="72098FEA" w14:textId="323D2D98" w:rsidR="00A23BED" w:rsidRPr="001E662D" w:rsidRDefault="00A23BED" w:rsidP="001E662D">
            <w:pPr>
              <w:rPr>
                <w:b/>
              </w:rPr>
            </w:pPr>
            <w:r>
              <w:rPr>
                <w:b/>
              </w:rPr>
              <w:t>15</w:t>
            </w:r>
          </w:p>
        </w:tc>
        <w:tc>
          <w:tcPr>
            <w:tcW w:w="7442" w:type="dxa"/>
            <w:tcBorders>
              <w:top w:val="nil"/>
              <w:left w:val="nil"/>
              <w:bottom w:val="single" w:sz="4" w:space="0" w:color="auto"/>
              <w:right w:val="nil"/>
            </w:tcBorders>
            <w:shd w:val="clear" w:color="auto" w:fill="F2F2F2"/>
          </w:tcPr>
          <w:p w14:paraId="73E30B8D" w14:textId="1D94479A" w:rsidR="00A23BED" w:rsidRPr="001E662D" w:rsidRDefault="00A23BED" w:rsidP="001E662D">
            <w:pPr>
              <w:rPr>
                <w:b/>
              </w:rPr>
            </w:pPr>
            <w:r>
              <w:rPr>
                <w:b/>
              </w:rPr>
              <w:t>Wünsche und Anträge</w:t>
            </w:r>
          </w:p>
        </w:tc>
        <w:tc>
          <w:tcPr>
            <w:tcW w:w="1417" w:type="dxa"/>
            <w:tcBorders>
              <w:top w:val="nil"/>
              <w:left w:val="nil"/>
              <w:bottom w:val="single" w:sz="4" w:space="0" w:color="auto"/>
              <w:right w:val="nil"/>
            </w:tcBorders>
            <w:shd w:val="clear" w:color="auto" w:fill="F2F2F2"/>
          </w:tcPr>
          <w:p w14:paraId="683F10B0" w14:textId="77777777" w:rsidR="00A23BED" w:rsidRPr="001E662D" w:rsidRDefault="00A23BED" w:rsidP="001E662D">
            <w:pPr>
              <w:rPr>
                <w:b/>
              </w:rPr>
            </w:pPr>
          </w:p>
        </w:tc>
      </w:tr>
    </w:tbl>
    <w:p w14:paraId="26E87E4A" w14:textId="77777777" w:rsidR="00A23BED" w:rsidRDefault="00A23BED" w:rsidP="00E3412D"/>
    <w:p w14:paraId="75D85FA6" w14:textId="77777777" w:rsidR="00A23BED" w:rsidRDefault="00A23BED" w:rsidP="00E3412D"/>
    <w:p w14:paraId="45E69133" w14:textId="77777777" w:rsidR="003D76AD" w:rsidRDefault="003D76AD">
      <w:bookmarkStart w:id="9" w:name="Abstimmungsergebnis"/>
      <w:bookmarkStart w:id="10" w:name="Zu"/>
      <w:bookmarkEnd w:id="9"/>
      <w:bookmarkEnd w:id="10"/>
    </w:p>
    <w:p w14:paraId="395D3076" w14:textId="77777777" w:rsidR="003D76AD" w:rsidRDefault="003D76AD" w:rsidP="00E74756"/>
    <w:p w14:paraId="4718FE07" w14:textId="77777777" w:rsidR="003D76AD" w:rsidRDefault="003D76AD">
      <w:pPr>
        <w:rPr>
          <w:bCs/>
        </w:rPr>
      </w:pPr>
      <w:r>
        <w:t xml:space="preserve">Mit Dank für die </w:t>
      </w:r>
      <w:r w:rsidR="00010C65">
        <w:t>gute</w:t>
      </w:r>
      <w:r>
        <w:t xml:space="preserve"> Mitarbeit schließt </w:t>
      </w:r>
      <w:r w:rsidR="00A23BED" w:rsidRPr="004E1E9C">
        <w:rPr>
          <w:noProof/>
        </w:rPr>
        <w:t>1. Bürgermeister</w:t>
      </w:r>
      <w:r>
        <w:t xml:space="preserve"> </w:t>
      </w:r>
      <w:r w:rsidR="00A23BED" w:rsidRPr="004E1E9C">
        <w:rPr>
          <w:noProof/>
        </w:rPr>
        <w:t>Rudolf Radlmeier</w:t>
      </w:r>
      <w:r>
        <w:t xml:space="preserve"> </w:t>
      </w:r>
      <w:r>
        <w:rPr>
          <w:bCs/>
        </w:rPr>
        <w:t xml:space="preserve">um </w:t>
      </w:r>
      <w:r w:rsidR="00A23BED" w:rsidRPr="004E1E9C">
        <w:rPr>
          <w:noProof/>
        </w:rPr>
        <w:t>21:50</w:t>
      </w:r>
      <w:r>
        <w:t xml:space="preserve"> </w:t>
      </w:r>
      <w:r>
        <w:rPr>
          <w:bCs/>
        </w:rPr>
        <w:t>Uhr die öffentlich</w:t>
      </w:r>
      <w:r w:rsidR="000D0D27">
        <w:rPr>
          <w:bCs/>
        </w:rPr>
        <w:t>e</w:t>
      </w:r>
      <w:r>
        <w:rPr>
          <w:bCs/>
        </w:rPr>
        <w:t xml:space="preserve"> </w:t>
      </w:r>
      <w:r w:rsidR="00A23BED" w:rsidRPr="004E1E9C">
        <w:rPr>
          <w:bCs/>
          <w:noProof/>
        </w:rPr>
        <w:t>Sitzung des Gemeinderates</w:t>
      </w:r>
      <w:r>
        <w:rPr>
          <w:bCs/>
        </w:rPr>
        <w:t>.</w:t>
      </w:r>
    </w:p>
    <w:p w14:paraId="24D6203F" w14:textId="77777777" w:rsidR="003D76AD" w:rsidRDefault="003D76AD"/>
    <w:p w14:paraId="459FD239" w14:textId="77777777" w:rsidR="00A23BED" w:rsidRPr="006374A4" w:rsidRDefault="00A23BED" w:rsidP="006374A4">
      <w:pPr>
        <w:overflowPunct/>
        <w:autoSpaceDE/>
        <w:autoSpaceDN/>
        <w:adjustRightInd/>
        <w:textAlignment w:val="auto"/>
        <w:rPr>
          <w:rFonts w:cs="Arial"/>
          <w:noProof/>
        </w:rPr>
      </w:pPr>
    </w:p>
    <w:p w14:paraId="1F50BD89" w14:textId="77777777" w:rsidR="00A23BED" w:rsidRPr="006374A4" w:rsidRDefault="00A23BED" w:rsidP="006374A4">
      <w:pPr>
        <w:rPr>
          <w:noProof/>
        </w:rPr>
      </w:pPr>
      <w:r w:rsidRPr="006374A4">
        <w:rPr>
          <w:noProof/>
        </w:rPr>
        <w:t>Anschließend findet eine nichtöffentliche Sitzung statt.</w:t>
      </w:r>
    </w:p>
    <w:p w14:paraId="7783E8AA" w14:textId="77777777" w:rsidR="006374A4" w:rsidRPr="006374A4" w:rsidRDefault="006374A4" w:rsidP="006374A4">
      <w:pPr>
        <w:overflowPunct/>
        <w:autoSpaceDE/>
        <w:autoSpaceDN/>
        <w:adjustRightInd/>
        <w:textAlignment w:val="auto"/>
        <w:rPr>
          <w:rFonts w:cs="Arial"/>
        </w:rPr>
      </w:pPr>
    </w:p>
    <w:p w14:paraId="1A81AEEE" w14:textId="77777777" w:rsidR="003D76AD" w:rsidRDefault="003D76AD"/>
    <w:p w14:paraId="7C20ACF6" w14:textId="77777777" w:rsidR="003D76AD" w:rsidRDefault="003D76AD"/>
    <w:p w14:paraId="0C9844AB" w14:textId="77777777" w:rsidR="003D76AD" w:rsidRDefault="003D76AD"/>
    <w:p w14:paraId="488F0BCB" w14:textId="77777777" w:rsidR="003D76AD" w:rsidRDefault="003D76AD"/>
    <w:p w14:paraId="32C44303" w14:textId="77777777" w:rsidR="00F8306E" w:rsidRDefault="00F8306E" w:rsidP="00F8306E"/>
    <w:tbl>
      <w:tblPr>
        <w:tblW w:w="0" w:type="auto"/>
        <w:tblCellMar>
          <w:left w:w="70" w:type="dxa"/>
          <w:right w:w="70" w:type="dxa"/>
        </w:tblCellMar>
        <w:tblLook w:val="04A0" w:firstRow="1" w:lastRow="0" w:firstColumn="1" w:lastColumn="0" w:noHBand="0" w:noVBand="1"/>
      </w:tblPr>
      <w:tblGrid>
        <w:gridCol w:w="2905"/>
        <w:gridCol w:w="779"/>
        <w:gridCol w:w="639"/>
        <w:gridCol w:w="1559"/>
        <w:gridCol w:w="3544"/>
      </w:tblGrid>
      <w:tr w:rsidR="00F8306E" w14:paraId="29F79778" w14:textId="77777777" w:rsidTr="00F8306E">
        <w:tc>
          <w:tcPr>
            <w:tcW w:w="2905" w:type="dxa"/>
            <w:hideMark/>
          </w:tcPr>
          <w:p w14:paraId="2E4BA2E2" w14:textId="77777777" w:rsidR="00F8306E" w:rsidRDefault="00A23BED">
            <w:pPr>
              <w:jc w:val="center"/>
            </w:pPr>
            <w:r w:rsidRPr="004E1E9C">
              <w:rPr>
                <w:noProof/>
              </w:rPr>
              <w:t>Rudolf Radlmeier</w:t>
            </w:r>
          </w:p>
        </w:tc>
        <w:tc>
          <w:tcPr>
            <w:tcW w:w="779" w:type="dxa"/>
          </w:tcPr>
          <w:p w14:paraId="26B474F2" w14:textId="77777777" w:rsidR="00F8306E" w:rsidRDefault="00F8306E"/>
        </w:tc>
        <w:tc>
          <w:tcPr>
            <w:tcW w:w="639" w:type="dxa"/>
          </w:tcPr>
          <w:p w14:paraId="73F72E45" w14:textId="77777777" w:rsidR="00F8306E" w:rsidRDefault="00F8306E"/>
        </w:tc>
        <w:tc>
          <w:tcPr>
            <w:tcW w:w="1559" w:type="dxa"/>
          </w:tcPr>
          <w:p w14:paraId="6CB6FC68" w14:textId="77777777" w:rsidR="00F8306E" w:rsidRDefault="00F8306E"/>
        </w:tc>
        <w:tc>
          <w:tcPr>
            <w:tcW w:w="3544" w:type="dxa"/>
            <w:hideMark/>
          </w:tcPr>
          <w:p w14:paraId="42FE1EFD" w14:textId="77777777" w:rsidR="00F8306E" w:rsidRDefault="00A23BED">
            <w:pPr>
              <w:jc w:val="center"/>
            </w:pPr>
            <w:r w:rsidRPr="004E1E9C">
              <w:rPr>
                <w:noProof/>
              </w:rPr>
              <w:t>Jens Gehder</w:t>
            </w:r>
          </w:p>
        </w:tc>
      </w:tr>
      <w:tr w:rsidR="00F8306E" w14:paraId="5FE7764E" w14:textId="77777777" w:rsidTr="00F8306E">
        <w:tc>
          <w:tcPr>
            <w:tcW w:w="2905" w:type="dxa"/>
            <w:hideMark/>
          </w:tcPr>
          <w:p w14:paraId="1A7A9BFB" w14:textId="77777777" w:rsidR="00F8306E" w:rsidRDefault="00A23BED">
            <w:pPr>
              <w:jc w:val="center"/>
            </w:pPr>
            <w:r>
              <w:rPr>
                <w:noProof/>
              </w:rPr>
              <w:t>Erster Bürgermeister</w:t>
            </w:r>
          </w:p>
        </w:tc>
        <w:tc>
          <w:tcPr>
            <w:tcW w:w="779" w:type="dxa"/>
          </w:tcPr>
          <w:p w14:paraId="6CBEA74D" w14:textId="77777777" w:rsidR="00F8306E" w:rsidRDefault="00F8306E"/>
        </w:tc>
        <w:tc>
          <w:tcPr>
            <w:tcW w:w="639" w:type="dxa"/>
          </w:tcPr>
          <w:p w14:paraId="69251ADF" w14:textId="77777777" w:rsidR="00F8306E" w:rsidRDefault="00F8306E"/>
        </w:tc>
        <w:tc>
          <w:tcPr>
            <w:tcW w:w="1559" w:type="dxa"/>
          </w:tcPr>
          <w:p w14:paraId="4F84DE6A" w14:textId="77777777" w:rsidR="00F8306E" w:rsidRDefault="00F8306E"/>
        </w:tc>
        <w:tc>
          <w:tcPr>
            <w:tcW w:w="3544" w:type="dxa"/>
            <w:hideMark/>
          </w:tcPr>
          <w:p w14:paraId="37555695" w14:textId="77777777" w:rsidR="00F8306E" w:rsidRDefault="00DD4672">
            <w:pPr>
              <w:jc w:val="center"/>
            </w:pPr>
            <w:r>
              <w:t>Schriftführung</w:t>
            </w:r>
          </w:p>
        </w:tc>
      </w:tr>
    </w:tbl>
    <w:p w14:paraId="4DB288EB" w14:textId="77777777" w:rsidR="001E662D" w:rsidRDefault="001E662D" w:rsidP="00BA6BAE"/>
    <w:sectPr w:rsidR="001E662D" w:rsidSect="00F94C64">
      <w:headerReference w:type="even" r:id="rId7"/>
      <w:headerReference w:type="default" r:id="rId8"/>
      <w:footerReference w:type="even" r:id="rId9"/>
      <w:footerReference w:type="default" r:id="rId10"/>
      <w:headerReference w:type="first" r:id="rId11"/>
      <w:footerReference w:type="first" r:id="rId12"/>
      <w:pgSz w:w="11907" w:h="16840" w:code="9"/>
      <w:pgMar w:top="680" w:right="1134" w:bottom="851" w:left="1134" w:header="720"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8BF7D" w14:textId="77777777" w:rsidR="00A23BED" w:rsidRDefault="00A23BED">
      <w:r>
        <w:separator/>
      </w:r>
    </w:p>
  </w:endnote>
  <w:endnote w:type="continuationSeparator" w:id="0">
    <w:p w14:paraId="24B7F830" w14:textId="77777777" w:rsidR="00A23BED" w:rsidRDefault="00A2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116F" w14:textId="77777777" w:rsidR="00C556A8" w:rsidRDefault="00C556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Pr>
    <w:tblGrid>
      <w:gridCol w:w="8348"/>
      <w:gridCol w:w="1291"/>
    </w:tblGrid>
    <w:tr w:rsidR="0017642A" w:rsidRPr="00633B81" w14:paraId="0F47438B" w14:textId="77777777" w:rsidTr="00314103">
      <w:tc>
        <w:tcPr>
          <w:tcW w:w="8472" w:type="dxa"/>
          <w:hideMark/>
        </w:tcPr>
        <w:p w14:paraId="41E025AE" w14:textId="77777777" w:rsidR="0017642A" w:rsidRPr="00633B81" w:rsidRDefault="00633B81" w:rsidP="00817EE4">
          <w:pPr>
            <w:rPr>
              <w:sz w:val="16"/>
              <w:szCs w:val="16"/>
            </w:rPr>
          </w:pPr>
          <w:r w:rsidRPr="00633B81">
            <w:rPr>
              <w:sz w:val="16"/>
              <w:szCs w:val="16"/>
            </w:rPr>
            <w:fldChar w:fldCharType="begin"/>
          </w:r>
          <w:r w:rsidRPr="00633B81">
            <w:rPr>
              <w:sz w:val="16"/>
              <w:szCs w:val="16"/>
            </w:rPr>
            <w:instrText xml:space="preserve"> REF  REF_SITEXT </w:instrText>
          </w:r>
          <w:r>
            <w:rPr>
              <w:sz w:val="16"/>
              <w:szCs w:val="16"/>
            </w:rPr>
            <w:instrText xml:space="preserve"> \* </w:instrText>
          </w:r>
          <w:r w:rsidR="00817EE4">
            <w:rPr>
              <w:sz w:val="16"/>
              <w:szCs w:val="16"/>
            </w:rPr>
            <w:instrText>CHARFORMAT</w:instrText>
          </w:r>
          <w:r>
            <w:rPr>
              <w:sz w:val="16"/>
              <w:szCs w:val="16"/>
            </w:rPr>
            <w:instrText xml:space="preserve"> </w:instrText>
          </w:r>
          <w:r w:rsidRPr="00633B81">
            <w:rPr>
              <w:sz w:val="16"/>
              <w:szCs w:val="16"/>
            </w:rPr>
            <w:fldChar w:fldCharType="separate"/>
          </w:r>
          <w:r w:rsidR="00A23BED" w:rsidRPr="00A23BED">
            <w:rPr>
              <w:sz w:val="16"/>
              <w:szCs w:val="16"/>
            </w:rPr>
            <w:t>Sitzung des Gemeinderates</w:t>
          </w:r>
          <w:r w:rsidRPr="00633B81">
            <w:rPr>
              <w:sz w:val="16"/>
              <w:szCs w:val="16"/>
            </w:rPr>
            <w:fldChar w:fldCharType="end"/>
          </w:r>
          <w:r w:rsidR="0017642A" w:rsidRPr="00633B81">
            <w:rPr>
              <w:sz w:val="16"/>
              <w:szCs w:val="16"/>
            </w:rPr>
            <w:t xml:space="preserve"> am </w:t>
          </w:r>
          <w:r w:rsidR="00D04F9E" w:rsidRPr="00633B81">
            <w:rPr>
              <w:sz w:val="16"/>
              <w:szCs w:val="16"/>
            </w:rPr>
            <w:fldChar w:fldCharType="begin"/>
          </w:r>
          <w:r w:rsidR="00D04F9E" w:rsidRPr="00633B81">
            <w:rPr>
              <w:sz w:val="16"/>
              <w:szCs w:val="16"/>
            </w:rPr>
            <w:instrText xml:space="preserve"> </w:instrText>
          </w:r>
          <w:r w:rsidR="00817EE4">
            <w:rPr>
              <w:sz w:val="16"/>
              <w:szCs w:val="16"/>
            </w:rPr>
            <w:instrText xml:space="preserve">REF </w:instrText>
          </w:r>
          <w:r w:rsidR="00D04F9E" w:rsidRPr="00633B81">
            <w:rPr>
              <w:sz w:val="16"/>
              <w:szCs w:val="16"/>
            </w:rPr>
            <w:instrText xml:space="preserve">REF_SIDAT </w:instrText>
          </w:r>
          <w:r>
            <w:rPr>
              <w:sz w:val="16"/>
              <w:szCs w:val="16"/>
            </w:rPr>
            <w:instrText xml:space="preserve"> \* </w:instrText>
          </w:r>
          <w:r w:rsidR="00817EE4">
            <w:rPr>
              <w:sz w:val="16"/>
              <w:szCs w:val="16"/>
            </w:rPr>
            <w:instrText>CHARFORMAT</w:instrText>
          </w:r>
          <w:r>
            <w:rPr>
              <w:sz w:val="16"/>
              <w:szCs w:val="16"/>
            </w:rPr>
            <w:instrText xml:space="preserve"> </w:instrText>
          </w:r>
          <w:r w:rsidR="00D04F9E" w:rsidRPr="00633B81">
            <w:rPr>
              <w:sz w:val="16"/>
              <w:szCs w:val="16"/>
            </w:rPr>
            <w:fldChar w:fldCharType="separate"/>
          </w:r>
          <w:r w:rsidR="00A23BED" w:rsidRPr="00A23BED">
            <w:rPr>
              <w:sz w:val="16"/>
              <w:szCs w:val="16"/>
            </w:rPr>
            <w:t>26.05.2026</w:t>
          </w:r>
          <w:r w:rsidR="00D04F9E" w:rsidRPr="00633B81">
            <w:rPr>
              <w:sz w:val="16"/>
              <w:szCs w:val="16"/>
            </w:rPr>
            <w:fldChar w:fldCharType="end"/>
          </w:r>
        </w:p>
      </w:tc>
      <w:tc>
        <w:tcPr>
          <w:tcW w:w="1307" w:type="dxa"/>
          <w:hideMark/>
        </w:tcPr>
        <w:p w14:paraId="4F126205" w14:textId="50CE135A" w:rsidR="0017642A" w:rsidRPr="00633B81" w:rsidRDefault="0017642A" w:rsidP="006C4BCF">
          <w:pPr>
            <w:rPr>
              <w:sz w:val="16"/>
              <w:szCs w:val="16"/>
            </w:rPr>
          </w:pPr>
          <w:r w:rsidRPr="00633B81">
            <w:rPr>
              <w:sz w:val="16"/>
              <w:szCs w:val="16"/>
            </w:rPr>
            <w:t xml:space="preserve">Seite </w:t>
          </w:r>
          <w:r w:rsidRPr="00633B81">
            <w:rPr>
              <w:sz w:val="16"/>
              <w:szCs w:val="16"/>
            </w:rPr>
            <w:fldChar w:fldCharType="begin"/>
          </w:r>
          <w:r w:rsidRPr="00633B81">
            <w:rPr>
              <w:sz w:val="16"/>
              <w:szCs w:val="16"/>
            </w:rPr>
            <w:instrText xml:space="preserve"> PAGE  \* Arabic  \* MERGEFORMAT </w:instrText>
          </w:r>
          <w:r w:rsidRPr="00633B81">
            <w:rPr>
              <w:sz w:val="16"/>
              <w:szCs w:val="16"/>
            </w:rPr>
            <w:fldChar w:fldCharType="separate"/>
          </w:r>
          <w:r w:rsidR="009E387E">
            <w:rPr>
              <w:noProof/>
              <w:sz w:val="16"/>
              <w:szCs w:val="16"/>
            </w:rPr>
            <w:t>3</w:t>
          </w:r>
          <w:r w:rsidRPr="00633B81">
            <w:rPr>
              <w:sz w:val="16"/>
              <w:szCs w:val="16"/>
            </w:rPr>
            <w:fldChar w:fldCharType="end"/>
          </w:r>
          <w:r w:rsidRPr="00633B81">
            <w:rPr>
              <w:sz w:val="16"/>
              <w:szCs w:val="16"/>
            </w:rPr>
            <w:t xml:space="preserve"> von </w:t>
          </w:r>
          <w:r w:rsidRPr="00633B81">
            <w:rPr>
              <w:sz w:val="16"/>
              <w:szCs w:val="16"/>
            </w:rPr>
            <w:fldChar w:fldCharType="begin"/>
          </w:r>
          <w:r w:rsidRPr="00633B81">
            <w:rPr>
              <w:sz w:val="16"/>
              <w:szCs w:val="16"/>
            </w:rPr>
            <w:instrText xml:space="preserve"> SECTIONPAGES  \* Arabic  \* MERGEFORMAT </w:instrText>
          </w:r>
          <w:r w:rsidRPr="00633B81">
            <w:rPr>
              <w:sz w:val="16"/>
              <w:szCs w:val="16"/>
            </w:rPr>
            <w:fldChar w:fldCharType="separate"/>
          </w:r>
          <w:r w:rsidR="00E07800">
            <w:rPr>
              <w:noProof/>
              <w:sz w:val="16"/>
              <w:szCs w:val="16"/>
            </w:rPr>
            <w:t>6</w:t>
          </w:r>
          <w:r w:rsidRPr="00633B81">
            <w:rPr>
              <w:sz w:val="16"/>
              <w:szCs w:val="16"/>
            </w:rPr>
            <w:fldChar w:fldCharType="end"/>
          </w:r>
        </w:p>
      </w:tc>
    </w:tr>
  </w:tbl>
  <w:p w14:paraId="3BF6EA49" w14:textId="77777777" w:rsidR="003D76AD" w:rsidRPr="0017642A" w:rsidRDefault="003D76AD" w:rsidP="0084155E">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EAF4" w14:textId="77777777" w:rsidR="00C556A8" w:rsidRDefault="00C556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4BDF4" w14:textId="77777777" w:rsidR="00A23BED" w:rsidRDefault="00A23BED">
      <w:r>
        <w:separator/>
      </w:r>
    </w:p>
  </w:footnote>
  <w:footnote w:type="continuationSeparator" w:id="0">
    <w:p w14:paraId="63AC5F47" w14:textId="77777777" w:rsidR="00A23BED" w:rsidRDefault="00A23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8C4B9" w14:textId="77777777" w:rsidR="00C556A8" w:rsidRDefault="00C556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31BC9" w14:textId="77777777" w:rsidR="00C556A8" w:rsidRDefault="00C556A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9639"/>
    </w:tblGrid>
    <w:tr w:rsidR="00F24CF5" w14:paraId="45706D15" w14:textId="77777777" w:rsidTr="0006270C">
      <w:tc>
        <w:tcPr>
          <w:tcW w:w="9639" w:type="dxa"/>
        </w:tcPr>
        <w:p w14:paraId="7196E8DD" w14:textId="77777777" w:rsidR="00F24CF5" w:rsidRDefault="00C556A8" w:rsidP="00F24CF5">
          <w:pPr>
            <w:pStyle w:val="Kopfzeile"/>
            <w:ind w:right="-216"/>
            <w:jc w:val="center"/>
            <w:rPr>
              <w:sz w:val="14"/>
              <w:szCs w:val="14"/>
            </w:rPr>
          </w:pPr>
          <w:r>
            <w:rPr>
              <w:noProof/>
              <w:sz w:val="36"/>
            </w:rPr>
            <w:drawing>
              <wp:inline distT="0" distB="0" distL="0" distR="0" wp14:anchorId="5A9C938F" wp14:editId="43D5A965">
                <wp:extent cx="1038225" cy="1085850"/>
                <wp:effectExtent l="0" t="0" r="9525" b="0"/>
                <wp:docPr id="2" name="Grafik 2" descr="wappen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r"/>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1038225" cy="1085850"/>
                        </a:xfrm>
                        <a:prstGeom prst="rect">
                          <a:avLst/>
                        </a:prstGeom>
                        <a:noFill/>
                        <a:ln>
                          <a:noFill/>
                        </a:ln>
                      </pic:spPr>
                    </pic:pic>
                  </a:graphicData>
                </a:graphic>
              </wp:inline>
            </w:drawing>
          </w:r>
        </w:p>
      </w:tc>
    </w:tr>
    <w:tr w:rsidR="00F24CF5" w:rsidRPr="009E387E" w14:paraId="66F9DFC6" w14:textId="77777777" w:rsidTr="0006270C">
      <w:tc>
        <w:tcPr>
          <w:tcW w:w="9639" w:type="dxa"/>
          <w:hideMark/>
        </w:tcPr>
        <w:p w14:paraId="05158FC8" w14:textId="77777777" w:rsidR="009E387E" w:rsidRPr="009E387E" w:rsidRDefault="009E387E" w:rsidP="00F24CF5">
          <w:pPr>
            <w:pStyle w:val="Kopfzeile"/>
            <w:ind w:right="-216"/>
            <w:jc w:val="center"/>
            <w:rPr>
              <w:b/>
              <w:caps/>
            </w:rPr>
          </w:pPr>
        </w:p>
        <w:p w14:paraId="27399445" w14:textId="77777777" w:rsidR="00F24CF5" w:rsidRPr="009E387E" w:rsidRDefault="00C556A8" w:rsidP="00F24CF5">
          <w:pPr>
            <w:pStyle w:val="Kopfzeile"/>
            <w:ind w:right="-216"/>
            <w:jc w:val="center"/>
            <w:rPr>
              <w:b/>
              <w:caps/>
              <w:sz w:val="28"/>
            </w:rPr>
          </w:pPr>
          <w:r w:rsidRPr="009E387E">
            <w:rPr>
              <w:b/>
              <w:caps/>
              <w:sz w:val="28"/>
            </w:rPr>
            <w:t>Gemeinde Bruckberg</w:t>
          </w:r>
        </w:p>
      </w:tc>
    </w:tr>
  </w:tbl>
  <w:p w14:paraId="1B0A9E6D" w14:textId="77777777" w:rsidR="003D76AD" w:rsidRDefault="003D76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A0ADB"/>
    <w:multiLevelType w:val="hybridMultilevel"/>
    <w:tmpl w:val="B2F865D6"/>
    <w:lvl w:ilvl="0" w:tplc="7594207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52217AA"/>
    <w:multiLevelType w:val="hybridMultilevel"/>
    <w:tmpl w:val="98F45C3C"/>
    <w:lvl w:ilvl="0" w:tplc="EBA6C02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B3A7819"/>
    <w:multiLevelType w:val="multilevel"/>
    <w:tmpl w:val="33C4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775485">
    <w:abstractNumId w:val="0"/>
  </w:num>
  <w:num w:numId="2" w16cid:durableId="1327706622">
    <w:abstractNumId w:val="1"/>
  </w:num>
  <w:num w:numId="3" w16cid:durableId="839660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ED"/>
    <w:rsid w:val="00004FAC"/>
    <w:rsid w:val="00010276"/>
    <w:rsid w:val="00010C65"/>
    <w:rsid w:val="00015BD6"/>
    <w:rsid w:val="0004431F"/>
    <w:rsid w:val="00051D32"/>
    <w:rsid w:val="0006270C"/>
    <w:rsid w:val="0008088B"/>
    <w:rsid w:val="000822AF"/>
    <w:rsid w:val="00083D78"/>
    <w:rsid w:val="00086540"/>
    <w:rsid w:val="0009515C"/>
    <w:rsid w:val="000A6403"/>
    <w:rsid w:val="000B04DE"/>
    <w:rsid w:val="000B1869"/>
    <w:rsid w:val="000B1ACA"/>
    <w:rsid w:val="000B5DE9"/>
    <w:rsid w:val="000B7910"/>
    <w:rsid w:val="000C5DFB"/>
    <w:rsid w:val="000D0D27"/>
    <w:rsid w:val="000D70CF"/>
    <w:rsid w:val="000E1775"/>
    <w:rsid w:val="000F49D5"/>
    <w:rsid w:val="00102DCA"/>
    <w:rsid w:val="00121EB0"/>
    <w:rsid w:val="00134867"/>
    <w:rsid w:val="001434DC"/>
    <w:rsid w:val="00174F58"/>
    <w:rsid w:val="00175A95"/>
    <w:rsid w:val="0017642A"/>
    <w:rsid w:val="00185458"/>
    <w:rsid w:val="001A3AF7"/>
    <w:rsid w:val="001C2771"/>
    <w:rsid w:val="001D30D8"/>
    <w:rsid w:val="001D7DED"/>
    <w:rsid w:val="001E662D"/>
    <w:rsid w:val="001F0BBE"/>
    <w:rsid w:val="00203783"/>
    <w:rsid w:val="00205897"/>
    <w:rsid w:val="00222A47"/>
    <w:rsid w:val="00237BC6"/>
    <w:rsid w:val="002763B7"/>
    <w:rsid w:val="00276CB9"/>
    <w:rsid w:val="00285792"/>
    <w:rsid w:val="002900AF"/>
    <w:rsid w:val="002A18ED"/>
    <w:rsid w:val="002C1735"/>
    <w:rsid w:val="003115FD"/>
    <w:rsid w:val="00325F24"/>
    <w:rsid w:val="0033559C"/>
    <w:rsid w:val="0034740D"/>
    <w:rsid w:val="00354ECF"/>
    <w:rsid w:val="00361DB8"/>
    <w:rsid w:val="003935B6"/>
    <w:rsid w:val="003C4370"/>
    <w:rsid w:val="003C4775"/>
    <w:rsid w:val="003C634A"/>
    <w:rsid w:val="003D76AD"/>
    <w:rsid w:val="003E7312"/>
    <w:rsid w:val="003F2351"/>
    <w:rsid w:val="00400E0B"/>
    <w:rsid w:val="004020BA"/>
    <w:rsid w:val="004206A5"/>
    <w:rsid w:val="00427187"/>
    <w:rsid w:val="004319F3"/>
    <w:rsid w:val="00433811"/>
    <w:rsid w:val="00434049"/>
    <w:rsid w:val="004835D7"/>
    <w:rsid w:val="004A6C69"/>
    <w:rsid w:val="004B42B7"/>
    <w:rsid w:val="004D604B"/>
    <w:rsid w:val="004E4074"/>
    <w:rsid w:val="004E787C"/>
    <w:rsid w:val="004F07E7"/>
    <w:rsid w:val="00506BAB"/>
    <w:rsid w:val="005138EC"/>
    <w:rsid w:val="005365C7"/>
    <w:rsid w:val="00542E57"/>
    <w:rsid w:val="005520F1"/>
    <w:rsid w:val="005569E0"/>
    <w:rsid w:val="0058233A"/>
    <w:rsid w:val="00587238"/>
    <w:rsid w:val="005A4273"/>
    <w:rsid w:val="005B5F80"/>
    <w:rsid w:val="005D7799"/>
    <w:rsid w:val="005E0A7B"/>
    <w:rsid w:val="006026A9"/>
    <w:rsid w:val="0060439B"/>
    <w:rsid w:val="00605792"/>
    <w:rsid w:val="00622B68"/>
    <w:rsid w:val="00633B81"/>
    <w:rsid w:val="006374A4"/>
    <w:rsid w:val="00645F5A"/>
    <w:rsid w:val="00657248"/>
    <w:rsid w:val="00660284"/>
    <w:rsid w:val="00672C00"/>
    <w:rsid w:val="006946B7"/>
    <w:rsid w:val="006A4106"/>
    <w:rsid w:val="006C4BCF"/>
    <w:rsid w:val="006D2F63"/>
    <w:rsid w:val="00702A56"/>
    <w:rsid w:val="0071385A"/>
    <w:rsid w:val="00723196"/>
    <w:rsid w:val="00751A38"/>
    <w:rsid w:val="00764C81"/>
    <w:rsid w:val="0077323E"/>
    <w:rsid w:val="00786981"/>
    <w:rsid w:val="007872F8"/>
    <w:rsid w:val="007A4BED"/>
    <w:rsid w:val="007B0DA3"/>
    <w:rsid w:val="007B2448"/>
    <w:rsid w:val="007C521D"/>
    <w:rsid w:val="007D4FB2"/>
    <w:rsid w:val="007F65CB"/>
    <w:rsid w:val="00817EE4"/>
    <w:rsid w:val="00826D38"/>
    <w:rsid w:val="0084155E"/>
    <w:rsid w:val="008509F8"/>
    <w:rsid w:val="0086262B"/>
    <w:rsid w:val="00867BE6"/>
    <w:rsid w:val="00893B9D"/>
    <w:rsid w:val="008A0640"/>
    <w:rsid w:val="008B5BC3"/>
    <w:rsid w:val="008C2211"/>
    <w:rsid w:val="008D3349"/>
    <w:rsid w:val="008F208E"/>
    <w:rsid w:val="008F7712"/>
    <w:rsid w:val="00922311"/>
    <w:rsid w:val="00940E5C"/>
    <w:rsid w:val="009437E4"/>
    <w:rsid w:val="00954924"/>
    <w:rsid w:val="00967403"/>
    <w:rsid w:val="0097504A"/>
    <w:rsid w:val="00975F5A"/>
    <w:rsid w:val="009B3D6B"/>
    <w:rsid w:val="009C2472"/>
    <w:rsid w:val="009D0309"/>
    <w:rsid w:val="009E387E"/>
    <w:rsid w:val="00A23BED"/>
    <w:rsid w:val="00A32C0E"/>
    <w:rsid w:val="00A35DBB"/>
    <w:rsid w:val="00A37372"/>
    <w:rsid w:val="00A60F6D"/>
    <w:rsid w:val="00A733DC"/>
    <w:rsid w:val="00AA4CFE"/>
    <w:rsid w:val="00AC2E0E"/>
    <w:rsid w:val="00B07436"/>
    <w:rsid w:val="00B117CC"/>
    <w:rsid w:val="00B45155"/>
    <w:rsid w:val="00B659B4"/>
    <w:rsid w:val="00B85CDB"/>
    <w:rsid w:val="00B95A3A"/>
    <w:rsid w:val="00BA6A61"/>
    <w:rsid w:val="00BA6BAE"/>
    <w:rsid w:val="00BD6969"/>
    <w:rsid w:val="00BD6D32"/>
    <w:rsid w:val="00BD7040"/>
    <w:rsid w:val="00C30AD9"/>
    <w:rsid w:val="00C556A8"/>
    <w:rsid w:val="00C65F9B"/>
    <w:rsid w:val="00CD1C16"/>
    <w:rsid w:val="00CF105F"/>
    <w:rsid w:val="00D02BB0"/>
    <w:rsid w:val="00D04F9E"/>
    <w:rsid w:val="00D06881"/>
    <w:rsid w:val="00D13C18"/>
    <w:rsid w:val="00D32AD5"/>
    <w:rsid w:val="00D332A2"/>
    <w:rsid w:val="00D61F5F"/>
    <w:rsid w:val="00D86FC1"/>
    <w:rsid w:val="00D8783D"/>
    <w:rsid w:val="00DA57A6"/>
    <w:rsid w:val="00DB5DF2"/>
    <w:rsid w:val="00DB6764"/>
    <w:rsid w:val="00DC421F"/>
    <w:rsid w:val="00DD4672"/>
    <w:rsid w:val="00DE192E"/>
    <w:rsid w:val="00DF14EC"/>
    <w:rsid w:val="00E07800"/>
    <w:rsid w:val="00E12367"/>
    <w:rsid w:val="00E3412D"/>
    <w:rsid w:val="00E66F9C"/>
    <w:rsid w:val="00E74756"/>
    <w:rsid w:val="00EA5BC5"/>
    <w:rsid w:val="00EC4448"/>
    <w:rsid w:val="00ED332B"/>
    <w:rsid w:val="00EF40C1"/>
    <w:rsid w:val="00EF63DD"/>
    <w:rsid w:val="00F007AE"/>
    <w:rsid w:val="00F07E18"/>
    <w:rsid w:val="00F1108B"/>
    <w:rsid w:val="00F24CF5"/>
    <w:rsid w:val="00F32F9B"/>
    <w:rsid w:val="00F3472D"/>
    <w:rsid w:val="00F34B6B"/>
    <w:rsid w:val="00F41641"/>
    <w:rsid w:val="00F45FFC"/>
    <w:rsid w:val="00F756B5"/>
    <w:rsid w:val="00F8306E"/>
    <w:rsid w:val="00F94C64"/>
    <w:rsid w:val="00FA6AD9"/>
    <w:rsid w:val="00FD7D9F"/>
    <w:rsid w:val="00FE39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EE706"/>
  <w15:chartTrackingRefBased/>
  <w15:docId w15:val="{340B99FB-D5EA-4B4C-9F83-67EE4CAA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756"/>
    <w:pPr>
      <w:overflowPunct w:val="0"/>
      <w:autoSpaceDE w:val="0"/>
      <w:autoSpaceDN w:val="0"/>
      <w:adjustRightInd w:val="0"/>
      <w:textAlignment w:val="baseline"/>
    </w:pPr>
    <w:rPr>
      <w:sz w:val="22"/>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outlineLvl w:val="1"/>
    </w:pPr>
    <w:rPr>
      <w:b/>
      <w:bCs/>
      <w:sz w:val="28"/>
    </w:rPr>
  </w:style>
  <w:style w:type="paragraph" w:styleId="berschrift3">
    <w:name w:val="heading 3"/>
    <w:basedOn w:val="Standard"/>
    <w:next w:val="Standard"/>
    <w:link w:val="berschrift3Zchn"/>
    <w:qFormat/>
    <w:rsid w:val="003F2351"/>
    <w:pPr>
      <w:keepNext/>
      <w:jc w:val="center"/>
      <w:outlineLvl w:val="2"/>
    </w:pPr>
    <w:rPr>
      <w:bCs/>
      <w:caps/>
      <w:sz w:val="28"/>
      <w:szCs w:val="28"/>
      <w:u w:val="single"/>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Kommentarzeichen">
    <w:name w:val="annotation reference"/>
    <w:semiHidden/>
    <w:rPr>
      <w:vanish/>
      <w:sz w:val="16"/>
    </w:rPr>
  </w:style>
  <w:style w:type="paragraph" w:styleId="Kommentartext">
    <w:name w:val="annotation text"/>
    <w:basedOn w:val="Standard"/>
    <w:semiHidden/>
    <w:pPr>
      <w:spacing w:after="120"/>
      <w:ind w:left="567" w:hanging="567"/>
    </w:pPr>
  </w:style>
  <w:style w:type="paragraph" w:customStyle="1" w:styleId="ATEZU">
    <w:name w:val="ATE_ZU"/>
    <w:pPr>
      <w:overflowPunct w:val="0"/>
      <w:autoSpaceDE w:val="0"/>
      <w:autoSpaceDN w:val="0"/>
      <w:adjustRightInd w:val="0"/>
      <w:textAlignment w:val="baseline"/>
    </w:pPr>
    <w:rPr>
      <w:sz w:val="22"/>
    </w:rPr>
  </w:style>
  <w:style w:type="paragraph" w:customStyle="1" w:styleId="ATEZU1">
    <w:name w:val="ATE_ZU1"/>
    <w:pPr>
      <w:overflowPunct w:val="0"/>
      <w:autoSpaceDE w:val="0"/>
      <w:autoSpaceDN w:val="0"/>
      <w:adjustRightInd w:val="0"/>
      <w:textAlignment w:val="baseline"/>
    </w:pPr>
    <w:rPr>
      <w:sz w:val="22"/>
    </w:rPr>
  </w:style>
  <w:style w:type="paragraph" w:customStyle="1" w:styleId="ATEZU2">
    <w:name w:val="ATE_ZU2"/>
    <w:pPr>
      <w:overflowPunct w:val="0"/>
      <w:autoSpaceDE w:val="0"/>
      <w:autoSpaceDN w:val="0"/>
      <w:adjustRightInd w:val="0"/>
      <w:textAlignment w:val="baseline"/>
    </w:pPr>
    <w:rPr>
      <w:sz w:val="22"/>
    </w:rPr>
  </w:style>
  <w:style w:type="paragraph" w:customStyle="1" w:styleId="ATEZU3">
    <w:name w:val="ATE_ZU3"/>
    <w:pPr>
      <w:overflowPunct w:val="0"/>
      <w:autoSpaceDE w:val="0"/>
      <w:autoSpaceDN w:val="0"/>
      <w:adjustRightInd w:val="0"/>
      <w:textAlignment w:val="baseline"/>
    </w:pPr>
    <w:rPr>
      <w:sz w:val="22"/>
    </w:rPr>
  </w:style>
  <w:style w:type="paragraph" w:customStyle="1" w:styleId="ATEZU4">
    <w:name w:val="ATE_ZU4"/>
    <w:pPr>
      <w:overflowPunct w:val="0"/>
      <w:autoSpaceDE w:val="0"/>
      <w:autoSpaceDN w:val="0"/>
      <w:adjustRightInd w:val="0"/>
      <w:textAlignment w:val="baseline"/>
    </w:pPr>
    <w:rPr>
      <w:sz w:val="22"/>
    </w:rPr>
  </w:style>
  <w:style w:type="paragraph" w:customStyle="1" w:styleId="ATEZU5">
    <w:name w:val="ATE_ZU5"/>
    <w:pPr>
      <w:overflowPunct w:val="0"/>
      <w:autoSpaceDE w:val="0"/>
      <w:autoSpaceDN w:val="0"/>
      <w:adjustRightInd w:val="0"/>
      <w:textAlignment w:val="baseline"/>
    </w:pPr>
    <w:rPr>
      <w:sz w:val="22"/>
    </w:rPr>
  </w:style>
  <w:style w:type="paragraph" w:customStyle="1" w:styleId="ATEZU6">
    <w:name w:val="ATE_ZU6"/>
    <w:pPr>
      <w:overflowPunct w:val="0"/>
      <w:autoSpaceDE w:val="0"/>
      <w:autoSpaceDN w:val="0"/>
      <w:adjustRightInd w:val="0"/>
      <w:textAlignment w:val="baseline"/>
    </w:pPr>
    <w:rPr>
      <w:sz w:val="22"/>
    </w:rPr>
  </w:style>
  <w:style w:type="paragraph" w:customStyle="1" w:styleId="ATEZU7">
    <w:name w:val="ATE_ZU7"/>
    <w:pPr>
      <w:overflowPunct w:val="0"/>
      <w:autoSpaceDE w:val="0"/>
      <w:autoSpaceDN w:val="0"/>
      <w:adjustRightInd w:val="0"/>
      <w:textAlignment w:val="baseline"/>
    </w:pPr>
    <w:rPr>
      <w:sz w:val="22"/>
    </w:rPr>
  </w:style>
  <w:style w:type="paragraph" w:customStyle="1" w:styleId="ATEZU8">
    <w:name w:val="ATE_ZU8"/>
    <w:pPr>
      <w:overflowPunct w:val="0"/>
      <w:autoSpaceDE w:val="0"/>
      <w:autoSpaceDN w:val="0"/>
      <w:adjustRightInd w:val="0"/>
      <w:textAlignment w:val="baseline"/>
    </w:pPr>
    <w:rPr>
      <w:sz w:val="22"/>
    </w:rPr>
  </w:style>
  <w:style w:type="paragraph" w:customStyle="1" w:styleId="ATEZU9">
    <w:name w:val="ATE_ZU9"/>
    <w:pPr>
      <w:overflowPunct w:val="0"/>
      <w:autoSpaceDE w:val="0"/>
      <w:autoSpaceDN w:val="0"/>
      <w:adjustRightInd w:val="0"/>
      <w:textAlignment w:val="baseline"/>
    </w:pPr>
    <w:rPr>
      <w:sz w:val="22"/>
    </w:rPr>
  </w:style>
  <w:style w:type="paragraph" w:customStyle="1" w:styleId="ATEZU10">
    <w:name w:val="ATE_ZU10"/>
    <w:pPr>
      <w:overflowPunct w:val="0"/>
      <w:autoSpaceDE w:val="0"/>
      <w:autoSpaceDN w:val="0"/>
      <w:adjustRightInd w:val="0"/>
      <w:textAlignment w:val="baseline"/>
    </w:pPr>
    <w:rPr>
      <w:sz w:val="22"/>
    </w:rPr>
  </w:style>
  <w:style w:type="paragraph" w:customStyle="1" w:styleId="ATEZU11">
    <w:name w:val="ATE_ZU11"/>
    <w:pPr>
      <w:overflowPunct w:val="0"/>
      <w:autoSpaceDE w:val="0"/>
      <w:autoSpaceDN w:val="0"/>
      <w:adjustRightInd w:val="0"/>
      <w:textAlignment w:val="baseline"/>
    </w:pPr>
    <w:rPr>
      <w:sz w:val="22"/>
    </w:rPr>
  </w:style>
  <w:style w:type="paragraph" w:customStyle="1" w:styleId="ATEZU12">
    <w:name w:val="ATE_ZU12"/>
    <w:pPr>
      <w:overflowPunct w:val="0"/>
      <w:autoSpaceDE w:val="0"/>
      <w:autoSpaceDN w:val="0"/>
      <w:adjustRightInd w:val="0"/>
      <w:textAlignment w:val="baseline"/>
    </w:pPr>
    <w:rPr>
      <w:sz w:val="22"/>
    </w:rPr>
  </w:style>
  <w:style w:type="paragraph" w:customStyle="1" w:styleId="ATEZU13">
    <w:name w:val="ATE_ZU13"/>
    <w:pPr>
      <w:overflowPunct w:val="0"/>
      <w:autoSpaceDE w:val="0"/>
      <w:autoSpaceDN w:val="0"/>
      <w:adjustRightInd w:val="0"/>
      <w:textAlignment w:val="baseline"/>
    </w:pPr>
    <w:rPr>
      <w:sz w:val="22"/>
    </w:rPr>
  </w:style>
  <w:style w:type="paragraph" w:customStyle="1" w:styleId="ATEZU14">
    <w:name w:val="ATE_ZU14"/>
    <w:pPr>
      <w:overflowPunct w:val="0"/>
      <w:autoSpaceDE w:val="0"/>
      <w:autoSpaceDN w:val="0"/>
      <w:adjustRightInd w:val="0"/>
      <w:textAlignment w:val="baseline"/>
    </w:pPr>
    <w:rPr>
      <w:sz w:val="22"/>
    </w:rPr>
  </w:style>
  <w:style w:type="paragraph" w:styleId="Titel">
    <w:name w:val="Title"/>
    <w:basedOn w:val="Standard"/>
    <w:qFormat/>
    <w:pPr>
      <w:jc w:val="center"/>
    </w:pPr>
    <w:rPr>
      <w:b/>
      <w:bCs/>
      <w:sz w:val="36"/>
    </w:rPr>
  </w:style>
  <w:style w:type="character" w:styleId="Seitenzahl">
    <w:name w:val="page number"/>
    <w:basedOn w:val="Absatz-Standardschriftart"/>
    <w:semiHidden/>
  </w:style>
  <w:style w:type="character" w:customStyle="1" w:styleId="KopfzeileZchn">
    <w:name w:val="Kopfzeile Zchn"/>
    <w:link w:val="Kopfzeile"/>
    <w:rsid w:val="0008088B"/>
    <w:rPr>
      <w:rFonts w:ascii="Arial" w:hAnsi="Arial"/>
      <w:sz w:val="22"/>
      <w:lang w:val="de-DE" w:eastAsia="de-DE" w:bidi="ar-SA"/>
    </w:rPr>
  </w:style>
  <w:style w:type="table" w:styleId="Tabellenraster">
    <w:name w:val="Table Grid"/>
    <w:basedOn w:val="NormaleTabelle"/>
    <w:rsid w:val="0008088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link w:val="UntertitelZchn"/>
    <w:qFormat/>
    <w:rsid w:val="00083D78"/>
    <w:pPr>
      <w:overflowPunct/>
      <w:autoSpaceDE/>
      <w:autoSpaceDN/>
      <w:adjustRightInd/>
      <w:textAlignment w:val="auto"/>
    </w:pPr>
    <w:rPr>
      <w:rFonts w:ascii="Times New Roman" w:hAnsi="Times New Roman"/>
      <w:sz w:val="24"/>
      <w:lang w:val="x-none" w:eastAsia="x-none"/>
    </w:rPr>
  </w:style>
  <w:style w:type="character" w:customStyle="1" w:styleId="UntertitelZchn">
    <w:name w:val="Untertitel Zchn"/>
    <w:link w:val="Untertitel"/>
    <w:rsid w:val="00083D78"/>
    <w:rPr>
      <w:rFonts w:ascii="Times New Roman" w:hAnsi="Times New Roman"/>
      <w:sz w:val="24"/>
    </w:rPr>
  </w:style>
  <w:style w:type="character" w:customStyle="1" w:styleId="berschrift3Zchn">
    <w:name w:val="Überschrift 3 Zchn"/>
    <w:link w:val="berschrift3"/>
    <w:rsid w:val="003F2351"/>
    <w:rPr>
      <w:bCs/>
      <w:caps/>
      <w:sz w:val="28"/>
      <w:szCs w:val="28"/>
      <w:u w:val="single"/>
    </w:rPr>
  </w:style>
  <w:style w:type="character" w:customStyle="1" w:styleId="FuzeileZchn">
    <w:name w:val="Fußzeile Zchn"/>
    <w:basedOn w:val="Absatz-Standardschriftart"/>
    <w:link w:val="Fuzeile"/>
    <w:semiHidden/>
    <w:rsid w:val="00867BE6"/>
    <w:rPr>
      <w:sz w:val="22"/>
    </w:rPr>
  </w:style>
  <w:style w:type="character" w:styleId="Hyperlink">
    <w:name w:val="Hyperlink"/>
    <w:basedOn w:val="Absatz-Standardschriftart"/>
    <w:uiPriority w:val="99"/>
    <w:rsid w:val="00A23B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5350">
      <w:bodyDiv w:val="1"/>
      <w:marLeft w:val="0"/>
      <w:marRight w:val="0"/>
      <w:marTop w:val="0"/>
      <w:marBottom w:val="0"/>
      <w:divBdr>
        <w:top w:val="none" w:sz="0" w:space="0" w:color="auto"/>
        <w:left w:val="none" w:sz="0" w:space="0" w:color="auto"/>
        <w:bottom w:val="none" w:sz="0" w:space="0" w:color="auto"/>
        <w:right w:val="none" w:sz="0" w:space="0" w:color="auto"/>
      </w:divBdr>
    </w:div>
    <w:div w:id="147599527">
      <w:bodyDiv w:val="1"/>
      <w:marLeft w:val="0"/>
      <w:marRight w:val="0"/>
      <w:marTop w:val="0"/>
      <w:marBottom w:val="0"/>
      <w:divBdr>
        <w:top w:val="none" w:sz="0" w:space="0" w:color="auto"/>
        <w:left w:val="none" w:sz="0" w:space="0" w:color="auto"/>
        <w:bottom w:val="none" w:sz="0" w:space="0" w:color="auto"/>
        <w:right w:val="none" w:sz="0" w:space="0" w:color="auto"/>
      </w:divBdr>
    </w:div>
    <w:div w:id="386758537">
      <w:bodyDiv w:val="1"/>
      <w:marLeft w:val="0"/>
      <w:marRight w:val="0"/>
      <w:marTop w:val="0"/>
      <w:marBottom w:val="0"/>
      <w:divBdr>
        <w:top w:val="none" w:sz="0" w:space="0" w:color="auto"/>
        <w:left w:val="none" w:sz="0" w:space="0" w:color="auto"/>
        <w:bottom w:val="none" w:sz="0" w:space="0" w:color="auto"/>
        <w:right w:val="none" w:sz="0" w:space="0" w:color="auto"/>
      </w:divBdr>
    </w:div>
    <w:div w:id="727147255">
      <w:bodyDiv w:val="1"/>
      <w:marLeft w:val="0"/>
      <w:marRight w:val="0"/>
      <w:marTop w:val="0"/>
      <w:marBottom w:val="0"/>
      <w:divBdr>
        <w:top w:val="none" w:sz="0" w:space="0" w:color="auto"/>
        <w:left w:val="none" w:sz="0" w:space="0" w:color="auto"/>
        <w:bottom w:val="none" w:sz="0" w:space="0" w:color="auto"/>
        <w:right w:val="none" w:sz="0" w:space="0" w:color="auto"/>
      </w:divBdr>
    </w:div>
    <w:div w:id="785318133">
      <w:bodyDiv w:val="1"/>
      <w:marLeft w:val="0"/>
      <w:marRight w:val="0"/>
      <w:marTop w:val="0"/>
      <w:marBottom w:val="0"/>
      <w:divBdr>
        <w:top w:val="none" w:sz="0" w:space="0" w:color="auto"/>
        <w:left w:val="none" w:sz="0" w:space="0" w:color="auto"/>
        <w:bottom w:val="none" w:sz="0" w:space="0" w:color="auto"/>
        <w:right w:val="none" w:sz="0" w:space="0" w:color="auto"/>
      </w:divBdr>
    </w:div>
    <w:div w:id="1225994121">
      <w:bodyDiv w:val="1"/>
      <w:marLeft w:val="0"/>
      <w:marRight w:val="0"/>
      <w:marTop w:val="0"/>
      <w:marBottom w:val="0"/>
      <w:divBdr>
        <w:top w:val="none" w:sz="0" w:space="0" w:color="auto"/>
        <w:left w:val="none" w:sz="0" w:space="0" w:color="auto"/>
        <w:bottom w:val="none" w:sz="0" w:space="0" w:color="auto"/>
        <w:right w:val="none" w:sz="0" w:space="0" w:color="auto"/>
      </w:divBdr>
    </w:div>
    <w:div w:id="1272319920">
      <w:bodyDiv w:val="1"/>
      <w:marLeft w:val="0"/>
      <w:marRight w:val="0"/>
      <w:marTop w:val="0"/>
      <w:marBottom w:val="0"/>
      <w:divBdr>
        <w:top w:val="none" w:sz="0" w:space="0" w:color="auto"/>
        <w:left w:val="none" w:sz="0" w:space="0" w:color="auto"/>
        <w:bottom w:val="none" w:sz="0" w:space="0" w:color="auto"/>
        <w:right w:val="none" w:sz="0" w:space="0" w:color="auto"/>
      </w:divBdr>
    </w:div>
    <w:div w:id="142037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v-akdb\InstanceConfig\0001\Dot\niederschrift_o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niederschrift_oe.dotx</Template>
  <TotalTime>0</TotalTime>
  <Pages>6</Pages>
  <Words>966</Words>
  <Characters>7380</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Niederschrift</vt:lpstr>
    </vt:vector>
  </TitlesOfParts>
  <Company>Fa. SOMACOS GmbH &amp; Co. KG</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Niederschrift</dc:title>
  <dc:subject/>
  <dc:creator>Jens Gehder</dc:creator>
  <cp:keywords/>
  <dc:description/>
  <cp:lastModifiedBy>Lydia Seisenberger</cp:lastModifiedBy>
  <cp:revision>2</cp:revision>
  <cp:lastPrinted>1996-05-03T08:11:00Z</cp:lastPrinted>
  <dcterms:created xsi:type="dcterms:W3CDTF">2026-09-10T13:32:00Z</dcterms:created>
  <dcterms:modified xsi:type="dcterms:W3CDTF">2026-09-10T13:32:00Z</dcterms:modified>
</cp:coreProperties>
</file>