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946C9" w14:textId="77777777" w:rsidR="000B7910" w:rsidRPr="000B7910" w:rsidRDefault="000B7910" w:rsidP="000B7910">
      <w:pPr>
        <w:jc w:val="center"/>
        <w:rPr>
          <w:sz w:val="36"/>
          <w:szCs w:val="36"/>
        </w:rPr>
      </w:pPr>
      <w:r w:rsidRPr="000B7910">
        <w:rPr>
          <w:sz w:val="36"/>
          <w:szCs w:val="36"/>
        </w:rPr>
        <w:t>NIEDERSCHRIFT ÜBER DIE ÖFFENTLICHE</w:t>
      </w:r>
    </w:p>
    <w:p w14:paraId="38ED4B83" w14:textId="77777777" w:rsidR="000B7910" w:rsidRPr="00F756B5" w:rsidRDefault="009C4F04" w:rsidP="00633B81">
      <w:pPr>
        <w:jc w:val="center"/>
        <w:rPr>
          <w:caps/>
          <w:sz w:val="36"/>
          <w:szCs w:val="36"/>
        </w:rPr>
      </w:pPr>
      <w:bookmarkStart w:id="0" w:name="REF_SITEXT"/>
      <w:r w:rsidRPr="00D04558">
        <w:rPr>
          <w:caps/>
          <w:noProof/>
          <w:sz w:val="36"/>
          <w:szCs w:val="36"/>
        </w:rPr>
        <w:t>Sitzung des Gemeinderates</w:t>
      </w:r>
      <w:bookmarkEnd w:id="0"/>
    </w:p>
    <w:p w14:paraId="0276A6CE" w14:textId="77777777" w:rsidR="00633B81" w:rsidRPr="00633B81" w:rsidRDefault="00633B81" w:rsidP="00633B81">
      <w:pPr>
        <w:jc w:val="center"/>
        <w:rPr>
          <w:szCs w:val="22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410"/>
        <w:gridCol w:w="2552"/>
        <w:gridCol w:w="2552"/>
      </w:tblGrid>
      <w:tr w:rsidR="000B7910" w:rsidRPr="000B7910" w14:paraId="139E1E12" w14:textId="77777777" w:rsidTr="000B7910">
        <w:trPr>
          <w:trHeight w:val="168"/>
          <w:jc w:val="center"/>
        </w:trPr>
        <w:tc>
          <w:tcPr>
            <w:tcW w:w="2410" w:type="dxa"/>
            <w:tcBorders>
              <w:top w:val="single" w:sz="4" w:space="0" w:color="auto"/>
            </w:tcBorders>
          </w:tcPr>
          <w:p w14:paraId="1CE9D886" w14:textId="77777777" w:rsidR="000B7910" w:rsidRPr="000B7910" w:rsidRDefault="000B7910" w:rsidP="000B7910"/>
        </w:tc>
        <w:tc>
          <w:tcPr>
            <w:tcW w:w="2410" w:type="dxa"/>
            <w:tcBorders>
              <w:top w:val="single" w:sz="4" w:space="0" w:color="auto"/>
            </w:tcBorders>
          </w:tcPr>
          <w:p w14:paraId="52243C30" w14:textId="77777777" w:rsidR="000B7910" w:rsidRPr="000B7910" w:rsidRDefault="000B7910" w:rsidP="000B7910"/>
        </w:tc>
        <w:tc>
          <w:tcPr>
            <w:tcW w:w="2552" w:type="dxa"/>
            <w:tcBorders>
              <w:top w:val="single" w:sz="4" w:space="0" w:color="auto"/>
            </w:tcBorders>
          </w:tcPr>
          <w:p w14:paraId="5325CE0F" w14:textId="77777777" w:rsidR="000B7910" w:rsidRPr="000B7910" w:rsidRDefault="000B7910" w:rsidP="000B7910"/>
        </w:tc>
        <w:tc>
          <w:tcPr>
            <w:tcW w:w="2552" w:type="dxa"/>
            <w:tcBorders>
              <w:top w:val="single" w:sz="4" w:space="0" w:color="auto"/>
            </w:tcBorders>
          </w:tcPr>
          <w:p w14:paraId="6C5F005F" w14:textId="77777777" w:rsidR="000B7910" w:rsidRPr="000B7910" w:rsidRDefault="000B7910" w:rsidP="000B7910"/>
        </w:tc>
      </w:tr>
      <w:tr w:rsidR="000B7910" w:rsidRPr="000B7910" w14:paraId="58F20B96" w14:textId="77777777" w:rsidTr="005A4E52">
        <w:trPr>
          <w:trHeight w:val="168"/>
          <w:jc w:val="center"/>
        </w:trPr>
        <w:tc>
          <w:tcPr>
            <w:tcW w:w="2410" w:type="dxa"/>
          </w:tcPr>
          <w:p w14:paraId="33F45F33" w14:textId="77777777" w:rsidR="000B7910" w:rsidRPr="000B7910" w:rsidRDefault="000B7910" w:rsidP="000B7910"/>
        </w:tc>
        <w:tc>
          <w:tcPr>
            <w:tcW w:w="2410" w:type="dxa"/>
          </w:tcPr>
          <w:p w14:paraId="40F4E605" w14:textId="77777777" w:rsidR="000B7910" w:rsidRPr="000B7910" w:rsidRDefault="000B7910" w:rsidP="000B7910">
            <w:r w:rsidRPr="000B7910">
              <w:t>Sitzungsdatum:</w:t>
            </w:r>
          </w:p>
        </w:tc>
        <w:tc>
          <w:tcPr>
            <w:tcW w:w="5104" w:type="dxa"/>
            <w:gridSpan w:val="2"/>
          </w:tcPr>
          <w:p w14:paraId="0E291407" w14:textId="77777777" w:rsidR="000B7910" w:rsidRPr="000B7910" w:rsidRDefault="009C4F04" w:rsidP="00D04F9E">
            <w:r w:rsidRPr="00D04558">
              <w:rPr>
                <w:noProof/>
              </w:rPr>
              <w:t>Dienstag</w:t>
            </w:r>
            <w:r w:rsidR="000B7910" w:rsidRPr="000B7910">
              <w:t>,</w:t>
            </w:r>
            <w:bookmarkStart w:id="1" w:name="REF_SIDAT"/>
            <w:r w:rsidRPr="00D04558">
              <w:rPr>
                <w:noProof/>
              </w:rPr>
              <w:t>16.06.2026</w:t>
            </w:r>
            <w:bookmarkEnd w:id="1"/>
          </w:p>
        </w:tc>
      </w:tr>
      <w:tr w:rsidR="000B7910" w:rsidRPr="000B7910" w14:paraId="361C9220" w14:textId="77777777" w:rsidTr="00F5150F">
        <w:trPr>
          <w:jc w:val="center"/>
        </w:trPr>
        <w:tc>
          <w:tcPr>
            <w:tcW w:w="2410" w:type="dxa"/>
          </w:tcPr>
          <w:p w14:paraId="58B3586D" w14:textId="77777777" w:rsidR="000B7910" w:rsidRPr="000B7910" w:rsidRDefault="000B7910" w:rsidP="000B7910"/>
        </w:tc>
        <w:tc>
          <w:tcPr>
            <w:tcW w:w="2410" w:type="dxa"/>
          </w:tcPr>
          <w:p w14:paraId="73542CC1" w14:textId="77777777" w:rsidR="000B7910" w:rsidRPr="000B7910" w:rsidRDefault="000B7910" w:rsidP="000B7910">
            <w:r w:rsidRPr="000B7910">
              <w:t>Beginn:</w:t>
            </w:r>
          </w:p>
        </w:tc>
        <w:tc>
          <w:tcPr>
            <w:tcW w:w="5104" w:type="dxa"/>
            <w:gridSpan w:val="2"/>
          </w:tcPr>
          <w:p w14:paraId="7F45DC2C" w14:textId="77777777" w:rsidR="000B7910" w:rsidRPr="000B7910" w:rsidRDefault="009C4F04" w:rsidP="000B7910">
            <w:pPr>
              <w:rPr>
                <w:noProof/>
              </w:rPr>
            </w:pPr>
            <w:r w:rsidRPr="00D04558">
              <w:rPr>
                <w:noProof/>
              </w:rPr>
              <w:t>19:00</w:t>
            </w:r>
            <w:r w:rsidR="000B7910" w:rsidRPr="000B7910">
              <w:t xml:space="preserve"> Uhr</w:t>
            </w:r>
          </w:p>
        </w:tc>
      </w:tr>
      <w:tr w:rsidR="000B7910" w:rsidRPr="000B7910" w14:paraId="38F46039" w14:textId="77777777" w:rsidTr="00B53830">
        <w:trPr>
          <w:jc w:val="center"/>
        </w:trPr>
        <w:tc>
          <w:tcPr>
            <w:tcW w:w="2410" w:type="dxa"/>
          </w:tcPr>
          <w:p w14:paraId="011E9F22" w14:textId="77777777" w:rsidR="000B7910" w:rsidRPr="000B7910" w:rsidRDefault="000B7910" w:rsidP="000B7910"/>
        </w:tc>
        <w:tc>
          <w:tcPr>
            <w:tcW w:w="2410" w:type="dxa"/>
          </w:tcPr>
          <w:p w14:paraId="0ECB9619" w14:textId="77777777" w:rsidR="000B7910" w:rsidRPr="000B7910" w:rsidRDefault="000B7910" w:rsidP="000B7910">
            <w:r w:rsidRPr="000B7910">
              <w:t>Ende</w:t>
            </w:r>
          </w:p>
        </w:tc>
        <w:tc>
          <w:tcPr>
            <w:tcW w:w="5104" w:type="dxa"/>
            <w:gridSpan w:val="2"/>
          </w:tcPr>
          <w:p w14:paraId="334A0025" w14:textId="77777777" w:rsidR="000B7910" w:rsidRPr="000B7910" w:rsidRDefault="009C4F04" w:rsidP="000B7910">
            <w:pPr>
              <w:rPr>
                <w:noProof/>
              </w:rPr>
            </w:pPr>
            <w:r w:rsidRPr="00D04558">
              <w:rPr>
                <w:noProof/>
              </w:rPr>
              <w:t>20:50</w:t>
            </w:r>
            <w:r w:rsidR="000B7910" w:rsidRPr="000B7910">
              <w:t xml:space="preserve"> Uhr</w:t>
            </w:r>
          </w:p>
        </w:tc>
      </w:tr>
      <w:tr w:rsidR="000B7910" w:rsidRPr="000B7910" w14:paraId="79556204" w14:textId="77777777" w:rsidTr="00C043E9">
        <w:trPr>
          <w:jc w:val="center"/>
        </w:trPr>
        <w:tc>
          <w:tcPr>
            <w:tcW w:w="2410" w:type="dxa"/>
          </w:tcPr>
          <w:p w14:paraId="121C4590" w14:textId="77777777" w:rsidR="000B7910" w:rsidRPr="000B7910" w:rsidRDefault="000B7910" w:rsidP="000B7910"/>
        </w:tc>
        <w:tc>
          <w:tcPr>
            <w:tcW w:w="2410" w:type="dxa"/>
          </w:tcPr>
          <w:p w14:paraId="61A54ED2" w14:textId="77777777" w:rsidR="000B7910" w:rsidRPr="000B7910" w:rsidRDefault="000B7910" w:rsidP="000B7910">
            <w:r w:rsidRPr="000B7910">
              <w:t>Ort:</w:t>
            </w:r>
          </w:p>
        </w:tc>
        <w:tc>
          <w:tcPr>
            <w:tcW w:w="5104" w:type="dxa"/>
            <w:gridSpan w:val="2"/>
          </w:tcPr>
          <w:p w14:paraId="1DCDC042" w14:textId="77777777" w:rsidR="000B7910" w:rsidRPr="000B7910" w:rsidRDefault="009C4F04" w:rsidP="000B7910">
            <w:pPr>
              <w:rPr>
                <w:noProof/>
              </w:rPr>
            </w:pPr>
            <w:r w:rsidRPr="00D04558">
              <w:rPr>
                <w:noProof/>
              </w:rPr>
              <w:t>im Sitzungssaal des Rathauses, Rathausplatz 1, 84079</w:t>
            </w:r>
            <w:r>
              <w:rPr>
                <w:noProof/>
              </w:rPr>
              <w:t xml:space="preserve"> </w:t>
            </w:r>
            <w:r w:rsidRPr="00D04558">
              <w:rPr>
                <w:noProof/>
              </w:rPr>
              <w:t>Bruckberg</w:t>
            </w:r>
          </w:p>
        </w:tc>
      </w:tr>
      <w:tr w:rsidR="000B7910" w:rsidRPr="000B7910" w14:paraId="260E4568" w14:textId="77777777" w:rsidTr="000B7910">
        <w:trPr>
          <w:jc w:val="center"/>
        </w:trPr>
        <w:tc>
          <w:tcPr>
            <w:tcW w:w="2410" w:type="dxa"/>
            <w:tcBorders>
              <w:bottom w:val="single" w:sz="4" w:space="0" w:color="auto"/>
            </w:tcBorders>
          </w:tcPr>
          <w:p w14:paraId="5B9E1C93" w14:textId="77777777" w:rsidR="000B7910" w:rsidRPr="000B7910" w:rsidRDefault="000B7910" w:rsidP="000B7910"/>
        </w:tc>
        <w:tc>
          <w:tcPr>
            <w:tcW w:w="2410" w:type="dxa"/>
            <w:tcBorders>
              <w:bottom w:val="single" w:sz="4" w:space="0" w:color="auto"/>
            </w:tcBorders>
          </w:tcPr>
          <w:p w14:paraId="5BBB2D9C" w14:textId="77777777" w:rsidR="000B7910" w:rsidRPr="000B7910" w:rsidRDefault="000B7910" w:rsidP="000B7910"/>
        </w:tc>
        <w:tc>
          <w:tcPr>
            <w:tcW w:w="2552" w:type="dxa"/>
            <w:tcBorders>
              <w:bottom w:val="single" w:sz="4" w:space="0" w:color="auto"/>
            </w:tcBorders>
          </w:tcPr>
          <w:p w14:paraId="36D19D54" w14:textId="77777777" w:rsidR="000B7910" w:rsidRPr="000B7910" w:rsidRDefault="000B7910" w:rsidP="000B7910">
            <w:pPr>
              <w:rPr>
                <w:noProof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28D6952" w14:textId="77777777" w:rsidR="000B7910" w:rsidRPr="000B7910" w:rsidRDefault="000B7910" w:rsidP="000B7910">
            <w:pPr>
              <w:rPr>
                <w:noProof/>
              </w:rPr>
            </w:pPr>
          </w:p>
        </w:tc>
      </w:tr>
    </w:tbl>
    <w:p w14:paraId="0C897FB9" w14:textId="77777777" w:rsidR="000B7910" w:rsidRDefault="000B7910" w:rsidP="000B7910">
      <w:pPr>
        <w:rPr>
          <w:sz w:val="24"/>
          <w:szCs w:val="24"/>
        </w:rPr>
      </w:pPr>
    </w:p>
    <w:p w14:paraId="11F5A6FD" w14:textId="77777777" w:rsidR="000B7910" w:rsidRPr="000B7910" w:rsidRDefault="000B7910" w:rsidP="000B7910">
      <w:pPr>
        <w:rPr>
          <w:sz w:val="24"/>
          <w:szCs w:val="24"/>
        </w:rPr>
      </w:pPr>
    </w:p>
    <w:p w14:paraId="1813F607" w14:textId="77777777" w:rsidR="003D76AD" w:rsidRPr="000B7910" w:rsidRDefault="000B7910" w:rsidP="000B7910">
      <w:pPr>
        <w:jc w:val="center"/>
        <w:rPr>
          <w:sz w:val="28"/>
          <w:szCs w:val="28"/>
          <w:u w:val="single"/>
        </w:rPr>
      </w:pPr>
      <w:r w:rsidRPr="000B7910">
        <w:rPr>
          <w:sz w:val="28"/>
          <w:szCs w:val="28"/>
          <w:u w:val="single"/>
        </w:rPr>
        <w:t>ANWESENHEITSLISTE</w:t>
      </w:r>
    </w:p>
    <w:p w14:paraId="50D23446" w14:textId="77777777" w:rsidR="009C4F04" w:rsidRDefault="009C4F04">
      <w:pPr>
        <w:spacing w:before="240" w:after="120"/>
        <w:rPr>
          <w:b/>
          <w:u w:val="single"/>
        </w:rPr>
      </w:pPr>
      <w:r>
        <w:rPr>
          <w:b/>
          <w:u w:val="single"/>
        </w:rPr>
        <w:t>Erster Bürgermeister</w:t>
      </w:r>
    </w:p>
    <w:tbl>
      <w:tblPr>
        <w:tblW w:w="0" w:type="auto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033"/>
      </w:tblGrid>
      <w:tr w:rsidR="009C4F04" w14:paraId="5F63C5EB" w14:textId="77777777" w:rsidTr="00C65F9B">
        <w:tc>
          <w:tcPr>
            <w:tcW w:w="4606" w:type="dxa"/>
          </w:tcPr>
          <w:p w14:paraId="2B2C3114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Radlmeier, Rudolf  </w:t>
            </w:r>
          </w:p>
        </w:tc>
        <w:tc>
          <w:tcPr>
            <w:tcW w:w="5033" w:type="dxa"/>
          </w:tcPr>
          <w:p w14:paraId="5963A953" w14:textId="77777777" w:rsidR="009C4F04" w:rsidRDefault="009C4F04" w:rsidP="00575573">
            <w:pPr>
              <w:jc w:val="both"/>
            </w:pPr>
          </w:p>
        </w:tc>
      </w:tr>
    </w:tbl>
    <w:p w14:paraId="11ACB060" w14:textId="77777777" w:rsidR="009C4F04" w:rsidRDefault="009C4F04">
      <w:pPr>
        <w:spacing w:before="240" w:after="120"/>
        <w:rPr>
          <w:b/>
          <w:u w:val="single"/>
        </w:rPr>
      </w:pPr>
      <w:r>
        <w:rPr>
          <w:b/>
          <w:u w:val="single"/>
        </w:rPr>
        <w:t>Mitglieder des Gemeinderates</w:t>
      </w:r>
    </w:p>
    <w:tbl>
      <w:tblPr>
        <w:tblW w:w="0" w:type="auto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033"/>
      </w:tblGrid>
      <w:tr w:rsidR="009C4F04" w14:paraId="371FCCFB" w14:textId="77777777" w:rsidTr="00C65F9B">
        <w:tc>
          <w:tcPr>
            <w:tcW w:w="4606" w:type="dxa"/>
          </w:tcPr>
          <w:p w14:paraId="28F70AD9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Ackstaller, Christian  </w:t>
            </w:r>
          </w:p>
        </w:tc>
        <w:tc>
          <w:tcPr>
            <w:tcW w:w="5033" w:type="dxa"/>
          </w:tcPr>
          <w:p w14:paraId="2867F49C" w14:textId="77777777" w:rsidR="009C4F04" w:rsidRDefault="009C4F04" w:rsidP="00575573">
            <w:pPr>
              <w:jc w:val="both"/>
            </w:pPr>
          </w:p>
        </w:tc>
      </w:tr>
      <w:tr w:rsidR="009C4F04" w14:paraId="55DA9CB6" w14:textId="77777777" w:rsidTr="00C65F9B">
        <w:tc>
          <w:tcPr>
            <w:tcW w:w="4606" w:type="dxa"/>
          </w:tcPr>
          <w:p w14:paraId="5A077786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Beck, Maximilian  </w:t>
            </w:r>
          </w:p>
        </w:tc>
        <w:tc>
          <w:tcPr>
            <w:tcW w:w="5033" w:type="dxa"/>
          </w:tcPr>
          <w:p w14:paraId="6B812E50" w14:textId="77777777" w:rsidR="009C4F04" w:rsidRDefault="009C4F04" w:rsidP="00575573">
            <w:pPr>
              <w:jc w:val="both"/>
            </w:pPr>
          </w:p>
        </w:tc>
      </w:tr>
      <w:tr w:rsidR="009C4F04" w14:paraId="4C5E62AD" w14:textId="77777777" w:rsidTr="00C65F9B">
        <w:tc>
          <w:tcPr>
            <w:tcW w:w="4606" w:type="dxa"/>
          </w:tcPr>
          <w:p w14:paraId="3EBAD074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Bracher, Josef  </w:t>
            </w:r>
          </w:p>
        </w:tc>
        <w:tc>
          <w:tcPr>
            <w:tcW w:w="5033" w:type="dxa"/>
          </w:tcPr>
          <w:p w14:paraId="1FDBBFEB" w14:textId="77777777" w:rsidR="009C4F04" w:rsidRDefault="009C4F04" w:rsidP="00575573">
            <w:pPr>
              <w:jc w:val="both"/>
            </w:pPr>
          </w:p>
        </w:tc>
      </w:tr>
      <w:tr w:rsidR="009C4F04" w14:paraId="6B906135" w14:textId="77777777" w:rsidTr="00C65F9B">
        <w:tc>
          <w:tcPr>
            <w:tcW w:w="4606" w:type="dxa"/>
          </w:tcPr>
          <w:p w14:paraId="5BFC6B8D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Hubauer, Bernhard  </w:t>
            </w:r>
          </w:p>
        </w:tc>
        <w:tc>
          <w:tcPr>
            <w:tcW w:w="5033" w:type="dxa"/>
          </w:tcPr>
          <w:p w14:paraId="7DB6DEDB" w14:textId="77777777" w:rsidR="009C4F04" w:rsidRDefault="009C4F04" w:rsidP="00575573">
            <w:pPr>
              <w:jc w:val="both"/>
            </w:pPr>
          </w:p>
        </w:tc>
      </w:tr>
      <w:tr w:rsidR="009C4F04" w14:paraId="231E5108" w14:textId="77777777" w:rsidTr="00C65F9B">
        <w:tc>
          <w:tcPr>
            <w:tcW w:w="4606" w:type="dxa"/>
          </w:tcPr>
          <w:p w14:paraId="1CEE0C97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Ingerl, Andreas  </w:t>
            </w:r>
          </w:p>
        </w:tc>
        <w:tc>
          <w:tcPr>
            <w:tcW w:w="5033" w:type="dxa"/>
          </w:tcPr>
          <w:p w14:paraId="7365CAB4" w14:textId="77777777" w:rsidR="009C4F04" w:rsidRDefault="009C4F04" w:rsidP="00575573">
            <w:pPr>
              <w:jc w:val="both"/>
            </w:pPr>
          </w:p>
        </w:tc>
      </w:tr>
      <w:tr w:rsidR="009C4F04" w14:paraId="67206CC2" w14:textId="77777777" w:rsidTr="00C65F9B">
        <w:tc>
          <w:tcPr>
            <w:tcW w:w="4606" w:type="dxa"/>
          </w:tcPr>
          <w:p w14:paraId="5D175A46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Jauck, Bernhard  </w:t>
            </w:r>
          </w:p>
        </w:tc>
        <w:tc>
          <w:tcPr>
            <w:tcW w:w="5033" w:type="dxa"/>
          </w:tcPr>
          <w:p w14:paraId="63EF1C60" w14:textId="77777777" w:rsidR="009C4F04" w:rsidRDefault="009C4F04" w:rsidP="00575573">
            <w:pPr>
              <w:jc w:val="both"/>
            </w:pPr>
          </w:p>
        </w:tc>
      </w:tr>
      <w:tr w:rsidR="009C4F04" w14:paraId="408C2A20" w14:textId="77777777" w:rsidTr="00C65F9B">
        <w:tc>
          <w:tcPr>
            <w:tcW w:w="4606" w:type="dxa"/>
          </w:tcPr>
          <w:p w14:paraId="61F93F2B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Kellerer, Markus  </w:t>
            </w:r>
          </w:p>
        </w:tc>
        <w:tc>
          <w:tcPr>
            <w:tcW w:w="5033" w:type="dxa"/>
          </w:tcPr>
          <w:p w14:paraId="31F935A8" w14:textId="77777777" w:rsidR="009C4F04" w:rsidRDefault="009C4F04" w:rsidP="00575573">
            <w:pPr>
              <w:jc w:val="both"/>
            </w:pPr>
          </w:p>
        </w:tc>
      </w:tr>
      <w:tr w:rsidR="009C4F04" w14:paraId="44857A75" w14:textId="77777777" w:rsidTr="00C65F9B">
        <w:tc>
          <w:tcPr>
            <w:tcW w:w="4606" w:type="dxa"/>
          </w:tcPr>
          <w:p w14:paraId="5C38DB06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Kellner, Verena  </w:t>
            </w:r>
          </w:p>
        </w:tc>
        <w:tc>
          <w:tcPr>
            <w:tcW w:w="5033" w:type="dxa"/>
          </w:tcPr>
          <w:p w14:paraId="0C376760" w14:textId="77777777" w:rsidR="009C4F04" w:rsidRDefault="009C4F04" w:rsidP="00575573">
            <w:pPr>
              <w:jc w:val="both"/>
            </w:pPr>
          </w:p>
        </w:tc>
      </w:tr>
      <w:tr w:rsidR="009C4F04" w14:paraId="1F983FB5" w14:textId="77777777" w:rsidTr="00C65F9B">
        <w:tc>
          <w:tcPr>
            <w:tcW w:w="4606" w:type="dxa"/>
          </w:tcPr>
          <w:p w14:paraId="4FB7B744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Kollmannsberger, Josef  </w:t>
            </w:r>
          </w:p>
        </w:tc>
        <w:tc>
          <w:tcPr>
            <w:tcW w:w="5033" w:type="dxa"/>
          </w:tcPr>
          <w:p w14:paraId="55FE8099" w14:textId="77777777" w:rsidR="009C4F04" w:rsidRDefault="009C4F04" w:rsidP="00575573">
            <w:pPr>
              <w:jc w:val="both"/>
            </w:pPr>
          </w:p>
        </w:tc>
      </w:tr>
      <w:tr w:rsidR="009C4F04" w14:paraId="0642BBD4" w14:textId="77777777" w:rsidTr="00C65F9B">
        <w:tc>
          <w:tcPr>
            <w:tcW w:w="4606" w:type="dxa"/>
          </w:tcPr>
          <w:p w14:paraId="2ED0B93A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Lindner, Thomas  </w:t>
            </w:r>
          </w:p>
        </w:tc>
        <w:tc>
          <w:tcPr>
            <w:tcW w:w="5033" w:type="dxa"/>
          </w:tcPr>
          <w:p w14:paraId="185EC1EF" w14:textId="77777777" w:rsidR="009C4F04" w:rsidRDefault="009C4F04" w:rsidP="00575573">
            <w:pPr>
              <w:jc w:val="both"/>
            </w:pPr>
          </w:p>
        </w:tc>
      </w:tr>
      <w:tr w:rsidR="009C4F04" w14:paraId="217C71E3" w14:textId="77777777" w:rsidTr="00C65F9B">
        <w:tc>
          <w:tcPr>
            <w:tcW w:w="4606" w:type="dxa"/>
          </w:tcPr>
          <w:p w14:paraId="492C6ADD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Lohmaier, Peter  </w:t>
            </w:r>
          </w:p>
        </w:tc>
        <w:tc>
          <w:tcPr>
            <w:tcW w:w="5033" w:type="dxa"/>
          </w:tcPr>
          <w:p w14:paraId="480C78A0" w14:textId="77777777" w:rsidR="009C4F04" w:rsidRDefault="009C4F04" w:rsidP="00575573">
            <w:pPr>
              <w:jc w:val="both"/>
            </w:pPr>
          </w:p>
        </w:tc>
      </w:tr>
      <w:tr w:rsidR="009C4F04" w14:paraId="47160F71" w14:textId="77777777" w:rsidTr="00C65F9B">
        <w:tc>
          <w:tcPr>
            <w:tcW w:w="4606" w:type="dxa"/>
          </w:tcPr>
          <w:p w14:paraId="3E29CA30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Maier, Katrin  </w:t>
            </w:r>
          </w:p>
        </w:tc>
        <w:tc>
          <w:tcPr>
            <w:tcW w:w="5033" w:type="dxa"/>
          </w:tcPr>
          <w:p w14:paraId="643E5A2B" w14:textId="77777777" w:rsidR="009C4F04" w:rsidRDefault="009C4F04" w:rsidP="00575573">
            <w:pPr>
              <w:jc w:val="both"/>
            </w:pPr>
          </w:p>
        </w:tc>
      </w:tr>
      <w:tr w:rsidR="009C4F04" w14:paraId="6F6C8F91" w14:textId="77777777" w:rsidTr="00C65F9B">
        <w:tc>
          <w:tcPr>
            <w:tcW w:w="4606" w:type="dxa"/>
          </w:tcPr>
          <w:p w14:paraId="345B4A80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Ostermeier, Benjamin  </w:t>
            </w:r>
          </w:p>
        </w:tc>
        <w:tc>
          <w:tcPr>
            <w:tcW w:w="5033" w:type="dxa"/>
          </w:tcPr>
          <w:p w14:paraId="2D45F248" w14:textId="77777777" w:rsidR="009C4F04" w:rsidRDefault="009C4F04" w:rsidP="00575573">
            <w:pPr>
              <w:jc w:val="both"/>
            </w:pPr>
          </w:p>
        </w:tc>
      </w:tr>
      <w:tr w:rsidR="009C4F04" w14:paraId="14ADADB6" w14:textId="77777777" w:rsidTr="00C65F9B">
        <w:tc>
          <w:tcPr>
            <w:tcW w:w="4606" w:type="dxa"/>
          </w:tcPr>
          <w:p w14:paraId="32CC9E98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Puscheck, Johannes  </w:t>
            </w:r>
          </w:p>
        </w:tc>
        <w:tc>
          <w:tcPr>
            <w:tcW w:w="5033" w:type="dxa"/>
          </w:tcPr>
          <w:p w14:paraId="6EECFCDD" w14:textId="77777777" w:rsidR="009C4F04" w:rsidRDefault="009C4F04" w:rsidP="00575573">
            <w:pPr>
              <w:jc w:val="both"/>
            </w:pPr>
          </w:p>
        </w:tc>
      </w:tr>
      <w:tr w:rsidR="009C4F04" w14:paraId="3628848B" w14:textId="77777777" w:rsidTr="00C65F9B">
        <w:tc>
          <w:tcPr>
            <w:tcW w:w="4606" w:type="dxa"/>
          </w:tcPr>
          <w:p w14:paraId="65EDE9AB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Roider, Michael  </w:t>
            </w:r>
          </w:p>
        </w:tc>
        <w:tc>
          <w:tcPr>
            <w:tcW w:w="5033" w:type="dxa"/>
          </w:tcPr>
          <w:p w14:paraId="732A3B0E" w14:textId="77777777" w:rsidR="009C4F04" w:rsidRDefault="009C4F04" w:rsidP="00575573">
            <w:pPr>
              <w:jc w:val="both"/>
            </w:pPr>
          </w:p>
        </w:tc>
      </w:tr>
      <w:tr w:rsidR="009C4F04" w14:paraId="25CE74CD" w14:textId="77777777" w:rsidTr="00C65F9B">
        <w:tc>
          <w:tcPr>
            <w:tcW w:w="4606" w:type="dxa"/>
          </w:tcPr>
          <w:p w14:paraId="4B719718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Thoma, Stephan  </w:t>
            </w:r>
          </w:p>
        </w:tc>
        <w:tc>
          <w:tcPr>
            <w:tcW w:w="5033" w:type="dxa"/>
          </w:tcPr>
          <w:p w14:paraId="5FBE6250" w14:textId="77777777" w:rsidR="009C4F04" w:rsidRDefault="009C4F04" w:rsidP="00575573">
            <w:pPr>
              <w:jc w:val="both"/>
            </w:pPr>
          </w:p>
        </w:tc>
      </w:tr>
      <w:tr w:rsidR="009C4F04" w14:paraId="694F32BA" w14:textId="77777777" w:rsidTr="00C65F9B">
        <w:tc>
          <w:tcPr>
            <w:tcW w:w="4606" w:type="dxa"/>
          </w:tcPr>
          <w:p w14:paraId="7C6398DD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Weingartner, Christian  </w:t>
            </w:r>
          </w:p>
        </w:tc>
        <w:tc>
          <w:tcPr>
            <w:tcW w:w="5033" w:type="dxa"/>
          </w:tcPr>
          <w:p w14:paraId="13EC3F90" w14:textId="77777777" w:rsidR="009C4F04" w:rsidRDefault="009C4F04" w:rsidP="00575573">
            <w:pPr>
              <w:jc w:val="both"/>
            </w:pPr>
          </w:p>
        </w:tc>
      </w:tr>
      <w:tr w:rsidR="009C4F04" w14:paraId="583E170A" w14:textId="77777777" w:rsidTr="00C65F9B">
        <w:tc>
          <w:tcPr>
            <w:tcW w:w="4606" w:type="dxa"/>
          </w:tcPr>
          <w:p w14:paraId="1E5A0B59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Wohlschläger, Simon  </w:t>
            </w:r>
          </w:p>
        </w:tc>
        <w:tc>
          <w:tcPr>
            <w:tcW w:w="5033" w:type="dxa"/>
          </w:tcPr>
          <w:p w14:paraId="7F721FE2" w14:textId="77777777" w:rsidR="009C4F04" w:rsidRDefault="009C4F04" w:rsidP="00575573">
            <w:pPr>
              <w:jc w:val="both"/>
            </w:pPr>
          </w:p>
        </w:tc>
      </w:tr>
      <w:tr w:rsidR="009C4F04" w14:paraId="4D68BA20" w14:textId="77777777" w:rsidTr="00C65F9B">
        <w:tc>
          <w:tcPr>
            <w:tcW w:w="4606" w:type="dxa"/>
          </w:tcPr>
          <w:p w14:paraId="6106B0E0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Zehetbauer, Franz  </w:t>
            </w:r>
          </w:p>
        </w:tc>
        <w:tc>
          <w:tcPr>
            <w:tcW w:w="5033" w:type="dxa"/>
          </w:tcPr>
          <w:p w14:paraId="58BC5DD6" w14:textId="77777777" w:rsidR="009C4F04" w:rsidRDefault="009C4F04" w:rsidP="00575573">
            <w:pPr>
              <w:jc w:val="both"/>
            </w:pPr>
          </w:p>
        </w:tc>
      </w:tr>
    </w:tbl>
    <w:p w14:paraId="45B9403B" w14:textId="77777777" w:rsidR="009C4F04" w:rsidRDefault="009C4F04">
      <w:pPr>
        <w:spacing w:before="240" w:after="120"/>
        <w:rPr>
          <w:b/>
          <w:u w:val="single"/>
        </w:rPr>
      </w:pPr>
      <w:r>
        <w:rPr>
          <w:b/>
          <w:u w:val="single"/>
        </w:rPr>
        <w:t>Schriftführer</w:t>
      </w:r>
    </w:p>
    <w:tbl>
      <w:tblPr>
        <w:tblW w:w="0" w:type="auto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033"/>
      </w:tblGrid>
      <w:tr w:rsidR="009C4F04" w14:paraId="3315F0CD" w14:textId="77777777" w:rsidTr="00C65F9B">
        <w:tc>
          <w:tcPr>
            <w:tcW w:w="4606" w:type="dxa"/>
          </w:tcPr>
          <w:p w14:paraId="6EE1F2C5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Gehder, Jens  </w:t>
            </w:r>
          </w:p>
        </w:tc>
        <w:tc>
          <w:tcPr>
            <w:tcW w:w="5033" w:type="dxa"/>
          </w:tcPr>
          <w:p w14:paraId="6D2B5983" w14:textId="77777777" w:rsidR="009C4F04" w:rsidRDefault="009C4F04" w:rsidP="00575573">
            <w:pPr>
              <w:jc w:val="both"/>
            </w:pPr>
          </w:p>
        </w:tc>
      </w:tr>
    </w:tbl>
    <w:p w14:paraId="6BC3A5D6" w14:textId="77777777" w:rsidR="009C4F04" w:rsidRDefault="009C4F04">
      <w:pPr>
        <w:spacing w:before="240" w:after="120"/>
        <w:rPr>
          <w:b/>
          <w:u w:val="single"/>
        </w:rPr>
      </w:pPr>
      <w:r>
        <w:rPr>
          <w:b/>
          <w:u w:val="single"/>
        </w:rPr>
        <w:t>Verwaltung</w:t>
      </w:r>
    </w:p>
    <w:tbl>
      <w:tblPr>
        <w:tblW w:w="0" w:type="auto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033"/>
      </w:tblGrid>
      <w:tr w:rsidR="009C4F04" w14:paraId="637D39DA" w14:textId="77777777" w:rsidTr="00C65F9B">
        <w:tc>
          <w:tcPr>
            <w:tcW w:w="4606" w:type="dxa"/>
          </w:tcPr>
          <w:p w14:paraId="4BBDF9E1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Görgenhuber, Christian  </w:t>
            </w:r>
          </w:p>
        </w:tc>
        <w:tc>
          <w:tcPr>
            <w:tcW w:w="5033" w:type="dxa"/>
          </w:tcPr>
          <w:p w14:paraId="5227FF62" w14:textId="77777777" w:rsidR="009C4F04" w:rsidRDefault="009C4F04" w:rsidP="00575573">
            <w:pPr>
              <w:jc w:val="both"/>
            </w:pPr>
          </w:p>
        </w:tc>
      </w:tr>
      <w:tr w:rsidR="009C4F04" w14:paraId="4DD6761A" w14:textId="77777777" w:rsidTr="00C65F9B">
        <w:tc>
          <w:tcPr>
            <w:tcW w:w="4606" w:type="dxa"/>
          </w:tcPr>
          <w:p w14:paraId="56214592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Kollmannsberger, Stefan  </w:t>
            </w:r>
          </w:p>
        </w:tc>
        <w:tc>
          <w:tcPr>
            <w:tcW w:w="5033" w:type="dxa"/>
          </w:tcPr>
          <w:p w14:paraId="5576E906" w14:textId="77777777" w:rsidR="009C4F04" w:rsidRDefault="009C4F04" w:rsidP="00575573">
            <w:pPr>
              <w:jc w:val="both"/>
            </w:pPr>
          </w:p>
        </w:tc>
      </w:tr>
    </w:tbl>
    <w:p w14:paraId="377DA501" w14:textId="77777777" w:rsidR="000B7910" w:rsidRDefault="000B7910">
      <w:pPr>
        <w:rPr>
          <w:sz w:val="24"/>
          <w:szCs w:val="24"/>
        </w:rPr>
      </w:pPr>
      <w:bookmarkStart w:id="2" w:name="Anwesenheit"/>
      <w:bookmarkEnd w:id="2"/>
    </w:p>
    <w:p w14:paraId="495F8AEE" w14:textId="77777777" w:rsidR="003D76AD" w:rsidRPr="00826D38" w:rsidRDefault="003D76AD">
      <w:pPr>
        <w:rPr>
          <w:b/>
          <w:bCs/>
          <w:sz w:val="24"/>
          <w:szCs w:val="24"/>
        </w:rPr>
      </w:pPr>
      <w:bookmarkStart w:id="3" w:name="BM_Text4"/>
      <w:bookmarkEnd w:id="3"/>
      <w:r w:rsidRPr="00826D38">
        <w:rPr>
          <w:b/>
          <w:bCs/>
          <w:sz w:val="24"/>
          <w:szCs w:val="24"/>
        </w:rPr>
        <w:t>Abwesende und entschuldigte Personen:</w:t>
      </w:r>
    </w:p>
    <w:p w14:paraId="71619AE8" w14:textId="77777777" w:rsidR="009C4F04" w:rsidRDefault="009C4F04">
      <w:pPr>
        <w:spacing w:before="240" w:after="120"/>
        <w:rPr>
          <w:b/>
          <w:u w:val="single"/>
        </w:rPr>
      </w:pPr>
      <w:r>
        <w:rPr>
          <w:b/>
          <w:u w:val="single"/>
        </w:rPr>
        <w:lastRenderedPageBreak/>
        <w:t>Mitglieder des Gemeinderates</w:t>
      </w:r>
    </w:p>
    <w:tbl>
      <w:tblPr>
        <w:tblW w:w="0" w:type="auto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033"/>
      </w:tblGrid>
      <w:tr w:rsidR="009C4F04" w14:paraId="0F2EC407" w14:textId="77777777" w:rsidTr="00C65F9B">
        <w:tc>
          <w:tcPr>
            <w:tcW w:w="4606" w:type="dxa"/>
          </w:tcPr>
          <w:p w14:paraId="03D9166C" w14:textId="77777777" w:rsidR="009C4F04" w:rsidRDefault="009C4F04" w:rsidP="00575573">
            <w:pPr>
              <w:tabs>
                <w:tab w:val="left" w:pos="3119"/>
              </w:tabs>
              <w:jc w:val="both"/>
            </w:pPr>
            <w:r>
              <w:t xml:space="preserve">Trestl, Manfred  </w:t>
            </w:r>
            <w:bookmarkStart w:id="4" w:name="SMC_BM_SNFUNK"/>
            <w:bookmarkEnd w:id="4"/>
          </w:p>
          <w:p w14:paraId="4880BD4D" w14:textId="77777777" w:rsidR="007E30A6" w:rsidRDefault="007E30A6" w:rsidP="00575573">
            <w:pPr>
              <w:tabs>
                <w:tab w:val="left" w:pos="3119"/>
              </w:tabs>
              <w:jc w:val="both"/>
            </w:pPr>
          </w:p>
        </w:tc>
        <w:tc>
          <w:tcPr>
            <w:tcW w:w="5033" w:type="dxa"/>
          </w:tcPr>
          <w:p w14:paraId="0DEB191A" w14:textId="77777777" w:rsidR="009C4F04" w:rsidRDefault="009C4F04" w:rsidP="00575573">
            <w:pPr>
              <w:jc w:val="both"/>
            </w:pPr>
          </w:p>
        </w:tc>
      </w:tr>
    </w:tbl>
    <w:p w14:paraId="10230242" w14:textId="33A8AF0C" w:rsidR="003D76AD" w:rsidRDefault="003D76AD" w:rsidP="007E30A6">
      <w:pPr>
        <w:jc w:val="center"/>
        <w:rPr>
          <w:bCs/>
          <w:caps/>
          <w:sz w:val="28"/>
          <w:szCs w:val="28"/>
          <w:u w:val="single"/>
        </w:rPr>
      </w:pPr>
      <w:bookmarkStart w:id="5" w:name="Entschuldigt"/>
      <w:bookmarkEnd w:id="5"/>
      <w:r>
        <w:rPr>
          <w:bCs/>
          <w:caps/>
          <w:sz w:val="28"/>
          <w:szCs w:val="28"/>
          <w:u w:val="single"/>
        </w:rPr>
        <w:t>Tagesordnung</w:t>
      </w:r>
    </w:p>
    <w:p w14:paraId="2A1A5CEB" w14:textId="77777777" w:rsidR="003D76AD" w:rsidRDefault="003D76AD"/>
    <w:p w14:paraId="506B6D06" w14:textId="77777777" w:rsidR="009C4F04" w:rsidRDefault="009C4F04" w:rsidP="00970895">
      <w:pPr>
        <w:rPr>
          <w:u w:val="single"/>
        </w:rPr>
      </w:pPr>
      <w:r>
        <w:rPr>
          <w:u w:val="single"/>
        </w:rPr>
        <w:t>Öffentliche Sitzung</w:t>
      </w:r>
    </w:p>
    <w:p w14:paraId="44426E39" w14:textId="77777777" w:rsidR="009C4F04" w:rsidRDefault="009C4F04" w:rsidP="00970895"/>
    <w:tbl>
      <w:tblPr>
        <w:tblW w:w="9780" w:type="dxa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09"/>
        <w:gridCol w:w="9071"/>
      </w:tblGrid>
      <w:tr w:rsidR="009C4F04" w14:paraId="41808A15" w14:textId="77777777" w:rsidTr="00FA6AD9">
        <w:tc>
          <w:tcPr>
            <w:tcW w:w="709" w:type="dxa"/>
            <w:hideMark/>
          </w:tcPr>
          <w:p w14:paraId="438B61E4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1</w:t>
            </w:r>
            <w:r w:rsidRPr="001F0BBE">
              <w:rPr>
                <w:b/>
              </w:rPr>
              <w:t>.</w:t>
            </w:r>
          </w:p>
        </w:tc>
        <w:tc>
          <w:tcPr>
            <w:tcW w:w="9072" w:type="dxa"/>
          </w:tcPr>
          <w:p w14:paraId="553731DB" w14:textId="77777777" w:rsidR="009C4F04" w:rsidRDefault="009C4F04" w:rsidP="001F0BBE">
            <w:r>
              <w:t>Genehmigung der letzten Sitzungsniederschrift</w:t>
            </w:r>
          </w:p>
        </w:tc>
      </w:tr>
      <w:tr w:rsidR="009C4F04" w14:paraId="0A2B3586" w14:textId="77777777" w:rsidTr="00FA6AD9">
        <w:tc>
          <w:tcPr>
            <w:tcW w:w="709" w:type="dxa"/>
          </w:tcPr>
          <w:p w14:paraId="7B3E1434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179A0129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429D1EDC" w14:textId="77777777" w:rsidTr="00FA6AD9">
        <w:tc>
          <w:tcPr>
            <w:tcW w:w="709" w:type="dxa"/>
            <w:hideMark/>
          </w:tcPr>
          <w:p w14:paraId="36B10EED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2</w:t>
            </w:r>
            <w:r w:rsidRPr="001F0BBE">
              <w:rPr>
                <w:b/>
              </w:rPr>
              <w:t>.</w:t>
            </w:r>
          </w:p>
        </w:tc>
        <w:tc>
          <w:tcPr>
            <w:tcW w:w="9072" w:type="dxa"/>
          </w:tcPr>
          <w:p w14:paraId="41966B3F" w14:textId="77777777" w:rsidR="009C4F04" w:rsidRDefault="009C4F04" w:rsidP="001F0BBE">
            <w:r>
              <w:t>Vorstellung der Wirtschaftlichkeitsprüfung Neubau/Sanierung Kindergarten Bruckberg von dem Architekturbüro POKAM</w:t>
            </w:r>
          </w:p>
        </w:tc>
      </w:tr>
      <w:tr w:rsidR="009C4F04" w14:paraId="29ECEED5" w14:textId="77777777" w:rsidTr="00FA6AD9">
        <w:tc>
          <w:tcPr>
            <w:tcW w:w="709" w:type="dxa"/>
          </w:tcPr>
          <w:p w14:paraId="20B5C8FF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78ECA7C3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7C3ACEE7" w14:textId="77777777" w:rsidTr="00FA6AD9">
        <w:tc>
          <w:tcPr>
            <w:tcW w:w="709" w:type="dxa"/>
            <w:hideMark/>
          </w:tcPr>
          <w:p w14:paraId="01933920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3</w:t>
            </w:r>
            <w:r w:rsidRPr="001F0BBE">
              <w:rPr>
                <w:b/>
              </w:rPr>
              <w:t>.</w:t>
            </w:r>
          </w:p>
        </w:tc>
        <w:tc>
          <w:tcPr>
            <w:tcW w:w="9072" w:type="dxa"/>
          </w:tcPr>
          <w:p w14:paraId="080328A4" w14:textId="77777777" w:rsidR="009C4F04" w:rsidRDefault="009C4F04" w:rsidP="001F0BBE">
            <w:r>
              <w:t>Neubau Dorfplatz Pörndorf, Billigung der Planung und Beauftragung der weiteren Honorarstufen</w:t>
            </w:r>
          </w:p>
        </w:tc>
      </w:tr>
      <w:tr w:rsidR="009C4F04" w14:paraId="1E4184B3" w14:textId="77777777" w:rsidTr="00FA6AD9">
        <w:tc>
          <w:tcPr>
            <w:tcW w:w="709" w:type="dxa"/>
          </w:tcPr>
          <w:p w14:paraId="77206984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317CDD46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49D6FA54" w14:textId="77777777" w:rsidTr="00FA6AD9">
        <w:tc>
          <w:tcPr>
            <w:tcW w:w="709" w:type="dxa"/>
            <w:hideMark/>
          </w:tcPr>
          <w:p w14:paraId="528C7854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4</w:t>
            </w:r>
            <w:r w:rsidRPr="001F0BBE">
              <w:rPr>
                <w:b/>
              </w:rPr>
              <w:t>.</w:t>
            </w:r>
          </w:p>
        </w:tc>
        <w:tc>
          <w:tcPr>
            <w:tcW w:w="9072" w:type="dxa"/>
          </w:tcPr>
          <w:p w14:paraId="71F11C48" w14:textId="77777777" w:rsidR="009C4F04" w:rsidRDefault="009C4F04" w:rsidP="001F0BBE">
            <w:r>
              <w:t>Pumpstation Gündlkofen, Erweiterung einer Pumpe</w:t>
            </w:r>
          </w:p>
        </w:tc>
      </w:tr>
      <w:tr w:rsidR="009C4F04" w14:paraId="44788625" w14:textId="77777777" w:rsidTr="00FA6AD9">
        <w:tc>
          <w:tcPr>
            <w:tcW w:w="709" w:type="dxa"/>
          </w:tcPr>
          <w:p w14:paraId="574E523D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72B5D350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415A094F" w14:textId="77777777" w:rsidTr="00FA6AD9">
        <w:tc>
          <w:tcPr>
            <w:tcW w:w="709" w:type="dxa"/>
            <w:hideMark/>
          </w:tcPr>
          <w:p w14:paraId="5EBF0A70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5</w:t>
            </w:r>
            <w:r w:rsidRPr="001F0BBE">
              <w:rPr>
                <w:b/>
              </w:rPr>
              <w:t>.</w:t>
            </w:r>
          </w:p>
        </w:tc>
        <w:tc>
          <w:tcPr>
            <w:tcW w:w="9072" w:type="dxa"/>
          </w:tcPr>
          <w:p w14:paraId="62005216" w14:textId="77777777" w:rsidR="009C4F04" w:rsidRDefault="009C4F04" w:rsidP="001F0BBE">
            <w:r>
              <w:t>Vergabe der Mittagsverpflegung für die Kindertageseinrichtungen der Gemeinde Bruckberg</w:t>
            </w:r>
          </w:p>
        </w:tc>
      </w:tr>
      <w:tr w:rsidR="009C4F04" w14:paraId="6A36D7B3" w14:textId="77777777" w:rsidTr="00FA6AD9">
        <w:tc>
          <w:tcPr>
            <w:tcW w:w="709" w:type="dxa"/>
          </w:tcPr>
          <w:p w14:paraId="3623E415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19F1BEF1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6DB0B88F" w14:textId="77777777" w:rsidTr="00FA6AD9">
        <w:tc>
          <w:tcPr>
            <w:tcW w:w="709" w:type="dxa"/>
            <w:hideMark/>
          </w:tcPr>
          <w:p w14:paraId="54FDD80D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6</w:t>
            </w:r>
            <w:r w:rsidRPr="001F0BBE">
              <w:rPr>
                <w:b/>
              </w:rPr>
              <w:t>.</w:t>
            </w:r>
          </w:p>
        </w:tc>
        <w:tc>
          <w:tcPr>
            <w:tcW w:w="9072" w:type="dxa"/>
          </w:tcPr>
          <w:p w14:paraId="29564563" w14:textId="77777777" w:rsidR="009C4F04" w:rsidRDefault="009C4F04" w:rsidP="001F0BBE">
            <w:r>
              <w:t>Kindertageseinrichtungen der Gemeinde Bruckberg - Kindergarten, Kinderkrippe und Kinderhort - 2. Änderung der Gebührensatzung</w:t>
            </w:r>
          </w:p>
        </w:tc>
      </w:tr>
      <w:tr w:rsidR="009C4F04" w14:paraId="38417952" w14:textId="77777777" w:rsidTr="00FA6AD9">
        <w:tc>
          <w:tcPr>
            <w:tcW w:w="709" w:type="dxa"/>
          </w:tcPr>
          <w:p w14:paraId="2FA53EBC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716484A4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4B657F27" w14:textId="77777777" w:rsidTr="00FA6AD9">
        <w:tc>
          <w:tcPr>
            <w:tcW w:w="709" w:type="dxa"/>
            <w:hideMark/>
          </w:tcPr>
          <w:p w14:paraId="42D80E70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7</w:t>
            </w:r>
            <w:r w:rsidRPr="001F0BBE">
              <w:rPr>
                <w:b/>
              </w:rPr>
              <w:t>.</w:t>
            </w:r>
          </w:p>
        </w:tc>
        <w:tc>
          <w:tcPr>
            <w:tcW w:w="9072" w:type="dxa"/>
          </w:tcPr>
          <w:p w14:paraId="75AEBBBF" w14:textId="77777777" w:rsidR="009C4F04" w:rsidRDefault="009C4F04" w:rsidP="001F0BBE">
            <w:r>
              <w:t>Aufstellung einer Einbeziehungssatzung "Isarstraße Süd 2025" - Abwägungsbeschlüsse</w:t>
            </w:r>
          </w:p>
        </w:tc>
      </w:tr>
      <w:tr w:rsidR="009C4F04" w14:paraId="07E1DCAD" w14:textId="77777777" w:rsidTr="00FA6AD9">
        <w:tc>
          <w:tcPr>
            <w:tcW w:w="709" w:type="dxa"/>
          </w:tcPr>
          <w:p w14:paraId="0FCBE33F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1BD9A6D4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32BF4828" w14:textId="77777777" w:rsidTr="00FA6AD9">
        <w:tc>
          <w:tcPr>
            <w:tcW w:w="709" w:type="dxa"/>
            <w:hideMark/>
          </w:tcPr>
          <w:p w14:paraId="7EDB7B29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8</w:t>
            </w:r>
            <w:r w:rsidRPr="001F0BBE">
              <w:rPr>
                <w:b/>
              </w:rPr>
              <w:t>.</w:t>
            </w:r>
          </w:p>
        </w:tc>
        <w:tc>
          <w:tcPr>
            <w:tcW w:w="9072" w:type="dxa"/>
          </w:tcPr>
          <w:p w14:paraId="4510DB71" w14:textId="77777777" w:rsidR="009C4F04" w:rsidRDefault="009C4F04" w:rsidP="001F0BBE">
            <w:r>
              <w:t>Aufstellung einer Einbeziehungssatzung "Isarstraße Süd 2025" - Satzungsbeschluss</w:t>
            </w:r>
          </w:p>
        </w:tc>
      </w:tr>
      <w:tr w:rsidR="009C4F04" w14:paraId="3CE6488C" w14:textId="77777777" w:rsidTr="00FA6AD9">
        <w:tc>
          <w:tcPr>
            <w:tcW w:w="709" w:type="dxa"/>
          </w:tcPr>
          <w:p w14:paraId="6F3FF2A8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034D05DB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01190594" w14:textId="77777777" w:rsidTr="00FA6AD9">
        <w:tc>
          <w:tcPr>
            <w:tcW w:w="709" w:type="dxa"/>
            <w:hideMark/>
          </w:tcPr>
          <w:p w14:paraId="697A0038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9</w:t>
            </w:r>
            <w:r w:rsidRPr="001F0BBE">
              <w:rPr>
                <w:b/>
              </w:rPr>
              <w:t>.</w:t>
            </w:r>
          </w:p>
        </w:tc>
        <w:tc>
          <w:tcPr>
            <w:tcW w:w="9072" w:type="dxa"/>
          </w:tcPr>
          <w:p w14:paraId="086761A1" w14:textId="77777777" w:rsidR="009C4F04" w:rsidRDefault="009C4F04" w:rsidP="001F0BBE">
            <w:r>
              <w:t>Antrag auf Aufstellung eines Vorhaben bezogenen Bebauungsplans zur Errichtung einer Busunterstellhalle mit Waschhalle</w:t>
            </w:r>
          </w:p>
        </w:tc>
      </w:tr>
      <w:tr w:rsidR="009C4F04" w14:paraId="0B30F512" w14:textId="77777777" w:rsidTr="00FA6AD9">
        <w:tc>
          <w:tcPr>
            <w:tcW w:w="709" w:type="dxa"/>
          </w:tcPr>
          <w:p w14:paraId="37F7B910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35835A6E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2DAB37FD" w14:textId="77777777" w:rsidTr="00FA6AD9">
        <w:tc>
          <w:tcPr>
            <w:tcW w:w="709" w:type="dxa"/>
            <w:hideMark/>
          </w:tcPr>
          <w:p w14:paraId="70367579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10</w:t>
            </w:r>
            <w:r w:rsidRPr="001F0BBE">
              <w:rPr>
                <w:b/>
              </w:rPr>
              <w:t>.</w:t>
            </w:r>
          </w:p>
        </w:tc>
        <w:tc>
          <w:tcPr>
            <w:tcW w:w="9072" w:type="dxa"/>
          </w:tcPr>
          <w:p w14:paraId="74459D2A" w14:textId="77777777" w:rsidR="009C4F04" w:rsidRDefault="009C4F04" w:rsidP="001F0BBE">
            <w:r>
              <w:t>Mitteilungen des Bürgermeisters</w:t>
            </w:r>
          </w:p>
        </w:tc>
      </w:tr>
      <w:tr w:rsidR="009C4F04" w14:paraId="42C36EBF" w14:textId="77777777" w:rsidTr="00FA6AD9">
        <w:tc>
          <w:tcPr>
            <w:tcW w:w="709" w:type="dxa"/>
          </w:tcPr>
          <w:p w14:paraId="1C8FB5C3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503CACF1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55152FFB" w14:textId="77777777" w:rsidTr="00FA6AD9">
        <w:tc>
          <w:tcPr>
            <w:tcW w:w="709" w:type="dxa"/>
            <w:hideMark/>
          </w:tcPr>
          <w:p w14:paraId="5E7C5D04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10.1</w:t>
            </w:r>
          </w:p>
        </w:tc>
        <w:tc>
          <w:tcPr>
            <w:tcW w:w="9072" w:type="dxa"/>
          </w:tcPr>
          <w:p w14:paraId="6409552B" w14:textId="77777777" w:rsidR="009C4F04" w:rsidRDefault="009C4F04" w:rsidP="001F0BBE">
            <w:r>
              <w:t>Kultourmobil 2026</w:t>
            </w:r>
          </w:p>
        </w:tc>
      </w:tr>
      <w:tr w:rsidR="009C4F04" w14:paraId="5298036F" w14:textId="77777777" w:rsidTr="00FA6AD9">
        <w:tc>
          <w:tcPr>
            <w:tcW w:w="709" w:type="dxa"/>
          </w:tcPr>
          <w:p w14:paraId="28DE9676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7E3F0461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5767F0EB" w14:textId="77777777" w:rsidTr="00FA6AD9">
        <w:tc>
          <w:tcPr>
            <w:tcW w:w="709" w:type="dxa"/>
            <w:hideMark/>
          </w:tcPr>
          <w:p w14:paraId="2CC89F74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10.2</w:t>
            </w:r>
          </w:p>
        </w:tc>
        <w:tc>
          <w:tcPr>
            <w:tcW w:w="9072" w:type="dxa"/>
          </w:tcPr>
          <w:p w14:paraId="2799EEB9" w14:textId="77777777" w:rsidR="009C4F04" w:rsidRDefault="009C4F04" w:rsidP="001F0BBE">
            <w:r>
              <w:t>Anbringen eines Fahrradstreifens in Bruckberg auf der Kreisstraße</w:t>
            </w:r>
          </w:p>
        </w:tc>
      </w:tr>
      <w:tr w:rsidR="009C4F04" w14:paraId="312DE78C" w14:textId="77777777" w:rsidTr="00FA6AD9">
        <w:tc>
          <w:tcPr>
            <w:tcW w:w="709" w:type="dxa"/>
          </w:tcPr>
          <w:p w14:paraId="49924CAD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0C945281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2F77F8AF" w14:textId="77777777" w:rsidTr="00FA6AD9">
        <w:tc>
          <w:tcPr>
            <w:tcW w:w="709" w:type="dxa"/>
            <w:hideMark/>
          </w:tcPr>
          <w:p w14:paraId="4918A0AE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10.3</w:t>
            </w:r>
          </w:p>
        </w:tc>
        <w:tc>
          <w:tcPr>
            <w:tcW w:w="9072" w:type="dxa"/>
          </w:tcPr>
          <w:p w14:paraId="50D8FD3D" w14:textId="77777777" w:rsidR="009C4F04" w:rsidRDefault="009C4F04" w:rsidP="001F0BBE">
            <w:r>
              <w:t>Verbandsversammlung der ILE Holledauer Tor</w:t>
            </w:r>
          </w:p>
        </w:tc>
      </w:tr>
      <w:tr w:rsidR="009C4F04" w14:paraId="5F56AE74" w14:textId="77777777" w:rsidTr="00FA6AD9">
        <w:tc>
          <w:tcPr>
            <w:tcW w:w="709" w:type="dxa"/>
          </w:tcPr>
          <w:p w14:paraId="288C1E27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226D8A13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3459BBB3" w14:textId="77777777" w:rsidTr="00FA6AD9">
        <w:tc>
          <w:tcPr>
            <w:tcW w:w="709" w:type="dxa"/>
            <w:hideMark/>
          </w:tcPr>
          <w:p w14:paraId="1B6F70C9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10.4</w:t>
            </w:r>
          </w:p>
        </w:tc>
        <w:tc>
          <w:tcPr>
            <w:tcW w:w="9072" w:type="dxa"/>
          </w:tcPr>
          <w:p w14:paraId="1D467DED" w14:textId="77777777" w:rsidR="009C4F04" w:rsidRDefault="009C4F04" w:rsidP="001F0BBE">
            <w:r>
              <w:t>eingeschränkte Öffnungszeiten im Einwohnermeldeamt aufgrund angespannter Personalsituation</w:t>
            </w:r>
          </w:p>
        </w:tc>
      </w:tr>
      <w:tr w:rsidR="009C4F04" w14:paraId="48729FF3" w14:textId="77777777" w:rsidTr="00FA6AD9">
        <w:tc>
          <w:tcPr>
            <w:tcW w:w="709" w:type="dxa"/>
          </w:tcPr>
          <w:p w14:paraId="71828A41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37FEE3B6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3A0E2ECB" w14:textId="77777777" w:rsidTr="00FA6AD9">
        <w:tc>
          <w:tcPr>
            <w:tcW w:w="709" w:type="dxa"/>
            <w:hideMark/>
          </w:tcPr>
          <w:p w14:paraId="706EF727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10.5</w:t>
            </w:r>
          </w:p>
        </w:tc>
        <w:tc>
          <w:tcPr>
            <w:tcW w:w="9072" w:type="dxa"/>
          </w:tcPr>
          <w:p w14:paraId="6C0C971D" w14:textId="77777777" w:rsidR="009C4F04" w:rsidRDefault="009C4F04" w:rsidP="001F0BBE">
            <w:r>
              <w:t>Vorstellung des endgültigen Konzepts zur Ertüchtigung der Kläranlage</w:t>
            </w:r>
          </w:p>
        </w:tc>
      </w:tr>
      <w:tr w:rsidR="009C4F04" w14:paraId="2640A2CD" w14:textId="77777777" w:rsidTr="00FA6AD9">
        <w:tc>
          <w:tcPr>
            <w:tcW w:w="709" w:type="dxa"/>
          </w:tcPr>
          <w:p w14:paraId="4D25F3F1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440C485B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6B7D5E6A" w14:textId="77777777" w:rsidTr="00FA6AD9">
        <w:tc>
          <w:tcPr>
            <w:tcW w:w="709" w:type="dxa"/>
            <w:hideMark/>
          </w:tcPr>
          <w:p w14:paraId="18B260DA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11</w:t>
            </w:r>
            <w:r w:rsidRPr="001F0BBE">
              <w:rPr>
                <w:b/>
              </w:rPr>
              <w:t>.</w:t>
            </w:r>
          </w:p>
        </w:tc>
        <w:tc>
          <w:tcPr>
            <w:tcW w:w="9072" w:type="dxa"/>
          </w:tcPr>
          <w:p w14:paraId="0E3A3E86" w14:textId="77777777" w:rsidR="009C4F04" w:rsidRDefault="009C4F04" w:rsidP="001F0BBE">
            <w:r>
              <w:t>Wünsche und Anträge</w:t>
            </w:r>
          </w:p>
        </w:tc>
      </w:tr>
      <w:tr w:rsidR="009C4F04" w14:paraId="6B59DE40" w14:textId="77777777" w:rsidTr="00FA6AD9">
        <w:tc>
          <w:tcPr>
            <w:tcW w:w="709" w:type="dxa"/>
          </w:tcPr>
          <w:p w14:paraId="439BEA24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4F7234A1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5092C2FC" w14:textId="77777777" w:rsidTr="00FA6AD9">
        <w:tc>
          <w:tcPr>
            <w:tcW w:w="709" w:type="dxa"/>
            <w:hideMark/>
          </w:tcPr>
          <w:p w14:paraId="71B02E50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11.1</w:t>
            </w:r>
          </w:p>
        </w:tc>
        <w:tc>
          <w:tcPr>
            <w:tcW w:w="9072" w:type="dxa"/>
          </w:tcPr>
          <w:p w14:paraId="0EEDB704" w14:textId="77777777" w:rsidR="009C4F04" w:rsidRDefault="009C4F04" w:rsidP="001F0BBE">
            <w:r>
              <w:t>GR Bracher</w:t>
            </w:r>
          </w:p>
        </w:tc>
      </w:tr>
      <w:tr w:rsidR="009C4F04" w14:paraId="2CBA65DE" w14:textId="77777777" w:rsidTr="00FA6AD9">
        <w:tc>
          <w:tcPr>
            <w:tcW w:w="709" w:type="dxa"/>
          </w:tcPr>
          <w:p w14:paraId="294F0FAC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5918EFF5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17E6644C" w14:textId="77777777" w:rsidTr="00FA6AD9">
        <w:tc>
          <w:tcPr>
            <w:tcW w:w="709" w:type="dxa"/>
            <w:hideMark/>
          </w:tcPr>
          <w:p w14:paraId="05E2C3A7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11.2</w:t>
            </w:r>
          </w:p>
        </w:tc>
        <w:tc>
          <w:tcPr>
            <w:tcW w:w="9072" w:type="dxa"/>
          </w:tcPr>
          <w:p w14:paraId="67789483" w14:textId="77777777" w:rsidR="009C4F04" w:rsidRDefault="009C4F04" w:rsidP="001F0BBE">
            <w:r>
              <w:t>dritter Bürgermeister Ostermeier</w:t>
            </w:r>
          </w:p>
        </w:tc>
      </w:tr>
      <w:tr w:rsidR="009C4F04" w14:paraId="758E8C95" w14:textId="77777777" w:rsidTr="00FA6AD9">
        <w:tc>
          <w:tcPr>
            <w:tcW w:w="709" w:type="dxa"/>
          </w:tcPr>
          <w:p w14:paraId="7CA27100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7ED61272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  <w:tr w:rsidR="009C4F04" w14:paraId="2E758005" w14:textId="77777777" w:rsidTr="00FA6AD9">
        <w:tc>
          <w:tcPr>
            <w:tcW w:w="709" w:type="dxa"/>
            <w:hideMark/>
          </w:tcPr>
          <w:p w14:paraId="78B422FE" w14:textId="77777777" w:rsidR="009C4F04" w:rsidRPr="001F0BBE" w:rsidRDefault="009C4F04" w:rsidP="001F0BBE">
            <w:pPr>
              <w:rPr>
                <w:b/>
              </w:rPr>
            </w:pPr>
            <w:r>
              <w:rPr>
                <w:b/>
              </w:rPr>
              <w:t>11.3</w:t>
            </w:r>
          </w:p>
        </w:tc>
        <w:tc>
          <w:tcPr>
            <w:tcW w:w="9072" w:type="dxa"/>
          </w:tcPr>
          <w:p w14:paraId="31AF55A6" w14:textId="77777777" w:rsidR="009C4F04" w:rsidRDefault="009C4F04" w:rsidP="001F0BBE">
            <w:bookmarkStart w:id="6" w:name="Text"/>
            <w:bookmarkEnd w:id="6"/>
            <w:r>
              <w:t>GR Ingerl</w:t>
            </w:r>
          </w:p>
        </w:tc>
      </w:tr>
      <w:tr w:rsidR="009C4F04" w14:paraId="1143C200" w14:textId="77777777" w:rsidTr="00FA6AD9">
        <w:tc>
          <w:tcPr>
            <w:tcW w:w="709" w:type="dxa"/>
          </w:tcPr>
          <w:p w14:paraId="6CBD1AED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</w:tcPr>
          <w:p w14:paraId="2DBEF182" w14:textId="77777777" w:rsidR="009C4F04" w:rsidRDefault="009C4F04" w:rsidP="001F0BBE">
            <w:pPr>
              <w:rPr>
                <w:sz w:val="10"/>
                <w:szCs w:val="10"/>
              </w:rPr>
            </w:pPr>
          </w:p>
        </w:tc>
      </w:tr>
    </w:tbl>
    <w:p w14:paraId="6F762F32" w14:textId="77777777" w:rsidR="003D76AD" w:rsidRDefault="003D76AD">
      <w:pPr>
        <w:rPr>
          <w:bCs/>
        </w:rPr>
      </w:pPr>
      <w:bookmarkStart w:id="7" w:name="Tagesordnung"/>
      <w:bookmarkEnd w:id="7"/>
    </w:p>
    <w:p w14:paraId="23FD9005" w14:textId="4EA11AD9" w:rsidR="005A4273" w:rsidRDefault="009C4F04">
      <w:r w:rsidRPr="00D04558">
        <w:rPr>
          <w:noProof/>
        </w:rPr>
        <w:t>1. Bürgermeister</w:t>
      </w:r>
      <w:r w:rsidR="00605792">
        <w:t xml:space="preserve"> </w:t>
      </w:r>
      <w:r w:rsidRPr="00D04558">
        <w:rPr>
          <w:noProof/>
        </w:rPr>
        <w:t>Rudolf Radlmeier</w:t>
      </w:r>
      <w:r w:rsidR="00605792">
        <w:t xml:space="preserve"> </w:t>
      </w:r>
      <w:r w:rsidR="00605792">
        <w:rPr>
          <w:bCs/>
        </w:rPr>
        <w:t xml:space="preserve">eröffnet um </w:t>
      </w:r>
      <w:r w:rsidRPr="00D04558">
        <w:rPr>
          <w:noProof/>
        </w:rPr>
        <w:t>19:00</w:t>
      </w:r>
      <w:r w:rsidR="00605792">
        <w:t xml:space="preserve"> </w:t>
      </w:r>
      <w:r w:rsidR="00605792">
        <w:rPr>
          <w:bCs/>
        </w:rPr>
        <w:t xml:space="preserve">Uhr die öffentliche </w:t>
      </w:r>
      <w:r w:rsidRPr="00D04558">
        <w:rPr>
          <w:bCs/>
          <w:noProof/>
        </w:rPr>
        <w:t>Sitzung des Gemeinderates</w:t>
      </w:r>
      <w:r w:rsidR="004D604B">
        <w:rPr>
          <w:bCs/>
        </w:rPr>
        <w:t xml:space="preserve">, </w:t>
      </w:r>
      <w:r w:rsidR="00605792">
        <w:rPr>
          <w:bCs/>
        </w:rPr>
        <w:t xml:space="preserve">begrüßt alle Anwesenden und stellt die ordnungsgemäße Ladung und Beschlussfähigkeit </w:t>
      </w:r>
      <w:r w:rsidRPr="00D04558">
        <w:rPr>
          <w:bCs/>
          <w:noProof/>
        </w:rPr>
        <w:t>des Gemeinderates</w:t>
      </w:r>
      <w:r w:rsidR="00605792">
        <w:rPr>
          <w:bCs/>
        </w:rPr>
        <w:t xml:space="preserve"> fest.</w:t>
      </w:r>
    </w:p>
    <w:p w14:paraId="518AD739" w14:textId="77777777" w:rsidR="003D76AD" w:rsidRDefault="003D76AD"/>
    <w:p w14:paraId="0F1548AE" w14:textId="77777777" w:rsidR="003D76AD" w:rsidRDefault="003D76AD">
      <w:pPr>
        <w:rPr>
          <w:bCs/>
        </w:rPr>
      </w:pPr>
      <w:bookmarkStart w:id="8" w:name="BM_Text2"/>
      <w:bookmarkEnd w:id="8"/>
    </w:p>
    <w:p w14:paraId="3E91FA00" w14:textId="77777777" w:rsidR="003D76AD" w:rsidRDefault="003D76AD"/>
    <w:p w14:paraId="0130B416" w14:textId="77777777" w:rsidR="009C4F04" w:rsidRDefault="009C4F04" w:rsidP="003A21DE">
      <w:pPr>
        <w:pStyle w:val="berschrift3"/>
      </w:pPr>
      <w:r>
        <w:t>Öffentliche Sitzung</w:t>
      </w:r>
    </w:p>
    <w:p w14:paraId="7E93B3A7" w14:textId="77777777" w:rsidR="009C4F04" w:rsidRDefault="009C4F04">
      <w:pPr>
        <w:jc w:val="center"/>
        <w:rPr>
          <w:szCs w:val="22"/>
        </w:rPr>
      </w:pPr>
    </w:p>
    <w:p w14:paraId="5D45C52C" w14:textId="77777777" w:rsidR="007E30A6" w:rsidRDefault="007E30A6">
      <w:pPr>
        <w:jc w:val="center"/>
        <w:rPr>
          <w:szCs w:val="22"/>
        </w:rPr>
      </w:pPr>
    </w:p>
    <w:p w14:paraId="03601092" w14:textId="77777777" w:rsidR="009C4F04" w:rsidRDefault="009C4F04">
      <w:pPr>
        <w:jc w:val="both"/>
        <w:rPr>
          <w:szCs w:val="22"/>
        </w:rPr>
      </w:pPr>
    </w:p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0C9EF43F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1768711B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CC7D7E7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Genehmigung der letzten Sitzungsniederschrift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9B26A26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490CD074" w14:textId="77777777" w:rsidR="009C4F04" w:rsidRDefault="009C4F04" w:rsidP="00E3412D"/>
    <w:p w14:paraId="0BA5DB7E" w14:textId="77777777" w:rsidR="009C4F04" w:rsidRPr="002E02C2" w:rsidRDefault="009C4F04" w:rsidP="00415BC1">
      <w:r w:rsidRPr="00061295">
        <w:t xml:space="preserve">Der Niederschrift der öffentlichen Gemeinderatssitzung vom </w:t>
      </w:r>
      <w:r>
        <w:t>26.05.2026</w:t>
      </w:r>
      <w:r w:rsidRPr="00061295">
        <w:t xml:space="preserve"> wurde ohne Änderungen zugestimmt.</w:t>
      </w:r>
    </w:p>
    <w:p w14:paraId="74E23315" w14:textId="77777777" w:rsidR="009C4F04" w:rsidRPr="002E02C2" w:rsidRDefault="009C4F04" w:rsidP="00C14999"/>
    <w:p w14:paraId="24CEA351" w14:textId="77777777" w:rsidR="009C4F04" w:rsidRDefault="009C4F04" w:rsidP="00E3412D">
      <w:pPr>
        <w:pStyle w:val="Kopfzeile"/>
        <w:tabs>
          <w:tab w:val="left" w:pos="708"/>
        </w:tabs>
      </w:pPr>
    </w:p>
    <w:p w14:paraId="75689A32" w14:textId="77777777" w:rsidR="007E30A6" w:rsidRDefault="007E30A6" w:rsidP="00E3412D">
      <w:pPr>
        <w:pStyle w:val="Kopfzeile"/>
        <w:tabs>
          <w:tab w:val="left" w:pos="708"/>
        </w:tabs>
      </w:pPr>
    </w:p>
    <w:p w14:paraId="265C297A" w14:textId="77777777" w:rsidR="009C4F04" w:rsidRPr="00175E8B" w:rsidRDefault="009C4F04" w:rsidP="0033081C">
      <w:pPr>
        <w:rPr>
          <w:b/>
          <w:u w:val="single"/>
        </w:rPr>
      </w:pPr>
      <w:r w:rsidRPr="00175E8B">
        <w:rPr>
          <w:b/>
          <w:u w:val="single"/>
        </w:rPr>
        <w:lastRenderedPageBreak/>
        <w:t>Beschluss:</w:t>
      </w:r>
    </w:p>
    <w:p w14:paraId="38AFF900" w14:textId="77777777" w:rsidR="009C4F04" w:rsidRDefault="009C4F04" w:rsidP="00192EAD">
      <w:r>
        <w:t>Die Niederschrift der öffentlichen Gemeinderatssitzung vom 26.05.2026</w:t>
      </w:r>
    </w:p>
    <w:p w14:paraId="51F03A02" w14:textId="77777777" w:rsidR="009C4F04" w:rsidRPr="0033081C" w:rsidRDefault="009C4F04" w:rsidP="00192EAD">
      <w:r>
        <w:t xml:space="preserve">wird genehmigt. </w:t>
      </w:r>
    </w:p>
    <w:p w14:paraId="5AA93114" w14:textId="77777777" w:rsidR="009C4F04" w:rsidRDefault="009C4F04" w:rsidP="00E3412D"/>
    <w:p w14:paraId="27CCA56F" w14:textId="77777777" w:rsidR="009C4F04" w:rsidRDefault="009C4F04" w:rsidP="00E3412D">
      <w:pPr>
        <w:tabs>
          <w:tab w:val="left" w:pos="1701"/>
        </w:tabs>
        <w:rPr>
          <w:b/>
        </w:rPr>
      </w:pPr>
      <w:r>
        <w:rPr>
          <w:b/>
        </w:rPr>
        <w:t>Einstimmig beschlossen</w:t>
      </w:r>
      <w:r>
        <w:rPr>
          <w:b/>
        </w:rPr>
        <w:tab/>
        <w:t xml:space="preserve">Ja 19     Nein 0  Anwesend 20  Persönlich beteiligt 0  </w:t>
      </w:r>
    </w:p>
    <w:p w14:paraId="70F34CA4" w14:textId="77777777" w:rsidR="009C4F04" w:rsidRPr="00853E78" w:rsidRDefault="009C4F04" w:rsidP="00853E78">
      <w:r>
        <w:t>1 Enthaltung</w:t>
      </w:r>
    </w:p>
    <w:p w14:paraId="40D02E0F" w14:textId="77777777" w:rsidR="009C4F04" w:rsidRDefault="009C4F04" w:rsidP="00E3412D">
      <w:pPr>
        <w:rPr>
          <w:szCs w:val="22"/>
        </w:rPr>
      </w:pPr>
    </w:p>
    <w:p w14:paraId="0D83C04E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01EF0E51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1275356C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58F35D8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Vorstellung der Wirtschaftlichkeitsprüfung Neubau/Sanierung Kindergarten Bruckberg von dem Architekturbüro POKAM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2116F7E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4B04EF39" w14:textId="77777777" w:rsidR="009C4F04" w:rsidRDefault="009C4F04" w:rsidP="00E3412D"/>
    <w:p w14:paraId="6913B2A7" w14:textId="77777777" w:rsidR="009C4F04" w:rsidRPr="00E45353" w:rsidRDefault="009C4F04" w:rsidP="00FF150C">
      <w:pPr>
        <w:rPr>
          <w:b/>
          <w:bCs/>
          <w:u w:val="single"/>
        </w:rPr>
      </w:pPr>
      <w:r w:rsidRPr="00E45353">
        <w:rPr>
          <w:b/>
          <w:bCs/>
          <w:u w:val="single"/>
        </w:rPr>
        <w:t>Beschluss:</w:t>
      </w:r>
    </w:p>
    <w:p w14:paraId="33B99B97" w14:textId="77777777" w:rsidR="009C4F04" w:rsidRDefault="009C4F04" w:rsidP="00FF150C"/>
    <w:p w14:paraId="7292D169" w14:textId="77777777" w:rsidR="009C4F04" w:rsidRPr="00B0735F" w:rsidRDefault="009C4F04" w:rsidP="00FF150C">
      <w:r>
        <w:t>Der Gemeinderat nahm die Vorstellung der Wirtschaftlichkeitsberechnung zur Kenntnis. Ein Beschluss wurde nicht gefasst.</w:t>
      </w:r>
    </w:p>
    <w:p w14:paraId="05789605" w14:textId="77777777" w:rsidR="009C4F04" w:rsidRDefault="009C4F04" w:rsidP="00E3412D"/>
    <w:p w14:paraId="7E1FEE71" w14:textId="5723D046" w:rsidR="009C4F04" w:rsidRDefault="009C4F04" w:rsidP="00E3412D">
      <w:pPr>
        <w:tabs>
          <w:tab w:val="left" w:pos="1701"/>
        </w:tabs>
        <w:rPr>
          <w:b/>
        </w:rPr>
      </w:pPr>
      <w:r>
        <w:rPr>
          <w:b/>
        </w:rPr>
        <w:t>Zur Kenntnis genommen</w:t>
      </w:r>
      <w:r>
        <w:rPr>
          <w:b/>
        </w:rPr>
        <w:tab/>
        <w:t xml:space="preserve">Anwesend 20 Persönlich beteiligt 0  </w:t>
      </w:r>
    </w:p>
    <w:p w14:paraId="0D37A204" w14:textId="77777777" w:rsidR="007E30A6" w:rsidRDefault="007E30A6" w:rsidP="00E3412D">
      <w:pPr>
        <w:tabs>
          <w:tab w:val="left" w:pos="1701"/>
        </w:tabs>
        <w:rPr>
          <w:b/>
        </w:rPr>
      </w:pPr>
    </w:p>
    <w:p w14:paraId="2A0B60D5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62ED7CFE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118EA7EB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8CCA25D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Neubau Dorfplatz Pörndorf, Billigung der Planung und Beauftragung der weiteren Honorarstufen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D7D81E8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4BE102B3" w14:textId="77777777" w:rsidR="009C4F04" w:rsidRDefault="009C4F04" w:rsidP="00E3412D"/>
    <w:p w14:paraId="56035889" w14:textId="77777777" w:rsidR="009C4F04" w:rsidRDefault="009C4F04" w:rsidP="00FF150C">
      <w:pPr>
        <w:rPr>
          <w:b/>
          <w:bCs/>
          <w:u w:val="single"/>
        </w:rPr>
      </w:pPr>
      <w:r w:rsidRPr="00E45353">
        <w:rPr>
          <w:b/>
          <w:bCs/>
          <w:u w:val="single"/>
        </w:rPr>
        <w:t>Beschluss:</w:t>
      </w:r>
    </w:p>
    <w:p w14:paraId="5968734F" w14:textId="77777777" w:rsidR="009C4F04" w:rsidRDefault="009C4F04" w:rsidP="00FF150C">
      <w:pPr>
        <w:rPr>
          <w:b/>
          <w:bCs/>
          <w:u w:val="single"/>
        </w:rPr>
      </w:pPr>
    </w:p>
    <w:p w14:paraId="171C7AFD" w14:textId="0FE650F9" w:rsidR="009C4F04" w:rsidRPr="00F76D97" w:rsidRDefault="009C4F04" w:rsidP="00FF150C">
      <w:r w:rsidRPr="00F76D97">
        <w:t>Der Gemeinderat Bruckberg billigt die von den Bürger</w:t>
      </w:r>
      <w:r>
        <w:t>n</w:t>
      </w:r>
      <w:r w:rsidRPr="00F76D97">
        <w:t xml:space="preserve"> Pörndorf vorgeschlagene und mit dem ALE Landau besprochene Planung und erteilt den Auftrag zur Ausschreibung und Ausführung der Arbeiten.</w:t>
      </w:r>
    </w:p>
    <w:p w14:paraId="3AA6F4DB" w14:textId="77777777" w:rsidR="009C4F04" w:rsidRPr="00F76D97" w:rsidRDefault="009C4F04" w:rsidP="00FF150C">
      <w:r w:rsidRPr="00F76D97">
        <w:t>Weiterhin erhält das Büro Linke und Kerling den Auftrag für die Erbringung der Leistungsphase 5-9 des geschlossenen HOAI-Vertrages.</w:t>
      </w:r>
    </w:p>
    <w:p w14:paraId="49D11F56" w14:textId="77777777" w:rsidR="009C4F04" w:rsidRDefault="009C4F04" w:rsidP="00E3412D"/>
    <w:p w14:paraId="76ABFD75" w14:textId="77777777" w:rsidR="009C4F04" w:rsidRDefault="009C4F04" w:rsidP="00E3412D">
      <w:pPr>
        <w:tabs>
          <w:tab w:val="left" w:pos="1701"/>
        </w:tabs>
        <w:rPr>
          <w:b/>
        </w:rPr>
      </w:pPr>
      <w:r>
        <w:rPr>
          <w:b/>
        </w:rPr>
        <w:t>Einstimmig beschlossen</w:t>
      </w:r>
      <w:r>
        <w:rPr>
          <w:b/>
        </w:rPr>
        <w:tab/>
        <w:t xml:space="preserve">Ja 20     Nein 0  Anwesend 20  Persönlich beteiligt 0  </w:t>
      </w:r>
    </w:p>
    <w:p w14:paraId="684DD525" w14:textId="77777777" w:rsidR="007E30A6" w:rsidRDefault="007E30A6" w:rsidP="00E3412D">
      <w:pPr>
        <w:tabs>
          <w:tab w:val="left" w:pos="1701"/>
        </w:tabs>
        <w:rPr>
          <w:b/>
        </w:rPr>
      </w:pPr>
    </w:p>
    <w:p w14:paraId="3F275BD4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0B3E9EED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63FAA443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17C8CC9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Pumpstation Gündlkofen, Erweiterung einer Pumpe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231CAD1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7C63AC42" w14:textId="77777777" w:rsidR="009C4F04" w:rsidRDefault="009C4F04" w:rsidP="00E3412D"/>
    <w:p w14:paraId="6181C3D0" w14:textId="77777777" w:rsidR="009C4F04" w:rsidRDefault="009C4F04" w:rsidP="00FF150C">
      <w:pPr>
        <w:rPr>
          <w:b/>
          <w:bCs/>
          <w:u w:val="single"/>
        </w:rPr>
      </w:pPr>
      <w:r w:rsidRPr="00E45353">
        <w:rPr>
          <w:b/>
          <w:bCs/>
          <w:u w:val="single"/>
        </w:rPr>
        <w:t>Beschluss:</w:t>
      </w:r>
    </w:p>
    <w:p w14:paraId="4A41DDFA" w14:textId="77777777" w:rsidR="009C4F04" w:rsidRDefault="009C4F04" w:rsidP="00FF150C">
      <w:pPr>
        <w:rPr>
          <w:b/>
          <w:bCs/>
          <w:u w:val="single"/>
        </w:rPr>
      </w:pPr>
    </w:p>
    <w:p w14:paraId="5BED8A5F" w14:textId="77777777" w:rsidR="009C4F04" w:rsidRPr="00E44E01" w:rsidRDefault="009C4F04" w:rsidP="00FF150C">
      <w:r w:rsidRPr="00E44E01">
        <w:t xml:space="preserve">Der Gemeinderat Bruckberg erteilt der Fa. Hoelscher Technik </w:t>
      </w:r>
      <w:r>
        <w:t xml:space="preserve">aufgrund ihres Angebotes vom 29.04.2026 </w:t>
      </w:r>
      <w:r w:rsidRPr="00E44E01">
        <w:t xml:space="preserve">den Auftrag zur Nachrüstung einer Pumpe für die Beförderung des Mischwassers in Regentagen </w:t>
      </w:r>
      <w:r>
        <w:t>(</w:t>
      </w:r>
      <w:r w:rsidRPr="00E44E01">
        <w:t>inclusive eine Pumpe der Fa. HOMA</w:t>
      </w:r>
      <w:r>
        <w:t>)</w:t>
      </w:r>
    </w:p>
    <w:p w14:paraId="42E25473" w14:textId="77777777" w:rsidR="009C4F04" w:rsidRPr="00B136A7" w:rsidRDefault="009C4F04" w:rsidP="00FF150C">
      <w:r w:rsidRPr="00E44E01">
        <w:t>Bruttoauftragssumme: 46.837,21</w:t>
      </w:r>
      <w:r>
        <w:t xml:space="preserve"> €</w:t>
      </w:r>
    </w:p>
    <w:p w14:paraId="33585A8A" w14:textId="77777777" w:rsidR="009C4F04" w:rsidRPr="00B0735F" w:rsidRDefault="009C4F04" w:rsidP="00FF150C"/>
    <w:p w14:paraId="5F962165" w14:textId="77777777" w:rsidR="009C4F04" w:rsidRDefault="009C4F04" w:rsidP="00E3412D"/>
    <w:p w14:paraId="1D8C018D" w14:textId="77777777" w:rsidR="009C4F04" w:rsidRDefault="009C4F04" w:rsidP="00E3412D">
      <w:pPr>
        <w:tabs>
          <w:tab w:val="left" w:pos="1701"/>
        </w:tabs>
        <w:rPr>
          <w:b/>
        </w:rPr>
      </w:pPr>
      <w:r>
        <w:rPr>
          <w:b/>
        </w:rPr>
        <w:t>Einstimmig beschlossen</w:t>
      </w:r>
      <w:r>
        <w:rPr>
          <w:b/>
        </w:rPr>
        <w:tab/>
        <w:t xml:space="preserve">Ja 20     Nein 0  Anwesend 20  Persönlich beteiligt 0  </w:t>
      </w:r>
    </w:p>
    <w:p w14:paraId="7AEA0473" w14:textId="77777777" w:rsidR="007E30A6" w:rsidRDefault="007E30A6" w:rsidP="00E3412D">
      <w:pPr>
        <w:tabs>
          <w:tab w:val="left" w:pos="1701"/>
        </w:tabs>
        <w:rPr>
          <w:b/>
        </w:rPr>
      </w:pPr>
    </w:p>
    <w:p w14:paraId="1F243A3E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685FCEE6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4BDB22F5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0D8E0F4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Vergabe der Mittagsverpflegung für die Kindertageseinrichtungen der Gemeinde Bruckberg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0B3AC337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3E91370E" w14:textId="77777777" w:rsidR="009C4F04" w:rsidRDefault="009C4F04" w:rsidP="00E3412D"/>
    <w:p w14:paraId="70DBF414" w14:textId="77777777" w:rsidR="009C4F04" w:rsidRPr="00E45353" w:rsidRDefault="009C4F04" w:rsidP="00FF150C">
      <w:pPr>
        <w:rPr>
          <w:b/>
          <w:bCs/>
          <w:u w:val="single"/>
        </w:rPr>
      </w:pPr>
      <w:r w:rsidRPr="00E45353">
        <w:rPr>
          <w:b/>
          <w:bCs/>
          <w:u w:val="single"/>
        </w:rPr>
        <w:t>Beschluss:</w:t>
      </w:r>
    </w:p>
    <w:p w14:paraId="412F8652" w14:textId="77777777" w:rsidR="009C4F04" w:rsidRDefault="009C4F04" w:rsidP="00FF150C"/>
    <w:p w14:paraId="5740D6B9" w14:textId="77777777" w:rsidR="009C4F04" w:rsidRPr="001D160D" w:rsidRDefault="009C4F04" w:rsidP="001D160D">
      <w:r w:rsidRPr="001D160D">
        <w:t xml:space="preserve">Der Gemeinderat beschließt, den Auftrag für die Zubereitung und Lieferung der Mittagsverpflegung für die gemeindlichen Einrichtungen an die Firma </w:t>
      </w:r>
      <w:r>
        <w:t>Ascher Catering GmbH</w:t>
      </w:r>
      <w:r w:rsidRPr="001D160D">
        <w:t xml:space="preserve"> zu vergeben.</w:t>
      </w:r>
    </w:p>
    <w:p w14:paraId="6D7A565D" w14:textId="77777777" w:rsidR="009C4F04" w:rsidRPr="001D160D" w:rsidRDefault="009C4F04" w:rsidP="001D160D">
      <w:r w:rsidRPr="001D160D">
        <w:t xml:space="preserve">Der Vertrag wird für die Dauer eines </w:t>
      </w:r>
      <w:r>
        <w:t>Betreuungsjahres</w:t>
      </w:r>
      <w:r w:rsidRPr="001D160D">
        <w:t xml:space="preserve"> abgeschlossen und verlängert sich jeweils um ein weiteres </w:t>
      </w:r>
      <w:r>
        <w:t>Betreuungsjahres</w:t>
      </w:r>
      <w:r w:rsidRPr="001D160D">
        <w:t xml:space="preserve">, sofern er nicht von einer Vertragspartei mit einer Frist von drei Monaten zum Ende des jeweiligen </w:t>
      </w:r>
      <w:r>
        <w:t>Betreuungsjahres</w:t>
      </w:r>
      <w:r w:rsidRPr="001D160D">
        <w:t xml:space="preserve"> gekündigt wird.</w:t>
      </w:r>
    </w:p>
    <w:p w14:paraId="095021DA" w14:textId="77777777" w:rsidR="009C4F04" w:rsidRPr="00B0735F" w:rsidRDefault="009C4F04" w:rsidP="00FF150C"/>
    <w:p w14:paraId="622F699B" w14:textId="77777777" w:rsidR="009C4F04" w:rsidRDefault="009C4F04" w:rsidP="00E3412D"/>
    <w:p w14:paraId="4FF34F1A" w14:textId="77777777" w:rsidR="009C4F04" w:rsidRDefault="009C4F04" w:rsidP="00E3412D">
      <w:pPr>
        <w:tabs>
          <w:tab w:val="left" w:pos="1701"/>
        </w:tabs>
        <w:rPr>
          <w:b/>
        </w:rPr>
      </w:pPr>
      <w:r>
        <w:rPr>
          <w:b/>
        </w:rPr>
        <w:t>Mehrheitlich beschlossen</w:t>
      </w:r>
      <w:r>
        <w:rPr>
          <w:b/>
        </w:rPr>
        <w:tab/>
        <w:t xml:space="preserve">Ja 14     Nein 6  Anwesend 20  Persönlich beteiligt 0  </w:t>
      </w:r>
    </w:p>
    <w:p w14:paraId="4ADB6C0A" w14:textId="77777777" w:rsidR="007E30A6" w:rsidRDefault="007E30A6" w:rsidP="00E3412D">
      <w:pPr>
        <w:tabs>
          <w:tab w:val="left" w:pos="1701"/>
        </w:tabs>
        <w:rPr>
          <w:b/>
        </w:rPr>
      </w:pPr>
    </w:p>
    <w:p w14:paraId="5F8ECA06" w14:textId="77777777" w:rsidR="007E30A6" w:rsidRDefault="007E30A6" w:rsidP="00E3412D">
      <w:pPr>
        <w:tabs>
          <w:tab w:val="left" w:pos="1701"/>
        </w:tabs>
        <w:rPr>
          <w:b/>
        </w:rPr>
      </w:pPr>
    </w:p>
    <w:p w14:paraId="35A89F04" w14:textId="77777777" w:rsidR="007E30A6" w:rsidRDefault="007E30A6" w:rsidP="00E3412D">
      <w:pPr>
        <w:tabs>
          <w:tab w:val="left" w:pos="1701"/>
        </w:tabs>
        <w:rPr>
          <w:b/>
        </w:rPr>
      </w:pPr>
    </w:p>
    <w:p w14:paraId="03CDF4DF" w14:textId="77777777" w:rsidR="007E30A6" w:rsidRDefault="007E30A6" w:rsidP="00E3412D">
      <w:pPr>
        <w:tabs>
          <w:tab w:val="left" w:pos="1701"/>
        </w:tabs>
        <w:rPr>
          <w:b/>
        </w:rPr>
      </w:pPr>
    </w:p>
    <w:p w14:paraId="442E7296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5A5E58C5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44EEABAD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33CD4C2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Kindertageseinrichtungen der Gemeinde Bruckberg - Kindergarten, Kinderkrippe und Kinderhort - 2. Änderung der Gebührensatzung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FBABFD7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70806A36" w14:textId="77777777" w:rsidR="009C4F04" w:rsidRDefault="009C4F04" w:rsidP="00E3412D"/>
    <w:p w14:paraId="2B1B305C" w14:textId="77777777" w:rsidR="009C4F04" w:rsidRPr="00E45353" w:rsidRDefault="009C4F04" w:rsidP="00FF150C">
      <w:pPr>
        <w:rPr>
          <w:b/>
          <w:bCs/>
          <w:u w:val="single"/>
        </w:rPr>
      </w:pPr>
      <w:r w:rsidRPr="00E45353">
        <w:rPr>
          <w:b/>
          <w:bCs/>
          <w:u w:val="single"/>
        </w:rPr>
        <w:t>Beschluss:</w:t>
      </w:r>
    </w:p>
    <w:p w14:paraId="4D1AFE95" w14:textId="77777777" w:rsidR="009C4F04" w:rsidRDefault="009C4F04" w:rsidP="00FF150C"/>
    <w:p w14:paraId="1FA566B5" w14:textId="77777777" w:rsidR="009C4F04" w:rsidRPr="00B0735F" w:rsidRDefault="009C4F04" w:rsidP="00FF150C">
      <w:r>
        <w:t>Der Gemeinderat erlässt zum 01.09.2026 die 2. Änderung der Gebührensatzung vom 18.12.2024 über die Benutzung der Kindertageseinrichtungen der Gemeinde Bruckberg.</w:t>
      </w:r>
    </w:p>
    <w:p w14:paraId="50D62EC0" w14:textId="77777777" w:rsidR="007E30A6" w:rsidRDefault="007E30A6" w:rsidP="00E3412D"/>
    <w:p w14:paraId="74B37BF1" w14:textId="77777777" w:rsidR="009C4F04" w:rsidRDefault="009C4F04" w:rsidP="00E3412D">
      <w:pPr>
        <w:tabs>
          <w:tab w:val="left" w:pos="1701"/>
        </w:tabs>
        <w:rPr>
          <w:b/>
        </w:rPr>
      </w:pPr>
      <w:r>
        <w:rPr>
          <w:b/>
        </w:rPr>
        <w:t>Einstimmig beschlossen</w:t>
      </w:r>
      <w:r>
        <w:rPr>
          <w:b/>
        </w:rPr>
        <w:tab/>
        <w:t xml:space="preserve">Ja 20     Nein 0  Anwesend 20  Persönlich beteiligt 0  </w:t>
      </w:r>
    </w:p>
    <w:p w14:paraId="2F5971ED" w14:textId="77777777" w:rsidR="007E30A6" w:rsidRDefault="007E30A6" w:rsidP="00E3412D">
      <w:pPr>
        <w:tabs>
          <w:tab w:val="left" w:pos="1701"/>
        </w:tabs>
        <w:rPr>
          <w:b/>
        </w:rPr>
      </w:pPr>
    </w:p>
    <w:p w14:paraId="24A6CB8E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52C1F990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2DDBDBEE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6910F07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Aufstellung einer Einbeziehungssatzung "Isarstraße Süd 2025" - Abwägungsbeschlüsse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5FA6A04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768FE88B" w14:textId="77777777" w:rsidR="009C4F04" w:rsidRDefault="009C4F04" w:rsidP="00E3412D"/>
    <w:p w14:paraId="31D5E755" w14:textId="77777777" w:rsidR="009C4F04" w:rsidRPr="00E45353" w:rsidRDefault="009C4F04" w:rsidP="00FF150C">
      <w:pPr>
        <w:rPr>
          <w:b/>
          <w:bCs/>
          <w:u w:val="single"/>
        </w:rPr>
      </w:pPr>
      <w:r w:rsidRPr="00E45353">
        <w:rPr>
          <w:b/>
          <w:bCs/>
          <w:u w:val="single"/>
        </w:rPr>
        <w:t>Beschluss:</w:t>
      </w:r>
    </w:p>
    <w:p w14:paraId="76186877" w14:textId="77777777" w:rsidR="009C4F04" w:rsidRDefault="009C4F04" w:rsidP="00FF150C"/>
    <w:p w14:paraId="216C8D1A" w14:textId="77777777" w:rsidR="009C4F04" w:rsidRPr="00B0735F" w:rsidRDefault="009C4F04" w:rsidP="00FF150C">
      <w:r>
        <w:t>Die Stellungnahmen zu 1 und 2 werden zur Kenntnis genommen. Eine Änderung der Planung ist nicht erforderlich.</w:t>
      </w:r>
    </w:p>
    <w:p w14:paraId="5C6DD943" w14:textId="77777777" w:rsidR="009C4F04" w:rsidRDefault="009C4F04" w:rsidP="00E3412D"/>
    <w:p w14:paraId="24E065F2" w14:textId="77777777" w:rsidR="007E30A6" w:rsidRDefault="009C4F04" w:rsidP="00E3412D">
      <w:pPr>
        <w:tabs>
          <w:tab w:val="left" w:pos="1701"/>
        </w:tabs>
        <w:rPr>
          <w:b/>
        </w:rPr>
      </w:pPr>
      <w:r>
        <w:rPr>
          <w:b/>
        </w:rPr>
        <w:t>Einstimmig beschlossen</w:t>
      </w:r>
      <w:r>
        <w:rPr>
          <w:b/>
        </w:rPr>
        <w:tab/>
        <w:t>Ja 20     Nein 0  Anwesend 20  Persönlich beteiligt 0</w:t>
      </w:r>
    </w:p>
    <w:p w14:paraId="7D34CFBB" w14:textId="32D4B2E9" w:rsidR="009C4F04" w:rsidRDefault="009C4F04" w:rsidP="00E3412D">
      <w:pPr>
        <w:tabs>
          <w:tab w:val="left" w:pos="1701"/>
        </w:tabs>
        <w:rPr>
          <w:b/>
        </w:rPr>
      </w:pPr>
      <w:r>
        <w:rPr>
          <w:b/>
        </w:rPr>
        <w:t xml:space="preserve">  </w:t>
      </w:r>
    </w:p>
    <w:p w14:paraId="6E122474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1C3C9186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490D6928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287F67B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Aufstellung einer Einbeziehungssatzung "Isarstraße Süd 2025" - Satzungsbeschluss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5078315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5AA793CD" w14:textId="77777777" w:rsidR="009C4F04" w:rsidRDefault="009C4F04" w:rsidP="00E3412D"/>
    <w:p w14:paraId="38FDAFC5" w14:textId="77777777" w:rsidR="009C4F04" w:rsidRPr="00E45353" w:rsidRDefault="009C4F04" w:rsidP="00FF150C">
      <w:pPr>
        <w:rPr>
          <w:b/>
          <w:bCs/>
          <w:u w:val="single"/>
        </w:rPr>
      </w:pPr>
      <w:r w:rsidRPr="00E45353">
        <w:rPr>
          <w:b/>
          <w:bCs/>
          <w:u w:val="single"/>
        </w:rPr>
        <w:t>Beschluss:</w:t>
      </w:r>
    </w:p>
    <w:p w14:paraId="774CF852" w14:textId="77777777" w:rsidR="009C4F04" w:rsidRDefault="009C4F04" w:rsidP="00FF150C"/>
    <w:p w14:paraId="5EDF673C" w14:textId="77777777" w:rsidR="009C4F04" w:rsidRPr="00EF2E40" w:rsidRDefault="009C4F04" w:rsidP="00335081">
      <w:r w:rsidRPr="00EF2E40">
        <w:t xml:space="preserve">Die Gemeinde Bruckberg erlässt auf Grund des § 10 Abs. 1 des Baugesetzbuches (BauGB) </w:t>
      </w:r>
    </w:p>
    <w:p w14:paraId="3B8855F8" w14:textId="77777777" w:rsidR="009C4F04" w:rsidRPr="00EF2E40" w:rsidRDefault="009C4F04" w:rsidP="00335081">
      <w:r w:rsidRPr="00EF2E40">
        <w:t xml:space="preserve">sowie des Art. 81 der Bayerischen Bauordnung (BayBO) und des Art. 23 der Gemeindeordnung für den Freistaat Bayern (GO) die „Einbeziehungssatzung </w:t>
      </w:r>
      <w:r>
        <w:t>Isarstraße Süd 2025</w:t>
      </w:r>
      <w:r w:rsidRPr="00EF2E40">
        <w:t xml:space="preserve">“ in der Fassung vom </w:t>
      </w:r>
      <w:r>
        <w:t>Juni 2026</w:t>
      </w:r>
      <w:r w:rsidRPr="00EF2E40">
        <w:t xml:space="preserve"> als Satzung.</w:t>
      </w:r>
    </w:p>
    <w:p w14:paraId="7856D784" w14:textId="77777777" w:rsidR="009C4F04" w:rsidRPr="00B0735F" w:rsidRDefault="009C4F04" w:rsidP="00FF150C"/>
    <w:p w14:paraId="5727B52C" w14:textId="77777777" w:rsidR="009C4F04" w:rsidRDefault="009C4F04" w:rsidP="00E3412D">
      <w:pPr>
        <w:tabs>
          <w:tab w:val="left" w:pos="1701"/>
        </w:tabs>
        <w:rPr>
          <w:b/>
        </w:rPr>
      </w:pPr>
      <w:r>
        <w:rPr>
          <w:b/>
        </w:rPr>
        <w:t>Einstimmig beschlossen</w:t>
      </w:r>
      <w:r>
        <w:rPr>
          <w:b/>
        </w:rPr>
        <w:tab/>
        <w:t xml:space="preserve">Ja 20     Nein 0  Anwesend 20  Persönlich beteiligt 0  </w:t>
      </w:r>
    </w:p>
    <w:p w14:paraId="7F30B6B3" w14:textId="77777777" w:rsidR="007E30A6" w:rsidRDefault="007E30A6" w:rsidP="00E3412D">
      <w:pPr>
        <w:tabs>
          <w:tab w:val="left" w:pos="1701"/>
        </w:tabs>
        <w:rPr>
          <w:b/>
        </w:rPr>
      </w:pPr>
    </w:p>
    <w:p w14:paraId="295E37D8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14A70FAF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1E9131A9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32AF237" w14:textId="06B57E73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 xml:space="preserve">Antrag auf Aufstellung eines </w:t>
            </w:r>
            <w:r w:rsidR="002E31CC">
              <w:rPr>
                <w:b/>
              </w:rPr>
              <w:t>v</w:t>
            </w:r>
            <w:r>
              <w:rPr>
                <w:b/>
              </w:rPr>
              <w:t>orhabenbezogenen Bebauungsplans zur Errichtung einer Busunterstellhalle mit Waschhalle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19B0F4E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68117913" w14:textId="77777777" w:rsidR="009C4F04" w:rsidRDefault="009C4F04" w:rsidP="00E3412D"/>
    <w:p w14:paraId="445A8517" w14:textId="77777777" w:rsidR="009C4F04" w:rsidRPr="00E45353" w:rsidRDefault="009C4F04" w:rsidP="00FF150C">
      <w:pPr>
        <w:rPr>
          <w:b/>
          <w:bCs/>
          <w:u w:val="single"/>
        </w:rPr>
      </w:pPr>
      <w:r w:rsidRPr="00E45353">
        <w:rPr>
          <w:b/>
          <w:bCs/>
          <w:u w:val="single"/>
        </w:rPr>
        <w:t>Beschluss:</w:t>
      </w:r>
    </w:p>
    <w:p w14:paraId="5FB08C8F" w14:textId="77777777" w:rsidR="009C4F04" w:rsidRDefault="009C4F04" w:rsidP="00FF150C"/>
    <w:p w14:paraId="130D358D" w14:textId="66626161" w:rsidR="009C4F04" w:rsidRPr="00B0735F" w:rsidRDefault="009C4F04" w:rsidP="00FF150C">
      <w:r>
        <w:t xml:space="preserve">Der Gemeinderat stimmt der Aufstellung eines </w:t>
      </w:r>
      <w:r w:rsidR="002E31CC">
        <w:t>v</w:t>
      </w:r>
      <w:r>
        <w:t>orhabenbezogenen Bebauungsplans sowie der Änderung des Flächennutzungsplans für die Schaffung von Baurecht für die Errichtung einer Busunterstellhalle mit Waschhalle und Stellplätzen grundsätzlich zu. Entsprechende Bauleitplanverfahren sollen eingeleitet werden.</w:t>
      </w:r>
    </w:p>
    <w:p w14:paraId="7CCC0F67" w14:textId="77777777" w:rsidR="009C4F04" w:rsidRDefault="009C4F04" w:rsidP="00E3412D"/>
    <w:p w14:paraId="3B77D090" w14:textId="77777777" w:rsidR="009C4F04" w:rsidRDefault="009C4F04" w:rsidP="00E3412D">
      <w:pPr>
        <w:tabs>
          <w:tab w:val="left" w:pos="1701"/>
        </w:tabs>
        <w:rPr>
          <w:b/>
        </w:rPr>
      </w:pPr>
      <w:r>
        <w:rPr>
          <w:b/>
        </w:rPr>
        <w:t>Einstimmig beschlossen</w:t>
      </w:r>
      <w:r>
        <w:rPr>
          <w:b/>
        </w:rPr>
        <w:tab/>
        <w:t xml:space="preserve">Ja 19     Nein 0  Anwesend 20  Persönlich beteiligt 1  </w:t>
      </w:r>
    </w:p>
    <w:p w14:paraId="7E88FEBF" w14:textId="77777777" w:rsidR="009C4F04" w:rsidRPr="00853E78" w:rsidRDefault="009C4F04" w:rsidP="00853E78">
      <w:r>
        <w:t>GR Weingartner nahm wegen persönlicher Beteiligung nicht an der Diskussion und Abstimmung teil.</w:t>
      </w:r>
    </w:p>
    <w:p w14:paraId="68A1EECE" w14:textId="77777777" w:rsidR="009C4F04" w:rsidRDefault="009C4F04" w:rsidP="00E3412D">
      <w:pPr>
        <w:rPr>
          <w:szCs w:val="22"/>
        </w:rPr>
      </w:pPr>
    </w:p>
    <w:p w14:paraId="275333C6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59DE3A07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3DF5EBBA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E610C46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Mitteilungen des Bürgermeisters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0C209AC5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3D64FCCE" w14:textId="77777777" w:rsidR="009C4F04" w:rsidRDefault="009C4F04" w:rsidP="00E3412D"/>
    <w:p w14:paraId="664331A4" w14:textId="77777777" w:rsidR="009C4F04" w:rsidRDefault="009C4F04" w:rsidP="00E3412D">
      <w:pPr>
        <w:tabs>
          <w:tab w:val="left" w:pos="1701"/>
        </w:tabs>
        <w:rPr>
          <w:b/>
        </w:rPr>
      </w:pPr>
      <w:r>
        <w:rPr>
          <w:b/>
        </w:rPr>
        <w:tab/>
      </w:r>
    </w:p>
    <w:p w14:paraId="3AD4535E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3536F2AC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7E8F2179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lastRenderedPageBreak/>
              <w:t>10.1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404277A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Kultourmobil 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E6B4B5D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180879B1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436B8381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3194F29E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10.2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A2C5810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Anbringen eines Fahrradstreifens in Bruckberg auf der Kreisstraße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23B2E49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0EA0D5AA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14D62D91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4AD0D7B8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10.3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8F077B9" w14:textId="77777777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Verbandsversammlung der ILE Holledauer Tor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C2DD1CB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779EDED3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5E29C035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65CFDEA6" w14:textId="68AADF8D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10.4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29D68E8" w14:textId="1FBB3E95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eingeschränkte Öffnungszeiten im Einwohnermeldeamt aufgrund angespannter Personalsituation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BCE8DFC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02BF8BEC" w14:textId="77777777" w:rsidR="009C4F04" w:rsidRDefault="009C4F04" w:rsidP="00E3412D"/>
    <w:tbl>
      <w:tblPr>
        <w:tblW w:w="9639" w:type="dxa"/>
        <w:tblBorders>
          <w:bottom w:val="single" w:sz="4" w:space="0" w:color="auto"/>
        </w:tblBorders>
        <w:shd w:val="clear" w:color="auto" w:fill="F2F2F2"/>
        <w:tblLayout w:type="fixed"/>
        <w:tblCellMar>
          <w:left w:w="0" w:type="dxa"/>
          <w:right w:w="71" w:type="dxa"/>
        </w:tblCellMar>
        <w:tblLook w:val="04A0" w:firstRow="1" w:lastRow="0" w:firstColumn="1" w:lastColumn="0" w:noHBand="0" w:noVBand="1"/>
      </w:tblPr>
      <w:tblGrid>
        <w:gridCol w:w="780"/>
        <w:gridCol w:w="7442"/>
        <w:gridCol w:w="1417"/>
      </w:tblGrid>
      <w:tr w:rsidR="009C4F04" w:rsidRPr="001E662D" w14:paraId="7E709818" w14:textId="77777777" w:rsidTr="00371FE7"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hideMark/>
          </w:tcPr>
          <w:p w14:paraId="4FE35BD9" w14:textId="4E2B85F8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10.5</w:t>
            </w:r>
          </w:p>
        </w:tc>
        <w:tc>
          <w:tcPr>
            <w:tcW w:w="7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0477516" w14:textId="7705B15E" w:rsidR="009C4F04" w:rsidRPr="001E662D" w:rsidRDefault="009C4F04" w:rsidP="001E662D">
            <w:pPr>
              <w:rPr>
                <w:b/>
              </w:rPr>
            </w:pPr>
            <w:r>
              <w:rPr>
                <w:b/>
              </w:rPr>
              <w:t>Vorstellung des endgültigen Konzepts zur Ertüchtigung der Kläranlage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063C45B" w14:textId="77777777" w:rsidR="009C4F04" w:rsidRPr="001E662D" w:rsidRDefault="009C4F04" w:rsidP="001E662D">
            <w:pPr>
              <w:rPr>
                <w:b/>
              </w:rPr>
            </w:pPr>
          </w:p>
        </w:tc>
      </w:tr>
    </w:tbl>
    <w:p w14:paraId="4087C409" w14:textId="77777777" w:rsidR="009C4F04" w:rsidRDefault="009C4F04" w:rsidP="00E3412D"/>
    <w:p w14:paraId="3ED2DE62" w14:textId="77777777" w:rsidR="003D76AD" w:rsidRDefault="003D76AD">
      <w:bookmarkStart w:id="9" w:name="Abstimmungsergebnis"/>
      <w:bookmarkStart w:id="10" w:name="Zu"/>
      <w:bookmarkEnd w:id="9"/>
      <w:bookmarkEnd w:id="10"/>
    </w:p>
    <w:p w14:paraId="3AAA2686" w14:textId="77777777" w:rsidR="003D76AD" w:rsidRDefault="003D76AD" w:rsidP="00E74756"/>
    <w:p w14:paraId="2C94C31D" w14:textId="77777777" w:rsidR="003D76AD" w:rsidRDefault="003D76AD">
      <w:pPr>
        <w:rPr>
          <w:bCs/>
        </w:rPr>
      </w:pPr>
      <w:r>
        <w:t xml:space="preserve">Mit Dank für die </w:t>
      </w:r>
      <w:r w:rsidR="00010C65">
        <w:t>gute</w:t>
      </w:r>
      <w:r>
        <w:t xml:space="preserve"> Mitarbeit schließt </w:t>
      </w:r>
      <w:r w:rsidR="009C4F04" w:rsidRPr="00D04558">
        <w:rPr>
          <w:noProof/>
        </w:rPr>
        <w:t>1. Bürgermeister</w:t>
      </w:r>
      <w:r>
        <w:t xml:space="preserve"> </w:t>
      </w:r>
      <w:r w:rsidR="009C4F04" w:rsidRPr="00D04558">
        <w:rPr>
          <w:noProof/>
        </w:rPr>
        <w:t>Rudolf Radlmeier</w:t>
      </w:r>
      <w:r>
        <w:t xml:space="preserve"> </w:t>
      </w:r>
      <w:r>
        <w:rPr>
          <w:bCs/>
        </w:rPr>
        <w:t xml:space="preserve">um </w:t>
      </w:r>
      <w:r w:rsidR="009C4F04" w:rsidRPr="00D04558">
        <w:rPr>
          <w:noProof/>
        </w:rPr>
        <w:t>20:50</w:t>
      </w:r>
      <w:r>
        <w:t xml:space="preserve"> </w:t>
      </w:r>
      <w:r>
        <w:rPr>
          <w:bCs/>
        </w:rPr>
        <w:t>Uhr die öffentlich</w:t>
      </w:r>
      <w:r w:rsidR="000D0D27">
        <w:rPr>
          <w:bCs/>
        </w:rPr>
        <w:t>e</w:t>
      </w:r>
      <w:r>
        <w:rPr>
          <w:bCs/>
        </w:rPr>
        <w:t xml:space="preserve"> </w:t>
      </w:r>
      <w:r w:rsidR="009C4F04" w:rsidRPr="00D04558">
        <w:rPr>
          <w:bCs/>
          <w:noProof/>
        </w:rPr>
        <w:t>Sitzung des Gemeinderates</w:t>
      </w:r>
      <w:r>
        <w:rPr>
          <w:bCs/>
        </w:rPr>
        <w:t>.</w:t>
      </w:r>
    </w:p>
    <w:p w14:paraId="620E009B" w14:textId="77777777" w:rsidR="003D76AD" w:rsidRDefault="003D76AD"/>
    <w:p w14:paraId="4E3A28AD" w14:textId="77777777" w:rsidR="009C4F04" w:rsidRPr="006374A4" w:rsidRDefault="009C4F04" w:rsidP="006374A4">
      <w:pPr>
        <w:overflowPunct/>
        <w:autoSpaceDE/>
        <w:autoSpaceDN/>
        <w:adjustRightInd/>
        <w:textAlignment w:val="auto"/>
        <w:rPr>
          <w:rFonts w:cs="Arial"/>
          <w:noProof/>
        </w:rPr>
      </w:pPr>
    </w:p>
    <w:p w14:paraId="2837640B" w14:textId="77777777" w:rsidR="009C4F04" w:rsidRPr="006374A4" w:rsidRDefault="009C4F04" w:rsidP="006374A4">
      <w:pPr>
        <w:rPr>
          <w:noProof/>
        </w:rPr>
      </w:pPr>
      <w:r w:rsidRPr="006374A4">
        <w:rPr>
          <w:noProof/>
        </w:rPr>
        <w:t>Anschließend findet eine nichtöffentliche Sitzung statt.</w:t>
      </w:r>
    </w:p>
    <w:p w14:paraId="7005C2C0" w14:textId="77777777" w:rsidR="006374A4" w:rsidRPr="006374A4" w:rsidRDefault="006374A4" w:rsidP="006374A4">
      <w:pPr>
        <w:overflowPunct/>
        <w:autoSpaceDE/>
        <w:autoSpaceDN/>
        <w:adjustRightInd/>
        <w:textAlignment w:val="auto"/>
        <w:rPr>
          <w:rFonts w:cs="Arial"/>
        </w:rPr>
      </w:pPr>
    </w:p>
    <w:p w14:paraId="280D27E7" w14:textId="77777777" w:rsidR="003D76AD" w:rsidRDefault="003D76AD"/>
    <w:p w14:paraId="1BC08EFA" w14:textId="77777777" w:rsidR="003D76AD" w:rsidRDefault="003D76AD"/>
    <w:p w14:paraId="4539E04A" w14:textId="77777777" w:rsidR="003D76AD" w:rsidRDefault="003D76AD"/>
    <w:p w14:paraId="585E5E0F" w14:textId="77777777" w:rsidR="003D76AD" w:rsidRDefault="003D76AD"/>
    <w:p w14:paraId="374B43DC" w14:textId="77777777" w:rsidR="00F8306E" w:rsidRDefault="00F8306E" w:rsidP="00F8306E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779"/>
        <w:gridCol w:w="639"/>
        <w:gridCol w:w="1559"/>
        <w:gridCol w:w="3544"/>
      </w:tblGrid>
      <w:tr w:rsidR="00F8306E" w14:paraId="62FC1FE4" w14:textId="77777777" w:rsidTr="00F8306E">
        <w:tc>
          <w:tcPr>
            <w:tcW w:w="2905" w:type="dxa"/>
            <w:hideMark/>
          </w:tcPr>
          <w:p w14:paraId="5D7723AA" w14:textId="77777777" w:rsidR="00F8306E" w:rsidRDefault="009C4F04">
            <w:pPr>
              <w:jc w:val="center"/>
            </w:pPr>
            <w:r w:rsidRPr="00D04558">
              <w:rPr>
                <w:noProof/>
              </w:rPr>
              <w:t>Rudolf Radlmeier</w:t>
            </w:r>
          </w:p>
        </w:tc>
        <w:tc>
          <w:tcPr>
            <w:tcW w:w="779" w:type="dxa"/>
          </w:tcPr>
          <w:p w14:paraId="3EA01B4E" w14:textId="77777777" w:rsidR="00F8306E" w:rsidRDefault="00F8306E"/>
        </w:tc>
        <w:tc>
          <w:tcPr>
            <w:tcW w:w="639" w:type="dxa"/>
          </w:tcPr>
          <w:p w14:paraId="1F44646B" w14:textId="77777777" w:rsidR="00F8306E" w:rsidRDefault="00F8306E"/>
        </w:tc>
        <w:tc>
          <w:tcPr>
            <w:tcW w:w="1559" w:type="dxa"/>
          </w:tcPr>
          <w:p w14:paraId="1DCD119F" w14:textId="77777777" w:rsidR="00F8306E" w:rsidRDefault="00F8306E"/>
        </w:tc>
        <w:tc>
          <w:tcPr>
            <w:tcW w:w="3544" w:type="dxa"/>
            <w:hideMark/>
          </w:tcPr>
          <w:p w14:paraId="5F29D5CE" w14:textId="77777777" w:rsidR="00F8306E" w:rsidRDefault="009C4F04">
            <w:pPr>
              <w:jc w:val="center"/>
            </w:pPr>
            <w:r w:rsidRPr="00D04558">
              <w:rPr>
                <w:noProof/>
              </w:rPr>
              <w:t>Jens Gehder</w:t>
            </w:r>
          </w:p>
        </w:tc>
      </w:tr>
      <w:tr w:rsidR="00F8306E" w14:paraId="342FD0DA" w14:textId="77777777" w:rsidTr="00F8306E">
        <w:tc>
          <w:tcPr>
            <w:tcW w:w="2905" w:type="dxa"/>
            <w:hideMark/>
          </w:tcPr>
          <w:p w14:paraId="7D6068C8" w14:textId="77777777" w:rsidR="00F8306E" w:rsidRDefault="009C4F04">
            <w:pPr>
              <w:jc w:val="center"/>
            </w:pPr>
            <w:r>
              <w:rPr>
                <w:noProof/>
              </w:rPr>
              <w:t>Erster Bürgermeister</w:t>
            </w:r>
          </w:p>
        </w:tc>
        <w:tc>
          <w:tcPr>
            <w:tcW w:w="779" w:type="dxa"/>
          </w:tcPr>
          <w:p w14:paraId="76A0C3A1" w14:textId="77777777" w:rsidR="00F8306E" w:rsidRDefault="00F8306E"/>
        </w:tc>
        <w:tc>
          <w:tcPr>
            <w:tcW w:w="639" w:type="dxa"/>
          </w:tcPr>
          <w:p w14:paraId="107DE4D0" w14:textId="77777777" w:rsidR="00F8306E" w:rsidRDefault="00F8306E"/>
        </w:tc>
        <w:tc>
          <w:tcPr>
            <w:tcW w:w="1559" w:type="dxa"/>
          </w:tcPr>
          <w:p w14:paraId="48BFB3A3" w14:textId="77777777" w:rsidR="00F8306E" w:rsidRDefault="00F8306E"/>
        </w:tc>
        <w:tc>
          <w:tcPr>
            <w:tcW w:w="3544" w:type="dxa"/>
            <w:hideMark/>
          </w:tcPr>
          <w:p w14:paraId="7D5B5744" w14:textId="77777777" w:rsidR="00F8306E" w:rsidRDefault="00DD4672">
            <w:pPr>
              <w:jc w:val="center"/>
            </w:pPr>
            <w:r>
              <w:t>Schriftführung</w:t>
            </w:r>
          </w:p>
        </w:tc>
      </w:tr>
    </w:tbl>
    <w:p w14:paraId="296C0C7F" w14:textId="77777777" w:rsidR="001E662D" w:rsidRDefault="001E662D" w:rsidP="00BA6BAE"/>
    <w:sectPr w:rsidR="001E662D" w:rsidSect="00F94C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680" w:right="1134" w:bottom="851" w:left="1134" w:header="720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20680" w14:textId="77777777" w:rsidR="009C4F04" w:rsidRDefault="009C4F04">
      <w:r>
        <w:separator/>
      </w:r>
    </w:p>
  </w:endnote>
  <w:endnote w:type="continuationSeparator" w:id="0">
    <w:p w14:paraId="15E9818F" w14:textId="77777777" w:rsidR="009C4F04" w:rsidRDefault="009C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40036" w14:textId="77777777" w:rsidR="00C556A8" w:rsidRDefault="00C556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348"/>
      <w:gridCol w:w="1291"/>
    </w:tblGrid>
    <w:tr w:rsidR="0017642A" w:rsidRPr="00633B81" w14:paraId="74FBE481" w14:textId="77777777" w:rsidTr="00314103">
      <w:tc>
        <w:tcPr>
          <w:tcW w:w="8472" w:type="dxa"/>
          <w:hideMark/>
        </w:tcPr>
        <w:p w14:paraId="6D8F0722" w14:textId="77777777" w:rsidR="0017642A" w:rsidRPr="00633B81" w:rsidRDefault="00633B81" w:rsidP="00817EE4">
          <w:pPr>
            <w:rPr>
              <w:sz w:val="16"/>
              <w:szCs w:val="16"/>
            </w:rPr>
          </w:pPr>
          <w:r w:rsidRPr="00633B81">
            <w:rPr>
              <w:sz w:val="16"/>
              <w:szCs w:val="16"/>
            </w:rPr>
            <w:fldChar w:fldCharType="begin"/>
          </w:r>
          <w:r w:rsidRPr="00633B81">
            <w:rPr>
              <w:sz w:val="16"/>
              <w:szCs w:val="16"/>
            </w:rPr>
            <w:instrText xml:space="preserve"> REF  REF_SITEXT </w:instrText>
          </w:r>
          <w:r>
            <w:rPr>
              <w:sz w:val="16"/>
              <w:szCs w:val="16"/>
            </w:rPr>
            <w:instrText xml:space="preserve"> \* </w:instrText>
          </w:r>
          <w:r w:rsidR="00817EE4">
            <w:rPr>
              <w:sz w:val="16"/>
              <w:szCs w:val="16"/>
            </w:rPr>
            <w:instrText>CHARFORMAT</w:instrText>
          </w:r>
          <w:r>
            <w:rPr>
              <w:sz w:val="16"/>
              <w:szCs w:val="16"/>
            </w:rPr>
            <w:instrText xml:space="preserve"> </w:instrText>
          </w:r>
          <w:r w:rsidRPr="00633B81">
            <w:rPr>
              <w:sz w:val="16"/>
              <w:szCs w:val="16"/>
            </w:rPr>
            <w:fldChar w:fldCharType="separate"/>
          </w:r>
          <w:r w:rsidR="009C4F04" w:rsidRPr="009C4F04">
            <w:rPr>
              <w:sz w:val="16"/>
              <w:szCs w:val="16"/>
            </w:rPr>
            <w:t>Sitzung des Gemeinderates</w:t>
          </w:r>
          <w:r w:rsidRPr="00633B81">
            <w:rPr>
              <w:sz w:val="16"/>
              <w:szCs w:val="16"/>
            </w:rPr>
            <w:fldChar w:fldCharType="end"/>
          </w:r>
          <w:r w:rsidR="0017642A" w:rsidRPr="00633B81">
            <w:rPr>
              <w:sz w:val="16"/>
              <w:szCs w:val="16"/>
            </w:rPr>
            <w:t xml:space="preserve"> am </w:t>
          </w:r>
          <w:r w:rsidR="00D04F9E" w:rsidRPr="00633B81">
            <w:rPr>
              <w:sz w:val="16"/>
              <w:szCs w:val="16"/>
            </w:rPr>
            <w:fldChar w:fldCharType="begin"/>
          </w:r>
          <w:r w:rsidR="00D04F9E" w:rsidRPr="00633B81">
            <w:rPr>
              <w:sz w:val="16"/>
              <w:szCs w:val="16"/>
            </w:rPr>
            <w:instrText xml:space="preserve"> </w:instrText>
          </w:r>
          <w:r w:rsidR="00817EE4">
            <w:rPr>
              <w:sz w:val="16"/>
              <w:szCs w:val="16"/>
            </w:rPr>
            <w:instrText xml:space="preserve">REF </w:instrText>
          </w:r>
          <w:r w:rsidR="00D04F9E" w:rsidRPr="00633B81">
            <w:rPr>
              <w:sz w:val="16"/>
              <w:szCs w:val="16"/>
            </w:rPr>
            <w:instrText xml:space="preserve">REF_SIDAT </w:instrText>
          </w:r>
          <w:r>
            <w:rPr>
              <w:sz w:val="16"/>
              <w:szCs w:val="16"/>
            </w:rPr>
            <w:instrText xml:space="preserve"> \* </w:instrText>
          </w:r>
          <w:r w:rsidR="00817EE4">
            <w:rPr>
              <w:sz w:val="16"/>
              <w:szCs w:val="16"/>
            </w:rPr>
            <w:instrText>CHARFORMAT</w:instrText>
          </w:r>
          <w:r>
            <w:rPr>
              <w:sz w:val="16"/>
              <w:szCs w:val="16"/>
            </w:rPr>
            <w:instrText xml:space="preserve"> </w:instrText>
          </w:r>
          <w:r w:rsidR="00D04F9E" w:rsidRPr="00633B81">
            <w:rPr>
              <w:sz w:val="16"/>
              <w:szCs w:val="16"/>
            </w:rPr>
            <w:fldChar w:fldCharType="separate"/>
          </w:r>
          <w:r w:rsidR="009C4F04" w:rsidRPr="009C4F04">
            <w:rPr>
              <w:sz w:val="16"/>
              <w:szCs w:val="16"/>
            </w:rPr>
            <w:t>16.06.2026</w:t>
          </w:r>
          <w:r w:rsidR="00D04F9E" w:rsidRPr="00633B81">
            <w:rPr>
              <w:sz w:val="16"/>
              <w:szCs w:val="16"/>
            </w:rPr>
            <w:fldChar w:fldCharType="end"/>
          </w:r>
        </w:p>
      </w:tc>
      <w:tc>
        <w:tcPr>
          <w:tcW w:w="1307" w:type="dxa"/>
          <w:hideMark/>
        </w:tcPr>
        <w:p w14:paraId="231197DE" w14:textId="2B279DEE" w:rsidR="0017642A" w:rsidRPr="00633B81" w:rsidRDefault="0017642A" w:rsidP="006C4BCF">
          <w:pPr>
            <w:rPr>
              <w:sz w:val="16"/>
              <w:szCs w:val="16"/>
            </w:rPr>
          </w:pPr>
          <w:r w:rsidRPr="00633B81">
            <w:rPr>
              <w:sz w:val="16"/>
              <w:szCs w:val="16"/>
            </w:rPr>
            <w:t xml:space="preserve">Seite </w:t>
          </w:r>
          <w:r w:rsidRPr="00633B81">
            <w:rPr>
              <w:sz w:val="16"/>
              <w:szCs w:val="16"/>
            </w:rPr>
            <w:fldChar w:fldCharType="begin"/>
          </w:r>
          <w:r w:rsidRPr="00633B81">
            <w:rPr>
              <w:sz w:val="16"/>
              <w:szCs w:val="16"/>
            </w:rPr>
            <w:instrText xml:space="preserve"> PAGE  \* Arabic  \* MERGEFORMAT </w:instrText>
          </w:r>
          <w:r w:rsidRPr="00633B81">
            <w:rPr>
              <w:sz w:val="16"/>
              <w:szCs w:val="16"/>
            </w:rPr>
            <w:fldChar w:fldCharType="separate"/>
          </w:r>
          <w:r w:rsidR="009E387E">
            <w:rPr>
              <w:noProof/>
              <w:sz w:val="16"/>
              <w:szCs w:val="16"/>
            </w:rPr>
            <w:t>3</w:t>
          </w:r>
          <w:r w:rsidRPr="00633B81">
            <w:rPr>
              <w:sz w:val="16"/>
              <w:szCs w:val="16"/>
            </w:rPr>
            <w:fldChar w:fldCharType="end"/>
          </w:r>
          <w:r w:rsidRPr="00633B81">
            <w:rPr>
              <w:sz w:val="16"/>
              <w:szCs w:val="16"/>
            </w:rPr>
            <w:t xml:space="preserve"> von </w:t>
          </w:r>
          <w:r w:rsidRPr="00633B81">
            <w:rPr>
              <w:sz w:val="16"/>
              <w:szCs w:val="16"/>
            </w:rPr>
            <w:fldChar w:fldCharType="begin"/>
          </w:r>
          <w:r w:rsidRPr="00633B81">
            <w:rPr>
              <w:sz w:val="16"/>
              <w:szCs w:val="16"/>
            </w:rPr>
            <w:instrText xml:space="preserve"> SECTIONPAGES  \* Arabic  \* MERGEFORMAT </w:instrText>
          </w:r>
          <w:r w:rsidRPr="00633B81">
            <w:rPr>
              <w:sz w:val="16"/>
              <w:szCs w:val="16"/>
            </w:rPr>
            <w:fldChar w:fldCharType="separate"/>
          </w:r>
          <w:r w:rsidR="00A461B0">
            <w:rPr>
              <w:noProof/>
              <w:sz w:val="16"/>
              <w:szCs w:val="16"/>
            </w:rPr>
            <w:t>5</w:t>
          </w:r>
          <w:r w:rsidRPr="00633B81">
            <w:rPr>
              <w:sz w:val="16"/>
              <w:szCs w:val="16"/>
            </w:rPr>
            <w:fldChar w:fldCharType="end"/>
          </w:r>
        </w:p>
      </w:tc>
    </w:tr>
  </w:tbl>
  <w:p w14:paraId="7E7A264A" w14:textId="77777777" w:rsidR="003D76AD" w:rsidRPr="0017642A" w:rsidRDefault="003D76AD" w:rsidP="0084155E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FAEAC" w14:textId="77777777" w:rsidR="00C556A8" w:rsidRDefault="00C556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C53EE" w14:textId="77777777" w:rsidR="009C4F04" w:rsidRDefault="009C4F04">
      <w:r>
        <w:separator/>
      </w:r>
    </w:p>
  </w:footnote>
  <w:footnote w:type="continuationSeparator" w:id="0">
    <w:p w14:paraId="67F145A7" w14:textId="77777777" w:rsidR="009C4F04" w:rsidRDefault="009C4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33652" w14:textId="77777777" w:rsidR="00C556A8" w:rsidRDefault="00C556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76D89" w14:textId="77777777" w:rsidR="00C556A8" w:rsidRDefault="00C556A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639"/>
    </w:tblGrid>
    <w:tr w:rsidR="00F24CF5" w14:paraId="46306D15" w14:textId="77777777" w:rsidTr="0006270C">
      <w:tc>
        <w:tcPr>
          <w:tcW w:w="9639" w:type="dxa"/>
        </w:tcPr>
        <w:p w14:paraId="5C97CA15" w14:textId="77777777" w:rsidR="00F24CF5" w:rsidRDefault="00C556A8" w:rsidP="00F24CF5">
          <w:pPr>
            <w:pStyle w:val="Kopfzeile"/>
            <w:ind w:right="-216"/>
            <w:jc w:val="center"/>
            <w:rPr>
              <w:sz w:val="14"/>
              <w:szCs w:val="14"/>
            </w:rPr>
          </w:pPr>
          <w:r>
            <w:rPr>
              <w:noProof/>
              <w:sz w:val="36"/>
            </w:rPr>
            <w:drawing>
              <wp:inline distT="0" distB="0" distL="0" distR="0" wp14:anchorId="116DE805" wp14:editId="406AB479">
                <wp:extent cx="1038225" cy="1085850"/>
                <wp:effectExtent l="0" t="0" r="9525" b="0"/>
                <wp:docPr id="2" name="Grafik 2" descr="wappen_g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appen_g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24CF5" w:rsidRPr="009E387E" w14:paraId="7661725F" w14:textId="77777777" w:rsidTr="0006270C">
      <w:tc>
        <w:tcPr>
          <w:tcW w:w="9639" w:type="dxa"/>
          <w:hideMark/>
        </w:tcPr>
        <w:p w14:paraId="4AD59638" w14:textId="77777777" w:rsidR="009E387E" w:rsidRPr="009E387E" w:rsidRDefault="009E387E" w:rsidP="00F24CF5">
          <w:pPr>
            <w:pStyle w:val="Kopfzeile"/>
            <w:ind w:right="-216"/>
            <w:jc w:val="center"/>
            <w:rPr>
              <w:b/>
              <w:caps/>
            </w:rPr>
          </w:pPr>
        </w:p>
        <w:p w14:paraId="7EF0C924" w14:textId="77777777" w:rsidR="00F24CF5" w:rsidRPr="009E387E" w:rsidRDefault="00C556A8" w:rsidP="00F24CF5">
          <w:pPr>
            <w:pStyle w:val="Kopfzeile"/>
            <w:ind w:right="-216"/>
            <w:jc w:val="center"/>
            <w:rPr>
              <w:b/>
              <w:caps/>
              <w:sz w:val="28"/>
            </w:rPr>
          </w:pPr>
          <w:r w:rsidRPr="009E387E">
            <w:rPr>
              <w:b/>
              <w:caps/>
              <w:sz w:val="28"/>
            </w:rPr>
            <w:t>Gemeinde Bruckberg</w:t>
          </w:r>
        </w:p>
      </w:tc>
    </w:tr>
  </w:tbl>
  <w:p w14:paraId="136D8FF0" w14:textId="77777777" w:rsidR="003D76AD" w:rsidRDefault="003D76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A0ADB"/>
    <w:multiLevelType w:val="hybridMultilevel"/>
    <w:tmpl w:val="B2F865D6"/>
    <w:lvl w:ilvl="0" w:tplc="7594207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217AA"/>
    <w:multiLevelType w:val="hybridMultilevel"/>
    <w:tmpl w:val="98F45C3C"/>
    <w:lvl w:ilvl="0" w:tplc="EBA6C02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067641">
    <w:abstractNumId w:val="0"/>
  </w:num>
  <w:num w:numId="2" w16cid:durableId="1894852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04"/>
    <w:rsid w:val="00004FAC"/>
    <w:rsid w:val="00010276"/>
    <w:rsid w:val="00010C65"/>
    <w:rsid w:val="00015BD6"/>
    <w:rsid w:val="00034EAE"/>
    <w:rsid w:val="0004431F"/>
    <w:rsid w:val="00051D32"/>
    <w:rsid w:val="0006270C"/>
    <w:rsid w:val="0008088B"/>
    <w:rsid w:val="000822AF"/>
    <w:rsid w:val="00083D78"/>
    <w:rsid w:val="00086540"/>
    <w:rsid w:val="0009515C"/>
    <w:rsid w:val="000A6403"/>
    <w:rsid w:val="000B04DE"/>
    <w:rsid w:val="000B1869"/>
    <w:rsid w:val="000B1ACA"/>
    <w:rsid w:val="000B5DE9"/>
    <w:rsid w:val="000B7910"/>
    <w:rsid w:val="000C5DFB"/>
    <w:rsid w:val="000D0D27"/>
    <w:rsid w:val="000D70CF"/>
    <w:rsid w:val="000E1775"/>
    <w:rsid w:val="000F49D5"/>
    <w:rsid w:val="00102DCA"/>
    <w:rsid w:val="00121EB0"/>
    <w:rsid w:val="001434DC"/>
    <w:rsid w:val="00174F58"/>
    <w:rsid w:val="00175A95"/>
    <w:rsid w:val="0017642A"/>
    <w:rsid w:val="00185458"/>
    <w:rsid w:val="001A3AF7"/>
    <w:rsid w:val="001C2771"/>
    <w:rsid w:val="001D30D8"/>
    <w:rsid w:val="001D7DED"/>
    <w:rsid w:val="001E662D"/>
    <w:rsid w:val="001F0BBE"/>
    <w:rsid w:val="00203783"/>
    <w:rsid w:val="00205897"/>
    <w:rsid w:val="00222A47"/>
    <w:rsid w:val="00237BC6"/>
    <w:rsid w:val="00276CB9"/>
    <w:rsid w:val="0028143D"/>
    <w:rsid w:val="002840DB"/>
    <w:rsid w:val="00285792"/>
    <w:rsid w:val="002900AF"/>
    <w:rsid w:val="002A18ED"/>
    <w:rsid w:val="002C1735"/>
    <w:rsid w:val="002E31CC"/>
    <w:rsid w:val="003115FD"/>
    <w:rsid w:val="00325F24"/>
    <w:rsid w:val="0033559C"/>
    <w:rsid w:val="00346563"/>
    <w:rsid w:val="0034740D"/>
    <w:rsid w:val="00354ECF"/>
    <w:rsid w:val="00361DB8"/>
    <w:rsid w:val="003935B6"/>
    <w:rsid w:val="00397DD7"/>
    <w:rsid w:val="003C4370"/>
    <w:rsid w:val="003C4775"/>
    <w:rsid w:val="003C634A"/>
    <w:rsid w:val="003D76AD"/>
    <w:rsid w:val="003E7312"/>
    <w:rsid w:val="003F2351"/>
    <w:rsid w:val="00400E0B"/>
    <w:rsid w:val="004020BA"/>
    <w:rsid w:val="004206A5"/>
    <w:rsid w:val="00427187"/>
    <w:rsid w:val="004319F3"/>
    <w:rsid w:val="00433811"/>
    <w:rsid w:val="00434049"/>
    <w:rsid w:val="004835D7"/>
    <w:rsid w:val="004B42B7"/>
    <w:rsid w:val="004D604B"/>
    <w:rsid w:val="004E4074"/>
    <w:rsid w:val="004E787C"/>
    <w:rsid w:val="004F07E7"/>
    <w:rsid w:val="005138EC"/>
    <w:rsid w:val="005365C7"/>
    <w:rsid w:val="00542E57"/>
    <w:rsid w:val="005520F1"/>
    <w:rsid w:val="005569E0"/>
    <w:rsid w:val="0058233A"/>
    <w:rsid w:val="00587238"/>
    <w:rsid w:val="005A4273"/>
    <w:rsid w:val="005B5F80"/>
    <w:rsid w:val="005C7E4B"/>
    <w:rsid w:val="005D7799"/>
    <w:rsid w:val="005E0A7B"/>
    <w:rsid w:val="006026A9"/>
    <w:rsid w:val="0060439B"/>
    <w:rsid w:val="00605792"/>
    <w:rsid w:val="00622B68"/>
    <w:rsid w:val="00633B81"/>
    <w:rsid w:val="006374A4"/>
    <w:rsid w:val="00645F5A"/>
    <w:rsid w:val="00657248"/>
    <w:rsid w:val="00660284"/>
    <w:rsid w:val="00672C00"/>
    <w:rsid w:val="006934C6"/>
    <w:rsid w:val="006946B7"/>
    <w:rsid w:val="006A4106"/>
    <w:rsid w:val="006C4BCF"/>
    <w:rsid w:val="006D2F63"/>
    <w:rsid w:val="00702A56"/>
    <w:rsid w:val="0071385A"/>
    <w:rsid w:val="00723196"/>
    <w:rsid w:val="00751A38"/>
    <w:rsid w:val="00764C81"/>
    <w:rsid w:val="0077323E"/>
    <w:rsid w:val="00786981"/>
    <w:rsid w:val="007872F8"/>
    <w:rsid w:val="007A4BED"/>
    <w:rsid w:val="007B0DA3"/>
    <w:rsid w:val="007B2448"/>
    <w:rsid w:val="007C521D"/>
    <w:rsid w:val="007D4FB2"/>
    <w:rsid w:val="007E30A6"/>
    <w:rsid w:val="007F65CB"/>
    <w:rsid w:val="00817EE4"/>
    <w:rsid w:val="00826D38"/>
    <w:rsid w:val="0084155E"/>
    <w:rsid w:val="008509F8"/>
    <w:rsid w:val="0086262B"/>
    <w:rsid w:val="00867BE6"/>
    <w:rsid w:val="00893B9D"/>
    <w:rsid w:val="008A0640"/>
    <w:rsid w:val="008B5BC3"/>
    <w:rsid w:val="008C2211"/>
    <w:rsid w:val="008D3349"/>
    <w:rsid w:val="008F208E"/>
    <w:rsid w:val="008F7712"/>
    <w:rsid w:val="00922311"/>
    <w:rsid w:val="00940E5C"/>
    <w:rsid w:val="00967403"/>
    <w:rsid w:val="00975F5A"/>
    <w:rsid w:val="009B3D6B"/>
    <w:rsid w:val="009C4F04"/>
    <w:rsid w:val="009E387E"/>
    <w:rsid w:val="00A32C0E"/>
    <w:rsid w:val="00A35DBB"/>
    <w:rsid w:val="00A37372"/>
    <w:rsid w:val="00A461B0"/>
    <w:rsid w:val="00A60F6D"/>
    <w:rsid w:val="00A733DC"/>
    <w:rsid w:val="00AA4CFE"/>
    <w:rsid w:val="00AC2E0E"/>
    <w:rsid w:val="00B117CC"/>
    <w:rsid w:val="00B40454"/>
    <w:rsid w:val="00B45155"/>
    <w:rsid w:val="00B659B4"/>
    <w:rsid w:val="00B85CDB"/>
    <w:rsid w:val="00B95A3A"/>
    <w:rsid w:val="00BA6A61"/>
    <w:rsid w:val="00BA6BAE"/>
    <w:rsid w:val="00BD6969"/>
    <w:rsid w:val="00BD7040"/>
    <w:rsid w:val="00BE3083"/>
    <w:rsid w:val="00C30AD9"/>
    <w:rsid w:val="00C556A8"/>
    <w:rsid w:val="00C65F9B"/>
    <w:rsid w:val="00CA22BF"/>
    <w:rsid w:val="00CD1C16"/>
    <w:rsid w:val="00CF105F"/>
    <w:rsid w:val="00CF72F8"/>
    <w:rsid w:val="00D02BB0"/>
    <w:rsid w:val="00D04F9E"/>
    <w:rsid w:val="00D06881"/>
    <w:rsid w:val="00D13C18"/>
    <w:rsid w:val="00D32AD5"/>
    <w:rsid w:val="00D332A2"/>
    <w:rsid w:val="00D61F5F"/>
    <w:rsid w:val="00D86FC1"/>
    <w:rsid w:val="00D8783D"/>
    <w:rsid w:val="00DA57A6"/>
    <w:rsid w:val="00DB5DF2"/>
    <w:rsid w:val="00DB6764"/>
    <w:rsid w:val="00DC421F"/>
    <w:rsid w:val="00DD4672"/>
    <w:rsid w:val="00DE192E"/>
    <w:rsid w:val="00DF14EC"/>
    <w:rsid w:val="00E12367"/>
    <w:rsid w:val="00E3412D"/>
    <w:rsid w:val="00E66F9C"/>
    <w:rsid w:val="00E74756"/>
    <w:rsid w:val="00EA5BC5"/>
    <w:rsid w:val="00EC4448"/>
    <w:rsid w:val="00ED332B"/>
    <w:rsid w:val="00EF40C1"/>
    <w:rsid w:val="00EF63DD"/>
    <w:rsid w:val="00F007AE"/>
    <w:rsid w:val="00F07E18"/>
    <w:rsid w:val="00F1108B"/>
    <w:rsid w:val="00F24CF5"/>
    <w:rsid w:val="00F32F9B"/>
    <w:rsid w:val="00F3472D"/>
    <w:rsid w:val="00F34B6B"/>
    <w:rsid w:val="00F45FFC"/>
    <w:rsid w:val="00F756B5"/>
    <w:rsid w:val="00F8306E"/>
    <w:rsid w:val="00F94C64"/>
    <w:rsid w:val="00FA6AD9"/>
    <w:rsid w:val="00FD7D9F"/>
    <w:rsid w:val="00FE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45F99D"/>
  <w15:chartTrackingRefBased/>
  <w15:docId w15:val="{A051E142-DFBF-4243-853B-A81A615A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4756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3F2351"/>
    <w:pPr>
      <w:keepNext/>
      <w:jc w:val="center"/>
      <w:outlineLvl w:val="2"/>
    </w:pPr>
    <w:rPr>
      <w:bCs/>
      <w:caps/>
      <w:sz w:val="28"/>
      <w:szCs w:val="28"/>
      <w:u w:val="single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vanish/>
      <w:sz w:val="16"/>
    </w:rPr>
  </w:style>
  <w:style w:type="paragraph" w:styleId="Kommentartext">
    <w:name w:val="annotation text"/>
    <w:basedOn w:val="Standard"/>
    <w:semiHidden/>
    <w:pPr>
      <w:spacing w:after="120"/>
      <w:ind w:left="567" w:hanging="567"/>
    </w:pPr>
  </w:style>
  <w:style w:type="paragraph" w:customStyle="1" w:styleId="ATEZU">
    <w:name w:val="ATE_ZU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1">
    <w:name w:val="ATE_ZU1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2">
    <w:name w:val="ATE_ZU2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3">
    <w:name w:val="ATE_ZU3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4">
    <w:name w:val="ATE_ZU4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5">
    <w:name w:val="ATE_ZU5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6">
    <w:name w:val="ATE_ZU6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7">
    <w:name w:val="ATE_ZU7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8">
    <w:name w:val="ATE_ZU8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9">
    <w:name w:val="ATE_ZU9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10">
    <w:name w:val="ATE_ZU10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11">
    <w:name w:val="ATE_ZU11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12">
    <w:name w:val="ATE_ZU12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13">
    <w:name w:val="ATE_ZU13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customStyle="1" w:styleId="ATEZU14">
    <w:name w:val="ATE_ZU14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styleId="Titel">
    <w:name w:val="Title"/>
    <w:basedOn w:val="Standard"/>
    <w:qFormat/>
    <w:pPr>
      <w:jc w:val="center"/>
    </w:pPr>
    <w:rPr>
      <w:b/>
      <w:bCs/>
      <w:sz w:val="36"/>
    </w:rPr>
  </w:style>
  <w:style w:type="character" w:styleId="Seitenzahl">
    <w:name w:val="page number"/>
    <w:basedOn w:val="Absatz-Standardschriftart"/>
    <w:semiHidden/>
  </w:style>
  <w:style w:type="character" w:customStyle="1" w:styleId="KopfzeileZchn">
    <w:name w:val="Kopfzeile Zchn"/>
    <w:link w:val="Kopfzeile"/>
    <w:rsid w:val="0008088B"/>
    <w:rPr>
      <w:rFonts w:ascii="Arial" w:hAnsi="Arial"/>
      <w:sz w:val="22"/>
      <w:lang w:val="de-DE" w:eastAsia="de-DE" w:bidi="ar-SA"/>
    </w:rPr>
  </w:style>
  <w:style w:type="table" w:styleId="Tabellenraster">
    <w:name w:val="Table Grid"/>
    <w:basedOn w:val="NormaleTabelle"/>
    <w:rsid w:val="0008088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basedOn w:val="Standard"/>
    <w:link w:val="UntertitelZchn"/>
    <w:qFormat/>
    <w:rsid w:val="00083D78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x-none" w:eastAsia="x-none"/>
    </w:rPr>
  </w:style>
  <w:style w:type="character" w:customStyle="1" w:styleId="UntertitelZchn">
    <w:name w:val="Untertitel Zchn"/>
    <w:link w:val="Untertitel"/>
    <w:rsid w:val="00083D78"/>
    <w:rPr>
      <w:rFonts w:ascii="Times New Roman" w:hAnsi="Times New Roman"/>
      <w:sz w:val="24"/>
    </w:rPr>
  </w:style>
  <w:style w:type="character" w:customStyle="1" w:styleId="berschrift3Zchn">
    <w:name w:val="Überschrift 3 Zchn"/>
    <w:link w:val="berschrift3"/>
    <w:rsid w:val="003F2351"/>
    <w:rPr>
      <w:bCs/>
      <w:caps/>
      <w:sz w:val="28"/>
      <w:szCs w:val="28"/>
      <w:u w:val="single"/>
    </w:rPr>
  </w:style>
  <w:style w:type="character" w:customStyle="1" w:styleId="FuzeileZchn">
    <w:name w:val="Fußzeile Zchn"/>
    <w:basedOn w:val="Absatz-Standardschriftart"/>
    <w:link w:val="Fuzeile"/>
    <w:semiHidden/>
    <w:rsid w:val="00867BE6"/>
    <w:rPr>
      <w:sz w:val="22"/>
    </w:rPr>
  </w:style>
  <w:style w:type="table" w:customStyle="1" w:styleId="Tabellenraster2">
    <w:name w:val="Tabellenraster2"/>
    <w:basedOn w:val="NormaleTabelle"/>
    <w:next w:val="Tabellenraster"/>
    <w:uiPriority w:val="39"/>
    <w:rsid w:val="009C4F0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4F04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v-akdb\InstanceConfig\0001\Dot\niederschrift_o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niederschrift_oe.dotx</Template>
  <TotalTime>0</TotalTime>
  <Pages>5</Pages>
  <Words>834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Niederschrift</vt:lpstr>
    </vt:vector>
  </TitlesOfParts>
  <Company>Fa. SOMACOS GmbH &amp; Co. KG</Company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Niederschrift</dc:title>
  <dc:subject/>
  <dc:creator>Jens Gehder</dc:creator>
  <cp:keywords/>
  <dc:description/>
  <cp:lastModifiedBy>Lydia Seisenberger</cp:lastModifiedBy>
  <cp:revision>2</cp:revision>
  <cp:lastPrinted>1996-05-03T08:11:00Z</cp:lastPrinted>
  <dcterms:created xsi:type="dcterms:W3CDTF">2026-09-10T14:43:00Z</dcterms:created>
  <dcterms:modified xsi:type="dcterms:W3CDTF">2026-09-10T14:43:00Z</dcterms:modified>
</cp:coreProperties>
</file>