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7F5A2" w14:textId="77777777" w:rsidR="000B7910" w:rsidRPr="000B7910" w:rsidRDefault="000B7910" w:rsidP="000B7910">
      <w:pPr>
        <w:jc w:val="center"/>
        <w:rPr>
          <w:sz w:val="36"/>
          <w:szCs w:val="36"/>
        </w:rPr>
      </w:pPr>
      <w:r w:rsidRPr="000B7910">
        <w:rPr>
          <w:sz w:val="36"/>
          <w:szCs w:val="36"/>
        </w:rPr>
        <w:t>NIEDERSCHRIFT ÜBER DIE ÖFFENTLICHE</w:t>
      </w:r>
    </w:p>
    <w:p w14:paraId="72B72C2E" w14:textId="77777777" w:rsidR="000B7910" w:rsidRPr="00F756B5" w:rsidRDefault="00193C9E" w:rsidP="00633B81">
      <w:pPr>
        <w:jc w:val="center"/>
        <w:rPr>
          <w:caps/>
          <w:sz w:val="36"/>
          <w:szCs w:val="36"/>
        </w:rPr>
      </w:pPr>
      <w:bookmarkStart w:id="0" w:name="REF_SITEXT"/>
      <w:r w:rsidRPr="004C047C">
        <w:rPr>
          <w:caps/>
          <w:noProof/>
          <w:sz w:val="36"/>
          <w:szCs w:val="36"/>
        </w:rPr>
        <w:t>Sitzung des Gemeinderates</w:t>
      </w:r>
      <w:bookmarkEnd w:id="0"/>
    </w:p>
    <w:p w14:paraId="7826C2DD" w14:textId="77777777" w:rsidR="00633B81" w:rsidRPr="00633B81" w:rsidRDefault="00633B81" w:rsidP="00633B81">
      <w:pPr>
        <w:jc w:val="center"/>
        <w:rPr>
          <w:szCs w:val="22"/>
        </w:rPr>
      </w:pPr>
    </w:p>
    <w:tbl>
      <w:tblPr>
        <w:tblW w:w="9924" w:type="dxa"/>
        <w:jc w:val="center"/>
        <w:tblLayout w:type="fixed"/>
        <w:tblCellMar>
          <w:left w:w="70" w:type="dxa"/>
          <w:right w:w="70" w:type="dxa"/>
        </w:tblCellMar>
        <w:tblLook w:val="0000" w:firstRow="0" w:lastRow="0" w:firstColumn="0" w:lastColumn="0" w:noHBand="0" w:noVBand="0"/>
      </w:tblPr>
      <w:tblGrid>
        <w:gridCol w:w="2410"/>
        <w:gridCol w:w="2410"/>
        <w:gridCol w:w="2552"/>
        <w:gridCol w:w="2552"/>
      </w:tblGrid>
      <w:tr w:rsidR="000B7910" w:rsidRPr="000B7910" w14:paraId="1B63536C" w14:textId="77777777" w:rsidTr="000B7910">
        <w:trPr>
          <w:trHeight w:val="168"/>
          <w:jc w:val="center"/>
        </w:trPr>
        <w:tc>
          <w:tcPr>
            <w:tcW w:w="2410" w:type="dxa"/>
            <w:tcBorders>
              <w:top w:val="single" w:sz="4" w:space="0" w:color="auto"/>
            </w:tcBorders>
          </w:tcPr>
          <w:p w14:paraId="020E96B1" w14:textId="77777777" w:rsidR="000B7910" w:rsidRPr="000B7910" w:rsidRDefault="000B7910" w:rsidP="000B7910"/>
        </w:tc>
        <w:tc>
          <w:tcPr>
            <w:tcW w:w="2410" w:type="dxa"/>
            <w:tcBorders>
              <w:top w:val="single" w:sz="4" w:space="0" w:color="auto"/>
            </w:tcBorders>
          </w:tcPr>
          <w:p w14:paraId="04B7C844" w14:textId="77777777" w:rsidR="000B7910" w:rsidRPr="000B7910" w:rsidRDefault="000B7910" w:rsidP="000B7910"/>
        </w:tc>
        <w:tc>
          <w:tcPr>
            <w:tcW w:w="2552" w:type="dxa"/>
            <w:tcBorders>
              <w:top w:val="single" w:sz="4" w:space="0" w:color="auto"/>
            </w:tcBorders>
          </w:tcPr>
          <w:p w14:paraId="198A8285" w14:textId="77777777" w:rsidR="000B7910" w:rsidRPr="000B7910" w:rsidRDefault="000B7910" w:rsidP="000B7910"/>
        </w:tc>
        <w:tc>
          <w:tcPr>
            <w:tcW w:w="2552" w:type="dxa"/>
            <w:tcBorders>
              <w:top w:val="single" w:sz="4" w:space="0" w:color="auto"/>
            </w:tcBorders>
          </w:tcPr>
          <w:p w14:paraId="71BDDA0F" w14:textId="77777777" w:rsidR="000B7910" w:rsidRPr="000B7910" w:rsidRDefault="000B7910" w:rsidP="000B7910"/>
        </w:tc>
      </w:tr>
      <w:tr w:rsidR="000B7910" w:rsidRPr="000B7910" w14:paraId="7EC0FBBF" w14:textId="77777777" w:rsidTr="005A4E52">
        <w:trPr>
          <w:trHeight w:val="168"/>
          <w:jc w:val="center"/>
        </w:trPr>
        <w:tc>
          <w:tcPr>
            <w:tcW w:w="2410" w:type="dxa"/>
          </w:tcPr>
          <w:p w14:paraId="4C84098F" w14:textId="77777777" w:rsidR="000B7910" w:rsidRPr="000B7910" w:rsidRDefault="000B7910" w:rsidP="000B7910"/>
        </w:tc>
        <w:tc>
          <w:tcPr>
            <w:tcW w:w="2410" w:type="dxa"/>
          </w:tcPr>
          <w:p w14:paraId="006F9D0D" w14:textId="77777777" w:rsidR="000B7910" w:rsidRPr="000B7910" w:rsidRDefault="000B7910" w:rsidP="000B7910">
            <w:r w:rsidRPr="000B7910">
              <w:t>Sitzungsdatum:</w:t>
            </w:r>
          </w:p>
        </w:tc>
        <w:tc>
          <w:tcPr>
            <w:tcW w:w="5104" w:type="dxa"/>
            <w:gridSpan w:val="2"/>
          </w:tcPr>
          <w:p w14:paraId="54E8B6FD" w14:textId="77777777" w:rsidR="000B7910" w:rsidRPr="000B7910" w:rsidRDefault="00193C9E" w:rsidP="00D04F9E">
            <w:r w:rsidRPr="004C047C">
              <w:rPr>
                <w:noProof/>
              </w:rPr>
              <w:t>Dienstag</w:t>
            </w:r>
            <w:r w:rsidR="000B7910" w:rsidRPr="000B7910">
              <w:t>,</w:t>
            </w:r>
            <w:bookmarkStart w:id="1" w:name="REF_SIDAT"/>
            <w:r w:rsidRPr="004C047C">
              <w:rPr>
                <w:noProof/>
              </w:rPr>
              <w:t>21.07.2026</w:t>
            </w:r>
            <w:bookmarkEnd w:id="1"/>
          </w:p>
        </w:tc>
      </w:tr>
      <w:tr w:rsidR="000B7910" w:rsidRPr="000B7910" w14:paraId="1FCD8C72" w14:textId="77777777" w:rsidTr="00F5150F">
        <w:trPr>
          <w:jc w:val="center"/>
        </w:trPr>
        <w:tc>
          <w:tcPr>
            <w:tcW w:w="2410" w:type="dxa"/>
          </w:tcPr>
          <w:p w14:paraId="4C86D302" w14:textId="77777777" w:rsidR="000B7910" w:rsidRPr="000B7910" w:rsidRDefault="000B7910" w:rsidP="000B7910"/>
        </w:tc>
        <w:tc>
          <w:tcPr>
            <w:tcW w:w="2410" w:type="dxa"/>
          </w:tcPr>
          <w:p w14:paraId="6B59E10B" w14:textId="77777777" w:rsidR="000B7910" w:rsidRPr="000B7910" w:rsidRDefault="000B7910" w:rsidP="000B7910">
            <w:r w:rsidRPr="000B7910">
              <w:t>Beginn:</w:t>
            </w:r>
          </w:p>
        </w:tc>
        <w:tc>
          <w:tcPr>
            <w:tcW w:w="5104" w:type="dxa"/>
            <w:gridSpan w:val="2"/>
          </w:tcPr>
          <w:p w14:paraId="721B63B8" w14:textId="77777777" w:rsidR="000B7910" w:rsidRPr="000B7910" w:rsidRDefault="00193C9E" w:rsidP="000B7910">
            <w:pPr>
              <w:rPr>
                <w:noProof/>
              </w:rPr>
            </w:pPr>
            <w:r w:rsidRPr="004C047C">
              <w:rPr>
                <w:noProof/>
              </w:rPr>
              <w:t>19:00</w:t>
            </w:r>
            <w:r w:rsidR="000B7910" w:rsidRPr="000B7910">
              <w:t xml:space="preserve"> Uhr</w:t>
            </w:r>
          </w:p>
        </w:tc>
      </w:tr>
      <w:tr w:rsidR="000B7910" w:rsidRPr="000B7910" w14:paraId="08941282" w14:textId="77777777" w:rsidTr="00B53830">
        <w:trPr>
          <w:jc w:val="center"/>
        </w:trPr>
        <w:tc>
          <w:tcPr>
            <w:tcW w:w="2410" w:type="dxa"/>
          </w:tcPr>
          <w:p w14:paraId="2B91BBF8" w14:textId="77777777" w:rsidR="000B7910" w:rsidRPr="000B7910" w:rsidRDefault="000B7910" w:rsidP="000B7910"/>
        </w:tc>
        <w:tc>
          <w:tcPr>
            <w:tcW w:w="2410" w:type="dxa"/>
          </w:tcPr>
          <w:p w14:paraId="10E4E8AC" w14:textId="77777777" w:rsidR="000B7910" w:rsidRPr="000B7910" w:rsidRDefault="000B7910" w:rsidP="000B7910">
            <w:r w:rsidRPr="000B7910">
              <w:t>Ende</w:t>
            </w:r>
          </w:p>
        </w:tc>
        <w:tc>
          <w:tcPr>
            <w:tcW w:w="5104" w:type="dxa"/>
            <w:gridSpan w:val="2"/>
          </w:tcPr>
          <w:p w14:paraId="38BEBE37" w14:textId="77777777" w:rsidR="000B7910" w:rsidRPr="000B7910" w:rsidRDefault="00193C9E" w:rsidP="000B7910">
            <w:pPr>
              <w:rPr>
                <w:noProof/>
              </w:rPr>
            </w:pPr>
            <w:r w:rsidRPr="004C047C">
              <w:rPr>
                <w:noProof/>
              </w:rPr>
              <w:t>21:15</w:t>
            </w:r>
            <w:r w:rsidR="000B7910" w:rsidRPr="000B7910">
              <w:t xml:space="preserve"> Uhr</w:t>
            </w:r>
          </w:p>
        </w:tc>
      </w:tr>
      <w:tr w:rsidR="000B7910" w:rsidRPr="000B7910" w14:paraId="23A11C6D" w14:textId="77777777" w:rsidTr="00C043E9">
        <w:trPr>
          <w:jc w:val="center"/>
        </w:trPr>
        <w:tc>
          <w:tcPr>
            <w:tcW w:w="2410" w:type="dxa"/>
          </w:tcPr>
          <w:p w14:paraId="3396C67D" w14:textId="77777777" w:rsidR="000B7910" w:rsidRPr="000B7910" w:rsidRDefault="000B7910" w:rsidP="000B7910"/>
        </w:tc>
        <w:tc>
          <w:tcPr>
            <w:tcW w:w="2410" w:type="dxa"/>
          </w:tcPr>
          <w:p w14:paraId="3A498B44" w14:textId="77777777" w:rsidR="000B7910" w:rsidRPr="000B7910" w:rsidRDefault="000B7910" w:rsidP="000B7910">
            <w:r w:rsidRPr="000B7910">
              <w:t>Ort:</w:t>
            </w:r>
          </w:p>
        </w:tc>
        <w:tc>
          <w:tcPr>
            <w:tcW w:w="5104" w:type="dxa"/>
            <w:gridSpan w:val="2"/>
          </w:tcPr>
          <w:p w14:paraId="32709216" w14:textId="77777777" w:rsidR="000B7910" w:rsidRPr="000B7910" w:rsidRDefault="00193C9E" w:rsidP="000B7910">
            <w:pPr>
              <w:rPr>
                <w:noProof/>
              </w:rPr>
            </w:pPr>
            <w:r w:rsidRPr="004C047C">
              <w:rPr>
                <w:noProof/>
              </w:rPr>
              <w:t>im Sitzungssaal des Rathauses, Rathausplatz 1, 84079</w:t>
            </w:r>
            <w:r>
              <w:rPr>
                <w:noProof/>
              </w:rPr>
              <w:t xml:space="preserve"> </w:t>
            </w:r>
            <w:r w:rsidRPr="004C047C">
              <w:rPr>
                <w:noProof/>
              </w:rPr>
              <w:t>Bruckberg</w:t>
            </w:r>
          </w:p>
        </w:tc>
      </w:tr>
      <w:tr w:rsidR="000B7910" w:rsidRPr="000B7910" w14:paraId="6D92CC35" w14:textId="77777777" w:rsidTr="000B7910">
        <w:trPr>
          <w:jc w:val="center"/>
        </w:trPr>
        <w:tc>
          <w:tcPr>
            <w:tcW w:w="2410" w:type="dxa"/>
            <w:tcBorders>
              <w:bottom w:val="single" w:sz="4" w:space="0" w:color="auto"/>
            </w:tcBorders>
          </w:tcPr>
          <w:p w14:paraId="76CC518B" w14:textId="77777777" w:rsidR="000B7910" w:rsidRPr="000B7910" w:rsidRDefault="000B7910" w:rsidP="000B7910"/>
        </w:tc>
        <w:tc>
          <w:tcPr>
            <w:tcW w:w="2410" w:type="dxa"/>
            <w:tcBorders>
              <w:bottom w:val="single" w:sz="4" w:space="0" w:color="auto"/>
            </w:tcBorders>
          </w:tcPr>
          <w:p w14:paraId="17613A6F" w14:textId="77777777" w:rsidR="000B7910" w:rsidRPr="000B7910" w:rsidRDefault="000B7910" w:rsidP="000B7910"/>
        </w:tc>
        <w:tc>
          <w:tcPr>
            <w:tcW w:w="2552" w:type="dxa"/>
            <w:tcBorders>
              <w:bottom w:val="single" w:sz="4" w:space="0" w:color="auto"/>
            </w:tcBorders>
          </w:tcPr>
          <w:p w14:paraId="080B6E66" w14:textId="77777777" w:rsidR="000B7910" w:rsidRPr="000B7910" w:rsidRDefault="000B7910" w:rsidP="000B7910">
            <w:pPr>
              <w:rPr>
                <w:noProof/>
              </w:rPr>
            </w:pPr>
          </w:p>
        </w:tc>
        <w:tc>
          <w:tcPr>
            <w:tcW w:w="2552" w:type="dxa"/>
            <w:tcBorders>
              <w:bottom w:val="single" w:sz="4" w:space="0" w:color="auto"/>
            </w:tcBorders>
          </w:tcPr>
          <w:p w14:paraId="3996E9C4" w14:textId="77777777" w:rsidR="000B7910" w:rsidRPr="000B7910" w:rsidRDefault="000B7910" w:rsidP="000B7910">
            <w:pPr>
              <w:rPr>
                <w:noProof/>
              </w:rPr>
            </w:pPr>
          </w:p>
        </w:tc>
      </w:tr>
    </w:tbl>
    <w:p w14:paraId="33B0FC73" w14:textId="77777777" w:rsidR="000B7910" w:rsidRDefault="000B7910" w:rsidP="000B7910">
      <w:pPr>
        <w:rPr>
          <w:sz w:val="24"/>
          <w:szCs w:val="24"/>
        </w:rPr>
      </w:pPr>
    </w:p>
    <w:p w14:paraId="27D19089" w14:textId="77777777" w:rsidR="000B7910" w:rsidRPr="000B7910" w:rsidRDefault="000B7910" w:rsidP="000B7910">
      <w:pPr>
        <w:rPr>
          <w:sz w:val="24"/>
          <w:szCs w:val="24"/>
        </w:rPr>
      </w:pPr>
    </w:p>
    <w:p w14:paraId="2DA2998F" w14:textId="77777777" w:rsidR="003D76AD" w:rsidRPr="000B7910" w:rsidRDefault="000B7910" w:rsidP="000B7910">
      <w:pPr>
        <w:jc w:val="center"/>
        <w:rPr>
          <w:sz w:val="28"/>
          <w:szCs w:val="28"/>
          <w:u w:val="single"/>
        </w:rPr>
      </w:pPr>
      <w:r w:rsidRPr="000B7910">
        <w:rPr>
          <w:sz w:val="28"/>
          <w:szCs w:val="28"/>
          <w:u w:val="single"/>
        </w:rPr>
        <w:t>ANWESENHEITSLISTE</w:t>
      </w:r>
    </w:p>
    <w:p w14:paraId="51E9C8DB" w14:textId="77777777" w:rsidR="00193C9E" w:rsidRDefault="00193C9E">
      <w:pPr>
        <w:spacing w:before="240" w:after="120"/>
        <w:rPr>
          <w:b/>
          <w:u w:val="single"/>
        </w:rPr>
      </w:pPr>
      <w:r>
        <w:rPr>
          <w:b/>
          <w:u w:val="single"/>
        </w:rPr>
        <w:t>Erster Bürgermeister</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193C9E" w14:paraId="296F059C" w14:textId="77777777" w:rsidTr="00C65F9B">
        <w:tc>
          <w:tcPr>
            <w:tcW w:w="4606" w:type="dxa"/>
          </w:tcPr>
          <w:p w14:paraId="10CB6575" w14:textId="77777777" w:rsidR="00193C9E" w:rsidRDefault="00193C9E" w:rsidP="00575573">
            <w:pPr>
              <w:tabs>
                <w:tab w:val="left" w:pos="3119"/>
              </w:tabs>
              <w:jc w:val="both"/>
            </w:pPr>
            <w:r>
              <w:t xml:space="preserve">Radlmeier, Rudolf  </w:t>
            </w:r>
          </w:p>
        </w:tc>
        <w:tc>
          <w:tcPr>
            <w:tcW w:w="5033" w:type="dxa"/>
          </w:tcPr>
          <w:p w14:paraId="6600028F" w14:textId="77777777" w:rsidR="00193C9E" w:rsidRDefault="00193C9E" w:rsidP="00575573">
            <w:pPr>
              <w:jc w:val="both"/>
            </w:pPr>
          </w:p>
        </w:tc>
      </w:tr>
    </w:tbl>
    <w:p w14:paraId="23370D76" w14:textId="77777777" w:rsidR="00193C9E" w:rsidRDefault="00193C9E">
      <w:pPr>
        <w:spacing w:before="240" w:after="120"/>
        <w:rPr>
          <w:b/>
          <w:u w:val="single"/>
        </w:rPr>
      </w:pPr>
      <w:r>
        <w:rPr>
          <w:b/>
          <w:u w:val="single"/>
        </w:rPr>
        <w:t>Mitglieder des Gemeinderates</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193C9E" w14:paraId="7DF7F26D" w14:textId="77777777" w:rsidTr="00C65F9B">
        <w:tc>
          <w:tcPr>
            <w:tcW w:w="4606" w:type="dxa"/>
          </w:tcPr>
          <w:p w14:paraId="120C2EE7" w14:textId="77777777" w:rsidR="00193C9E" w:rsidRDefault="00193C9E" w:rsidP="00575573">
            <w:pPr>
              <w:tabs>
                <w:tab w:val="left" w:pos="3119"/>
              </w:tabs>
              <w:jc w:val="both"/>
            </w:pPr>
            <w:r>
              <w:t xml:space="preserve">Ackstaller, Christian  </w:t>
            </w:r>
          </w:p>
        </w:tc>
        <w:tc>
          <w:tcPr>
            <w:tcW w:w="5033" w:type="dxa"/>
          </w:tcPr>
          <w:p w14:paraId="78700EE2" w14:textId="77777777" w:rsidR="00193C9E" w:rsidRDefault="00193C9E" w:rsidP="00575573">
            <w:pPr>
              <w:jc w:val="both"/>
            </w:pPr>
          </w:p>
        </w:tc>
      </w:tr>
      <w:tr w:rsidR="00193C9E" w14:paraId="1147CFB6" w14:textId="77777777" w:rsidTr="00C65F9B">
        <w:tc>
          <w:tcPr>
            <w:tcW w:w="4606" w:type="dxa"/>
          </w:tcPr>
          <w:p w14:paraId="2C1C4964" w14:textId="77777777" w:rsidR="00193C9E" w:rsidRDefault="00193C9E" w:rsidP="00575573">
            <w:pPr>
              <w:tabs>
                <w:tab w:val="left" w:pos="3119"/>
              </w:tabs>
              <w:jc w:val="both"/>
            </w:pPr>
            <w:r>
              <w:t xml:space="preserve">Bracher, Josef  </w:t>
            </w:r>
          </w:p>
        </w:tc>
        <w:tc>
          <w:tcPr>
            <w:tcW w:w="5033" w:type="dxa"/>
          </w:tcPr>
          <w:p w14:paraId="54385CAA" w14:textId="77777777" w:rsidR="00193C9E" w:rsidRDefault="00193C9E" w:rsidP="00575573">
            <w:pPr>
              <w:jc w:val="both"/>
            </w:pPr>
          </w:p>
        </w:tc>
      </w:tr>
      <w:tr w:rsidR="00193C9E" w14:paraId="1675DD30" w14:textId="77777777" w:rsidTr="00C65F9B">
        <w:tc>
          <w:tcPr>
            <w:tcW w:w="4606" w:type="dxa"/>
          </w:tcPr>
          <w:p w14:paraId="0AF82674" w14:textId="77777777" w:rsidR="00193C9E" w:rsidRDefault="00193C9E" w:rsidP="00575573">
            <w:pPr>
              <w:tabs>
                <w:tab w:val="left" w:pos="3119"/>
              </w:tabs>
              <w:jc w:val="both"/>
            </w:pPr>
            <w:r>
              <w:t xml:space="preserve">Hubauer, Bernhard  </w:t>
            </w:r>
          </w:p>
        </w:tc>
        <w:tc>
          <w:tcPr>
            <w:tcW w:w="5033" w:type="dxa"/>
          </w:tcPr>
          <w:p w14:paraId="6CE7DF7E" w14:textId="77777777" w:rsidR="00193C9E" w:rsidRDefault="00193C9E" w:rsidP="00575573">
            <w:pPr>
              <w:jc w:val="both"/>
            </w:pPr>
          </w:p>
        </w:tc>
      </w:tr>
      <w:tr w:rsidR="00193C9E" w14:paraId="6AB1D949" w14:textId="77777777" w:rsidTr="00C65F9B">
        <w:tc>
          <w:tcPr>
            <w:tcW w:w="4606" w:type="dxa"/>
          </w:tcPr>
          <w:p w14:paraId="42B32A04" w14:textId="77777777" w:rsidR="00193C9E" w:rsidRDefault="00193C9E" w:rsidP="00575573">
            <w:pPr>
              <w:tabs>
                <w:tab w:val="left" w:pos="3119"/>
              </w:tabs>
              <w:jc w:val="both"/>
            </w:pPr>
            <w:r>
              <w:t xml:space="preserve">Ingerl, Andreas  </w:t>
            </w:r>
          </w:p>
        </w:tc>
        <w:tc>
          <w:tcPr>
            <w:tcW w:w="5033" w:type="dxa"/>
          </w:tcPr>
          <w:p w14:paraId="6E5FC267" w14:textId="77777777" w:rsidR="00193C9E" w:rsidRDefault="00193C9E" w:rsidP="00575573">
            <w:pPr>
              <w:jc w:val="both"/>
            </w:pPr>
          </w:p>
        </w:tc>
      </w:tr>
      <w:tr w:rsidR="00193C9E" w14:paraId="0B822166" w14:textId="77777777" w:rsidTr="00C65F9B">
        <w:tc>
          <w:tcPr>
            <w:tcW w:w="4606" w:type="dxa"/>
          </w:tcPr>
          <w:p w14:paraId="43E9A6B4" w14:textId="77777777" w:rsidR="00193C9E" w:rsidRDefault="00193C9E" w:rsidP="00575573">
            <w:pPr>
              <w:tabs>
                <w:tab w:val="left" w:pos="3119"/>
              </w:tabs>
              <w:jc w:val="both"/>
            </w:pPr>
            <w:r>
              <w:t xml:space="preserve">Jauck, Bernhard  </w:t>
            </w:r>
          </w:p>
        </w:tc>
        <w:tc>
          <w:tcPr>
            <w:tcW w:w="5033" w:type="dxa"/>
          </w:tcPr>
          <w:p w14:paraId="75AD116B" w14:textId="77777777" w:rsidR="00193C9E" w:rsidRDefault="00193C9E" w:rsidP="00575573">
            <w:pPr>
              <w:jc w:val="both"/>
            </w:pPr>
          </w:p>
        </w:tc>
      </w:tr>
      <w:tr w:rsidR="00193C9E" w14:paraId="1FA013E7" w14:textId="77777777" w:rsidTr="00C65F9B">
        <w:tc>
          <w:tcPr>
            <w:tcW w:w="4606" w:type="dxa"/>
          </w:tcPr>
          <w:p w14:paraId="1A47EC58" w14:textId="77777777" w:rsidR="00193C9E" w:rsidRDefault="00193C9E" w:rsidP="00575573">
            <w:pPr>
              <w:tabs>
                <w:tab w:val="left" w:pos="3119"/>
              </w:tabs>
              <w:jc w:val="both"/>
            </w:pPr>
            <w:r>
              <w:t xml:space="preserve">Kellerer, Markus  </w:t>
            </w:r>
          </w:p>
        </w:tc>
        <w:tc>
          <w:tcPr>
            <w:tcW w:w="5033" w:type="dxa"/>
          </w:tcPr>
          <w:p w14:paraId="5442BED7" w14:textId="77777777" w:rsidR="00193C9E" w:rsidRDefault="00193C9E" w:rsidP="00575573">
            <w:pPr>
              <w:jc w:val="both"/>
            </w:pPr>
          </w:p>
        </w:tc>
      </w:tr>
      <w:tr w:rsidR="00193C9E" w14:paraId="695FD860" w14:textId="77777777" w:rsidTr="00C65F9B">
        <w:tc>
          <w:tcPr>
            <w:tcW w:w="4606" w:type="dxa"/>
          </w:tcPr>
          <w:p w14:paraId="5B283791" w14:textId="77777777" w:rsidR="00193C9E" w:rsidRDefault="00193C9E" w:rsidP="00575573">
            <w:pPr>
              <w:tabs>
                <w:tab w:val="left" w:pos="3119"/>
              </w:tabs>
              <w:jc w:val="both"/>
            </w:pPr>
            <w:r>
              <w:t xml:space="preserve">Kellner, Verena  </w:t>
            </w:r>
          </w:p>
        </w:tc>
        <w:tc>
          <w:tcPr>
            <w:tcW w:w="5033" w:type="dxa"/>
          </w:tcPr>
          <w:p w14:paraId="30E8ADC9" w14:textId="77777777" w:rsidR="00193C9E" w:rsidRDefault="00193C9E" w:rsidP="00575573">
            <w:pPr>
              <w:jc w:val="both"/>
            </w:pPr>
          </w:p>
        </w:tc>
      </w:tr>
      <w:tr w:rsidR="00193C9E" w14:paraId="2843768A" w14:textId="77777777" w:rsidTr="00C65F9B">
        <w:tc>
          <w:tcPr>
            <w:tcW w:w="4606" w:type="dxa"/>
          </w:tcPr>
          <w:p w14:paraId="1CFCCB58" w14:textId="77777777" w:rsidR="00193C9E" w:rsidRDefault="00193C9E" w:rsidP="00575573">
            <w:pPr>
              <w:tabs>
                <w:tab w:val="left" w:pos="3119"/>
              </w:tabs>
              <w:jc w:val="both"/>
            </w:pPr>
            <w:r>
              <w:t xml:space="preserve">Lindner, Thomas  </w:t>
            </w:r>
          </w:p>
        </w:tc>
        <w:tc>
          <w:tcPr>
            <w:tcW w:w="5033" w:type="dxa"/>
          </w:tcPr>
          <w:p w14:paraId="2911BB19" w14:textId="77777777" w:rsidR="00193C9E" w:rsidRDefault="00193C9E" w:rsidP="00575573">
            <w:pPr>
              <w:jc w:val="both"/>
            </w:pPr>
          </w:p>
        </w:tc>
      </w:tr>
      <w:tr w:rsidR="00193C9E" w14:paraId="7C0A942A" w14:textId="77777777" w:rsidTr="00C65F9B">
        <w:tc>
          <w:tcPr>
            <w:tcW w:w="4606" w:type="dxa"/>
          </w:tcPr>
          <w:p w14:paraId="3F275869" w14:textId="77777777" w:rsidR="00193C9E" w:rsidRDefault="00193C9E" w:rsidP="00575573">
            <w:pPr>
              <w:tabs>
                <w:tab w:val="left" w:pos="3119"/>
              </w:tabs>
              <w:jc w:val="both"/>
            </w:pPr>
            <w:r>
              <w:t xml:space="preserve">Lohmaier, Peter  </w:t>
            </w:r>
          </w:p>
        </w:tc>
        <w:tc>
          <w:tcPr>
            <w:tcW w:w="5033" w:type="dxa"/>
          </w:tcPr>
          <w:p w14:paraId="63778A89" w14:textId="77777777" w:rsidR="00193C9E" w:rsidRDefault="00193C9E" w:rsidP="00575573">
            <w:pPr>
              <w:jc w:val="both"/>
            </w:pPr>
          </w:p>
        </w:tc>
      </w:tr>
      <w:tr w:rsidR="00193C9E" w14:paraId="1BABCA55" w14:textId="77777777" w:rsidTr="00C65F9B">
        <w:tc>
          <w:tcPr>
            <w:tcW w:w="4606" w:type="dxa"/>
          </w:tcPr>
          <w:p w14:paraId="3CE30CC3" w14:textId="77777777" w:rsidR="00193C9E" w:rsidRDefault="00193C9E" w:rsidP="00575573">
            <w:pPr>
              <w:tabs>
                <w:tab w:val="left" w:pos="3119"/>
              </w:tabs>
              <w:jc w:val="both"/>
            </w:pPr>
            <w:r>
              <w:t xml:space="preserve">Maier, Katrin  </w:t>
            </w:r>
          </w:p>
        </w:tc>
        <w:tc>
          <w:tcPr>
            <w:tcW w:w="5033" w:type="dxa"/>
          </w:tcPr>
          <w:p w14:paraId="6D6D7844" w14:textId="77777777" w:rsidR="00193C9E" w:rsidRDefault="00193C9E" w:rsidP="00575573">
            <w:pPr>
              <w:jc w:val="both"/>
            </w:pPr>
          </w:p>
        </w:tc>
      </w:tr>
      <w:tr w:rsidR="00193C9E" w14:paraId="27EC2FC4" w14:textId="77777777" w:rsidTr="00C65F9B">
        <w:tc>
          <w:tcPr>
            <w:tcW w:w="4606" w:type="dxa"/>
          </w:tcPr>
          <w:p w14:paraId="287DDBA6" w14:textId="77777777" w:rsidR="00193C9E" w:rsidRDefault="00193C9E" w:rsidP="00575573">
            <w:pPr>
              <w:tabs>
                <w:tab w:val="left" w:pos="3119"/>
              </w:tabs>
              <w:jc w:val="both"/>
            </w:pPr>
            <w:r>
              <w:t xml:space="preserve">Ostermeier, Benjamin  </w:t>
            </w:r>
          </w:p>
        </w:tc>
        <w:tc>
          <w:tcPr>
            <w:tcW w:w="5033" w:type="dxa"/>
          </w:tcPr>
          <w:p w14:paraId="7F602EB1" w14:textId="77777777" w:rsidR="00193C9E" w:rsidRDefault="00193C9E" w:rsidP="00575573">
            <w:pPr>
              <w:jc w:val="both"/>
            </w:pPr>
          </w:p>
        </w:tc>
      </w:tr>
      <w:tr w:rsidR="00193C9E" w14:paraId="54FB598A" w14:textId="77777777" w:rsidTr="00C65F9B">
        <w:tc>
          <w:tcPr>
            <w:tcW w:w="4606" w:type="dxa"/>
          </w:tcPr>
          <w:p w14:paraId="2AF14899" w14:textId="77777777" w:rsidR="00193C9E" w:rsidRDefault="00193C9E" w:rsidP="00575573">
            <w:pPr>
              <w:tabs>
                <w:tab w:val="left" w:pos="3119"/>
              </w:tabs>
              <w:jc w:val="both"/>
            </w:pPr>
            <w:r>
              <w:t xml:space="preserve">Puscheck, Johannes  </w:t>
            </w:r>
          </w:p>
        </w:tc>
        <w:tc>
          <w:tcPr>
            <w:tcW w:w="5033" w:type="dxa"/>
          </w:tcPr>
          <w:p w14:paraId="057AD99F" w14:textId="77777777" w:rsidR="00193C9E" w:rsidRDefault="00193C9E" w:rsidP="00575573">
            <w:pPr>
              <w:jc w:val="both"/>
            </w:pPr>
          </w:p>
        </w:tc>
      </w:tr>
      <w:tr w:rsidR="00193C9E" w14:paraId="4AB1697E" w14:textId="77777777" w:rsidTr="00C65F9B">
        <w:tc>
          <w:tcPr>
            <w:tcW w:w="4606" w:type="dxa"/>
          </w:tcPr>
          <w:p w14:paraId="49A6E67D" w14:textId="77777777" w:rsidR="00193C9E" w:rsidRDefault="00193C9E" w:rsidP="00575573">
            <w:pPr>
              <w:tabs>
                <w:tab w:val="left" w:pos="3119"/>
              </w:tabs>
              <w:jc w:val="both"/>
            </w:pPr>
            <w:r>
              <w:t xml:space="preserve">Roider, Michael  </w:t>
            </w:r>
          </w:p>
        </w:tc>
        <w:tc>
          <w:tcPr>
            <w:tcW w:w="5033" w:type="dxa"/>
          </w:tcPr>
          <w:p w14:paraId="22E51DB5" w14:textId="77777777" w:rsidR="00193C9E" w:rsidRDefault="00193C9E" w:rsidP="00575573">
            <w:pPr>
              <w:jc w:val="both"/>
            </w:pPr>
          </w:p>
        </w:tc>
      </w:tr>
      <w:tr w:rsidR="00193C9E" w14:paraId="6C1694A4" w14:textId="77777777" w:rsidTr="00C65F9B">
        <w:tc>
          <w:tcPr>
            <w:tcW w:w="4606" w:type="dxa"/>
          </w:tcPr>
          <w:p w14:paraId="1328DE38" w14:textId="77777777" w:rsidR="00193C9E" w:rsidRDefault="00193C9E" w:rsidP="00575573">
            <w:pPr>
              <w:tabs>
                <w:tab w:val="left" w:pos="3119"/>
              </w:tabs>
              <w:jc w:val="both"/>
            </w:pPr>
            <w:r>
              <w:t xml:space="preserve">Trestl, Manfred  </w:t>
            </w:r>
          </w:p>
        </w:tc>
        <w:tc>
          <w:tcPr>
            <w:tcW w:w="5033" w:type="dxa"/>
          </w:tcPr>
          <w:p w14:paraId="21E1BCD9" w14:textId="77777777" w:rsidR="00193C9E" w:rsidRDefault="00193C9E" w:rsidP="00575573">
            <w:pPr>
              <w:jc w:val="both"/>
            </w:pPr>
            <w:r>
              <w:t>ab TOP 6 öff</w:t>
            </w:r>
          </w:p>
        </w:tc>
      </w:tr>
      <w:tr w:rsidR="00193C9E" w14:paraId="1A14D559" w14:textId="77777777" w:rsidTr="00C65F9B">
        <w:tc>
          <w:tcPr>
            <w:tcW w:w="4606" w:type="dxa"/>
          </w:tcPr>
          <w:p w14:paraId="3951402E" w14:textId="77777777" w:rsidR="00193C9E" w:rsidRDefault="00193C9E" w:rsidP="00575573">
            <w:pPr>
              <w:tabs>
                <w:tab w:val="left" w:pos="3119"/>
              </w:tabs>
              <w:jc w:val="both"/>
            </w:pPr>
            <w:r>
              <w:t xml:space="preserve">Wohlschläger, Simon  </w:t>
            </w:r>
          </w:p>
        </w:tc>
        <w:tc>
          <w:tcPr>
            <w:tcW w:w="5033" w:type="dxa"/>
          </w:tcPr>
          <w:p w14:paraId="7D17EE10" w14:textId="77777777" w:rsidR="00193C9E" w:rsidRDefault="00193C9E" w:rsidP="00575573">
            <w:pPr>
              <w:jc w:val="both"/>
            </w:pPr>
          </w:p>
        </w:tc>
      </w:tr>
      <w:tr w:rsidR="00193C9E" w14:paraId="62C99969" w14:textId="77777777" w:rsidTr="00C65F9B">
        <w:tc>
          <w:tcPr>
            <w:tcW w:w="4606" w:type="dxa"/>
          </w:tcPr>
          <w:p w14:paraId="2C4982C9" w14:textId="77777777" w:rsidR="00193C9E" w:rsidRDefault="00193C9E" w:rsidP="00575573">
            <w:pPr>
              <w:tabs>
                <w:tab w:val="left" w:pos="3119"/>
              </w:tabs>
              <w:jc w:val="both"/>
            </w:pPr>
            <w:r>
              <w:t xml:space="preserve">Zehetbauer, Franz  </w:t>
            </w:r>
          </w:p>
        </w:tc>
        <w:tc>
          <w:tcPr>
            <w:tcW w:w="5033" w:type="dxa"/>
          </w:tcPr>
          <w:p w14:paraId="1B2B2F7D" w14:textId="77777777" w:rsidR="00193C9E" w:rsidRDefault="00193C9E" w:rsidP="00575573">
            <w:pPr>
              <w:jc w:val="both"/>
            </w:pPr>
          </w:p>
        </w:tc>
      </w:tr>
    </w:tbl>
    <w:p w14:paraId="6B0F4A87" w14:textId="77777777" w:rsidR="00193C9E" w:rsidRDefault="00193C9E">
      <w:pPr>
        <w:spacing w:before="240" w:after="120"/>
        <w:rPr>
          <w:b/>
          <w:u w:val="single"/>
        </w:rPr>
      </w:pPr>
      <w:r>
        <w:rPr>
          <w:b/>
          <w:u w:val="single"/>
        </w:rPr>
        <w:t>Schriftführer</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193C9E" w14:paraId="7144B7C1" w14:textId="77777777" w:rsidTr="00C65F9B">
        <w:tc>
          <w:tcPr>
            <w:tcW w:w="4606" w:type="dxa"/>
          </w:tcPr>
          <w:p w14:paraId="44AB00C6" w14:textId="77777777" w:rsidR="00193C9E" w:rsidRDefault="00193C9E" w:rsidP="00575573">
            <w:pPr>
              <w:tabs>
                <w:tab w:val="left" w:pos="3119"/>
              </w:tabs>
              <w:jc w:val="both"/>
            </w:pPr>
            <w:r>
              <w:t xml:space="preserve">Gehder, Jens  </w:t>
            </w:r>
          </w:p>
        </w:tc>
        <w:tc>
          <w:tcPr>
            <w:tcW w:w="5033" w:type="dxa"/>
          </w:tcPr>
          <w:p w14:paraId="6F497CC6" w14:textId="77777777" w:rsidR="00193C9E" w:rsidRDefault="00193C9E" w:rsidP="00575573">
            <w:pPr>
              <w:jc w:val="both"/>
            </w:pPr>
          </w:p>
        </w:tc>
      </w:tr>
    </w:tbl>
    <w:p w14:paraId="744A62D1" w14:textId="77777777" w:rsidR="000B7910" w:rsidRDefault="000B7910">
      <w:pPr>
        <w:rPr>
          <w:sz w:val="24"/>
          <w:szCs w:val="24"/>
        </w:rPr>
      </w:pPr>
      <w:bookmarkStart w:id="2" w:name="Anwesenheit"/>
      <w:bookmarkEnd w:id="2"/>
    </w:p>
    <w:p w14:paraId="647786FA" w14:textId="77777777" w:rsidR="003D76AD" w:rsidRPr="00826D38" w:rsidRDefault="003D76AD">
      <w:pPr>
        <w:rPr>
          <w:b/>
          <w:bCs/>
          <w:sz w:val="24"/>
          <w:szCs w:val="24"/>
        </w:rPr>
      </w:pPr>
      <w:bookmarkStart w:id="3" w:name="BM_Text4"/>
      <w:bookmarkEnd w:id="3"/>
      <w:r w:rsidRPr="00826D38">
        <w:rPr>
          <w:b/>
          <w:bCs/>
          <w:sz w:val="24"/>
          <w:szCs w:val="24"/>
        </w:rPr>
        <w:t>Abwesende und entschuldigte Personen:</w:t>
      </w:r>
    </w:p>
    <w:p w14:paraId="588205C7" w14:textId="77777777" w:rsidR="00193C9E" w:rsidRDefault="00193C9E">
      <w:pPr>
        <w:spacing w:before="240" w:after="120"/>
        <w:rPr>
          <w:b/>
          <w:u w:val="single"/>
        </w:rPr>
      </w:pPr>
      <w:r>
        <w:rPr>
          <w:b/>
          <w:u w:val="single"/>
        </w:rPr>
        <w:t>Mitglieder des Gemeinderates</w:t>
      </w:r>
    </w:p>
    <w:tbl>
      <w:tblPr>
        <w:tblW w:w="0" w:type="auto"/>
        <w:tblLayout w:type="fixed"/>
        <w:tblCellMar>
          <w:left w:w="0" w:type="dxa"/>
          <w:right w:w="70" w:type="dxa"/>
        </w:tblCellMar>
        <w:tblLook w:val="0000" w:firstRow="0" w:lastRow="0" w:firstColumn="0" w:lastColumn="0" w:noHBand="0" w:noVBand="0"/>
      </w:tblPr>
      <w:tblGrid>
        <w:gridCol w:w="4606"/>
        <w:gridCol w:w="5033"/>
      </w:tblGrid>
      <w:tr w:rsidR="00193C9E" w14:paraId="2A48002A" w14:textId="77777777" w:rsidTr="00C65F9B">
        <w:tc>
          <w:tcPr>
            <w:tcW w:w="4606" w:type="dxa"/>
          </w:tcPr>
          <w:p w14:paraId="0F247EC9" w14:textId="77777777" w:rsidR="00193C9E" w:rsidRDefault="00193C9E" w:rsidP="00575573">
            <w:pPr>
              <w:tabs>
                <w:tab w:val="left" w:pos="3119"/>
              </w:tabs>
              <w:jc w:val="both"/>
            </w:pPr>
            <w:r>
              <w:t xml:space="preserve">Beck, Maximilian  </w:t>
            </w:r>
          </w:p>
        </w:tc>
        <w:tc>
          <w:tcPr>
            <w:tcW w:w="5033" w:type="dxa"/>
          </w:tcPr>
          <w:p w14:paraId="0620902F" w14:textId="77777777" w:rsidR="00193C9E" w:rsidRDefault="00193C9E" w:rsidP="00575573">
            <w:pPr>
              <w:jc w:val="both"/>
            </w:pPr>
          </w:p>
        </w:tc>
      </w:tr>
      <w:tr w:rsidR="00193C9E" w14:paraId="15EE856D" w14:textId="77777777" w:rsidTr="00C65F9B">
        <w:tc>
          <w:tcPr>
            <w:tcW w:w="4606" w:type="dxa"/>
          </w:tcPr>
          <w:p w14:paraId="273B21BA" w14:textId="77777777" w:rsidR="00193C9E" w:rsidRDefault="00193C9E" w:rsidP="00575573">
            <w:pPr>
              <w:tabs>
                <w:tab w:val="left" w:pos="3119"/>
              </w:tabs>
              <w:jc w:val="both"/>
            </w:pPr>
            <w:r>
              <w:t xml:space="preserve">Kollmannsberger, Josef  </w:t>
            </w:r>
          </w:p>
        </w:tc>
        <w:tc>
          <w:tcPr>
            <w:tcW w:w="5033" w:type="dxa"/>
          </w:tcPr>
          <w:p w14:paraId="2289A793" w14:textId="77777777" w:rsidR="00193C9E" w:rsidRDefault="00193C9E" w:rsidP="00575573">
            <w:pPr>
              <w:jc w:val="both"/>
            </w:pPr>
          </w:p>
        </w:tc>
      </w:tr>
      <w:tr w:rsidR="00193C9E" w14:paraId="745FE682" w14:textId="77777777" w:rsidTr="00C65F9B">
        <w:tc>
          <w:tcPr>
            <w:tcW w:w="4606" w:type="dxa"/>
          </w:tcPr>
          <w:p w14:paraId="7A8163F6" w14:textId="77777777" w:rsidR="00193C9E" w:rsidRDefault="00193C9E" w:rsidP="00575573">
            <w:pPr>
              <w:tabs>
                <w:tab w:val="left" w:pos="3119"/>
              </w:tabs>
              <w:jc w:val="both"/>
            </w:pPr>
            <w:r>
              <w:t xml:space="preserve">Thoma, Stephan  </w:t>
            </w:r>
          </w:p>
        </w:tc>
        <w:tc>
          <w:tcPr>
            <w:tcW w:w="5033" w:type="dxa"/>
          </w:tcPr>
          <w:p w14:paraId="50E4CB81" w14:textId="77777777" w:rsidR="00193C9E" w:rsidRDefault="00193C9E" w:rsidP="00575573">
            <w:pPr>
              <w:jc w:val="both"/>
            </w:pPr>
          </w:p>
        </w:tc>
      </w:tr>
      <w:tr w:rsidR="00193C9E" w14:paraId="2C852C65" w14:textId="77777777" w:rsidTr="00C65F9B">
        <w:tc>
          <w:tcPr>
            <w:tcW w:w="4606" w:type="dxa"/>
          </w:tcPr>
          <w:p w14:paraId="1E1AF07B" w14:textId="77777777" w:rsidR="00193C9E" w:rsidRDefault="00193C9E" w:rsidP="00575573">
            <w:pPr>
              <w:tabs>
                <w:tab w:val="left" w:pos="3119"/>
              </w:tabs>
              <w:jc w:val="both"/>
            </w:pPr>
            <w:r>
              <w:t xml:space="preserve">Weingartner, Christian  </w:t>
            </w:r>
            <w:bookmarkStart w:id="4" w:name="SMC_BM_SNFUNK"/>
            <w:bookmarkEnd w:id="4"/>
          </w:p>
        </w:tc>
        <w:tc>
          <w:tcPr>
            <w:tcW w:w="5033" w:type="dxa"/>
          </w:tcPr>
          <w:p w14:paraId="0A885DDA" w14:textId="77777777" w:rsidR="00193C9E" w:rsidRDefault="00193C9E" w:rsidP="00575573">
            <w:pPr>
              <w:jc w:val="both"/>
            </w:pPr>
          </w:p>
        </w:tc>
      </w:tr>
    </w:tbl>
    <w:p w14:paraId="0C04DB03" w14:textId="77777777" w:rsidR="003D76AD" w:rsidRDefault="003D76AD">
      <w:pPr>
        <w:jc w:val="center"/>
        <w:rPr>
          <w:bCs/>
          <w:caps/>
          <w:sz w:val="28"/>
          <w:szCs w:val="28"/>
          <w:u w:val="single"/>
        </w:rPr>
      </w:pPr>
      <w:bookmarkStart w:id="5" w:name="Entschuldigt"/>
      <w:bookmarkEnd w:id="5"/>
      <w:r>
        <w:rPr>
          <w:b/>
          <w:bCs/>
        </w:rPr>
        <w:br w:type="page"/>
      </w:r>
      <w:r>
        <w:rPr>
          <w:bCs/>
          <w:caps/>
          <w:sz w:val="28"/>
          <w:szCs w:val="28"/>
          <w:u w:val="single"/>
        </w:rPr>
        <w:lastRenderedPageBreak/>
        <w:t>Tagesordnung</w:t>
      </w:r>
    </w:p>
    <w:p w14:paraId="3152BE09" w14:textId="77777777" w:rsidR="003D76AD" w:rsidRDefault="003D76AD"/>
    <w:p w14:paraId="4E511EBC" w14:textId="77777777" w:rsidR="00193C9E" w:rsidRDefault="00193C9E" w:rsidP="00970895">
      <w:pPr>
        <w:rPr>
          <w:u w:val="single"/>
        </w:rPr>
      </w:pPr>
      <w:r>
        <w:rPr>
          <w:u w:val="single"/>
        </w:rPr>
        <w:t>Öffentliche Sitzung</w:t>
      </w:r>
    </w:p>
    <w:p w14:paraId="1914E65E" w14:textId="77777777" w:rsidR="00193C9E" w:rsidRDefault="00193C9E" w:rsidP="00970895"/>
    <w:tbl>
      <w:tblPr>
        <w:tblW w:w="9780" w:type="dxa"/>
        <w:tblLayout w:type="fixed"/>
        <w:tblCellMar>
          <w:left w:w="0" w:type="dxa"/>
          <w:right w:w="71" w:type="dxa"/>
        </w:tblCellMar>
        <w:tblLook w:val="04A0" w:firstRow="1" w:lastRow="0" w:firstColumn="1" w:lastColumn="0" w:noHBand="0" w:noVBand="1"/>
      </w:tblPr>
      <w:tblGrid>
        <w:gridCol w:w="709"/>
        <w:gridCol w:w="9071"/>
      </w:tblGrid>
      <w:tr w:rsidR="00193C9E" w14:paraId="72F610AB" w14:textId="77777777" w:rsidTr="00FA6AD9">
        <w:tc>
          <w:tcPr>
            <w:tcW w:w="709" w:type="dxa"/>
            <w:hideMark/>
          </w:tcPr>
          <w:p w14:paraId="51D67658" w14:textId="77777777" w:rsidR="00193C9E" w:rsidRPr="001F0BBE" w:rsidRDefault="00193C9E" w:rsidP="001F0BBE">
            <w:pPr>
              <w:rPr>
                <w:b/>
              </w:rPr>
            </w:pPr>
            <w:r>
              <w:rPr>
                <w:b/>
              </w:rPr>
              <w:t>1</w:t>
            </w:r>
            <w:r w:rsidRPr="001F0BBE">
              <w:rPr>
                <w:b/>
              </w:rPr>
              <w:t>.</w:t>
            </w:r>
          </w:p>
        </w:tc>
        <w:tc>
          <w:tcPr>
            <w:tcW w:w="9072" w:type="dxa"/>
          </w:tcPr>
          <w:p w14:paraId="2B86F1C6" w14:textId="77777777" w:rsidR="00193C9E" w:rsidRDefault="00193C9E" w:rsidP="001F0BBE">
            <w:r>
              <w:t>Genehmigung der Sitzungsniederschrift</w:t>
            </w:r>
          </w:p>
        </w:tc>
      </w:tr>
      <w:tr w:rsidR="00193C9E" w14:paraId="2BB17B83" w14:textId="77777777" w:rsidTr="00FA6AD9">
        <w:tc>
          <w:tcPr>
            <w:tcW w:w="709" w:type="dxa"/>
          </w:tcPr>
          <w:p w14:paraId="64EA64DC" w14:textId="77777777" w:rsidR="00193C9E" w:rsidRDefault="00193C9E" w:rsidP="001F0BBE">
            <w:pPr>
              <w:rPr>
                <w:sz w:val="10"/>
                <w:szCs w:val="10"/>
              </w:rPr>
            </w:pPr>
          </w:p>
        </w:tc>
        <w:tc>
          <w:tcPr>
            <w:tcW w:w="9072" w:type="dxa"/>
          </w:tcPr>
          <w:p w14:paraId="0F2C25C4" w14:textId="77777777" w:rsidR="00193C9E" w:rsidRDefault="00193C9E" w:rsidP="001F0BBE">
            <w:pPr>
              <w:rPr>
                <w:sz w:val="10"/>
                <w:szCs w:val="10"/>
              </w:rPr>
            </w:pPr>
          </w:p>
        </w:tc>
      </w:tr>
      <w:tr w:rsidR="00193C9E" w14:paraId="287097E6" w14:textId="77777777" w:rsidTr="00FA6AD9">
        <w:tc>
          <w:tcPr>
            <w:tcW w:w="709" w:type="dxa"/>
            <w:hideMark/>
          </w:tcPr>
          <w:p w14:paraId="52DC29FA" w14:textId="77777777" w:rsidR="00193C9E" w:rsidRPr="001F0BBE" w:rsidRDefault="00193C9E" w:rsidP="001F0BBE">
            <w:pPr>
              <w:rPr>
                <w:b/>
              </w:rPr>
            </w:pPr>
            <w:r>
              <w:rPr>
                <w:b/>
              </w:rPr>
              <w:t>2</w:t>
            </w:r>
            <w:r w:rsidRPr="001F0BBE">
              <w:rPr>
                <w:b/>
              </w:rPr>
              <w:t>.</w:t>
            </w:r>
          </w:p>
        </w:tc>
        <w:tc>
          <w:tcPr>
            <w:tcW w:w="9072" w:type="dxa"/>
          </w:tcPr>
          <w:p w14:paraId="63435068" w14:textId="77777777" w:rsidR="00193C9E" w:rsidRDefault="00193C9E" w:rsidP="001F0BBE">
            <w:r>
              <w:t>Kindergarten Bruckberg, Sanierung oder Neubau</w:t>
            </w:r>
          </w:p>
        </w:tc>
      </w:tr>
      <w:tr w:rsidR="00193C9E" w14:paraId="54B67367" w14:textId="77777777" w:rsidTr="00FA6AD9">
        <w:tc>
          <w:tcPr>
            <w:tcW w:w="709" w:type="dxa"/>
          </w:tcPr>
          <w:p w14:paraId="02801E89" w14:textId="77777777" w:rsidR="00193C9E" w:rsidRDefault="00193C9E" w:rsidP="001F0BBE">
            <w:pPr>
              <w:rPr>
                <w:sz w:val="10"/>
                <w:szCs w:val="10"/>
              </w:rPr>
            </w:pPr>
          </w:p>
        </w:tc>
        <w:tc>
          <w:tcPr>
            <w:tcW w:w="9072" w:type="dxa"/>
          </w:tcPr>
          <w:p w14:paraId="0820284B" w14:textId="77777777" w:rsidR="00193C9E" w:rsidRDefault="00193C9E" w:rsidP="001F0BBE">
            <w:pPr>
              <w:rPr>
                <w:sz w:val="10"/>
                <w:szCs w:val="10"/>
              </w:rPr>
            </w:pPr>
          </w:p>
        </w:tc>
      </w:tr>
      <w:tr w:rsidR="00193C9E" w14:paraId="7F05FC22" w14:textId="77777777" w:rsidTr="00FA6AD9">
        <w:tc>
          <w:tcPr>
            <w:tcW w:w="709" w:type="dxa"/>
            <w:hideMark/>
          </w:tcPr>
          <w:p w14:paraId="7676230D" w14:textId="77777777" w:rsidR="00193C9E" w:rsidRPr="001F0BBE" w:rsidRDefault="00193C9E" w:rsidP="001F0BBE">
            <w:pPr>
              <w:rPr>
                <w:b/>
              </w:rPr>
            </w:pPr>
            <w:r>
              <w:rPr>
                <w:b/>
              </w:rPr>
              <w:t>3</w:t>
            </w:r>
            <w:r w:rsidRPr="001F0BBE">
              <w:rPr>
                <w:b/>
              </w:rPr>
              <w:t>.</w:t>
            </w:r>
          </w:p>
        </w:tc>
        <w:tc>
          <w:tcPr>
            <w:tcW w:w="9072" w:type="dxa"/>
          </w:tcPr>
          <w:p w14:paraId="2D2BA92D" w14:textId="77777777" w:rsidR="00193C9E" w:rsidRDefault="00193C9E" w:rsidP="001F0BBE">
            <w:r>
              <w:t>Errichtung eines Verbindungbaus zwischen dem Kindergarten Regenbogen und der alten Schule Gündlkofen</w:t>
            </w:r>
          </w:p>
        </w:tc>
      </w:tr>
      <w:tr w:rsidR="00193C9E" w14:paraId="3F7C4AB3" w14:textId="77777777" w:rsidTr="00FA6AD9">
        <w:tc>
          <w:tcPr>
            <w:tcW w:w="709" w:type="dxa"/>
          </w:tcPr>
          <w:p w14:paraId="23A6ADEC" w14:textId="77777777" w:rsidR="00193C9E" w:rsidRDefault="00193C9E" w:rsidP="001F0BBE">
            <w:pPr>
              <w:rPr>
                <w:sz w:val="10"/>
                <w:szCs w:val="10"/>
              </w:rPr>
            </w:pPr>
          </w:p>
        </w:tc>
        <w:tc>
          <w:tcPr>
            <w:tcW w:w="9072" w:type="dxa"/>
          </w:tcPr>
          <w:p w14:paraId="4C6AFD17" w14:textId="77777777" w:rsidR="00193C9E" w:rsidRDefault="00193C9E" w:rsidP="001F0BBE">
            <w:pPr>
              <w:rPr>
                <w:sz w:val="10"/>
                <w:szCs w:val="10"/>
              </w:rPr>
            </w:pPr>
          </w:p>
        </w:tc>
      </w:tr>
      <w:tr w:rsidR="00193C9E" w14:paraId="7FED3FC4" w14:textId="77777777" w:rsidTr="00FA6AD9">
        <w:tc>
          <w:tcPr>
            <w:tcW w:w="709" w:type="dxa"/>
            <w:hideMark/>
          </w:tcPr>
          <w:p w14:paraId="1E4A8BB9" w14:textId="77777777" w:rsidR="00193C9E" w:rsidRPr="001F0BBE" w:rsidRDefault="00193C9E" w:rsidP="001F0BBE">
            <w:pPr>
              <w:rPr>
                <w:b/>
              </w:rPr>
            </w:pPr>
            <w:r>
              <w:rPr>
                <w:b/>
              </w:rPr>
              <w:t>4</w:t>
            </w:r>
            <w:r w:rsidRPr="001F0BBE">
              <w:rPr>
                <w:b/>
              </w:rPr>
              <w:t>.</w:t>
            </w:r>
          </w:p>
        </w:tc>
        <w:tc>
          <w:tcPr>
            <w:tcW w:w="9072" w:type="dxa"/>
          </w:tcPr>
          <w:p w14:paraId="2CDEF1C1" w14:textId="77777777" w:rsidR="00193C9E" w:rsidRDefault="00193C9E" w:rsidP="001F0BBE">
            <w:r>
              <w:t>Errichtung einer Fußsohlenmassageanlage am Holzgraben</w:t>
            </w:r>
          </w:p>
        </w:tc>
      </w:tr>
      <w:tr w:rsidR="00193C9E" w14:paraId="41700633" w14:textId="77777777" w:rsidTr="00FA6AD9">
        <w:tc>
          <w:tcPr>
            <w:tcW w:w="709" w:type="dxa"/>
          </w:tcPr>
          <w:p w14:paraId="4BB44D6B" w14:textId="77777777" w:rsidR="00193C9E" w:rsidRDefault="00193C9E" w:rsidP="001F0BBE">
            <w:pPr>
              <w:rPr>
                <w:sz w:val="10"/>
                <w:szCs w:val="10"/>
              </w:rPr>
            </w:pPr>
          </w:p>
        </w:tc>
        <w:tc>
          <w:tcPr>
            <w:tcW w:w="9072" w:type="dxa"/>
          </w:tcPr>
          <w:p w14:paraId="5F0AEE97" w14:textId="77777777" w:rsidR="00193C9E" w:rsidRDefault="00193C9E" w:rsidP="001F0BBE">
            <w:pPr>
              <w:rPr>
                <w:sz w:val="10"/>
                <w:szCs w:val="10"/>
              </w:rPr>
            </w:pPr>
          </w:p>
        </w:tc>
      </w:tr>
      <w:tr w:rsidR="00193C9E" w14:paraId="7EABE945" w14:textId="77777777" w:rsidTr="00FA6AD9">
        <w:tc>
          <w:tcPr>
            <w:tcW w:w="709" w:type="dxa"/>
            <w:hideMark/>
          </w:tcPr>
          <w:p w14:paraId="01AAA939" w14:textId="77777777" w:rsidR="00193C9E" w:rsidRPr="001F0BBE" w:rsidRDefault="00193C9E" w:rsidP="001F0BBE">
            <w:pPr>
              <w:rPr>
                <w:b/>
              </w:rPr>
            </w:pPr>
            <w:r>
              <w:rPr>
                <w:b/>
              </w:rPr>
              <w:t>5</w:t>
            </w:r>
            <w:r w:rsidRPr="001F0BBE">
              <w:rPr>
                <w:b/>
              </w:rPr>
              <w:t>.</w:t>
            </w:r>
          </w:p>
        </w:tc>
        <w:tc>
          <w:tcPr>
            <w:tcW w:w="9072" w:type="dxa"/>
          </w:tcPr>
          <w:p w14:paraId="0B2AA941" w14:textId="77777777" w:rsidR="00193C9E" w:rsidRDefault="00193C9E" w:rsidP="001F0BBE">
            <w:r>
              <w:t>Antrag auf bürokratische und finanzielle Entlastung bei der Anmeldung von eintägigen Festen</w:t>
            </w:r>
          </w:p>
        </w:tc>
      </w:tr>
      <w:tr w:rsidR="00193C9E" w14:paraId="14B99114" w14:textId="77777777" w:rsidTr="00FA6AD9">
        <w:tc>
          <w:tcPr>
            <w:tcW w:w="709" w:type="dxa"/>
          </w:tcPr>
          <w:p w14:paraId="2420F7EA" w14:textId="77777777" w:rsidR="00193C9E" w:rsidRDefault="00193C9E" w:rsidP="001F0BBE">
            <w:pPr>
              <w:rPr>
                <w:sz w:val="10"/>
                <w:szCs w:val="10"/>
              </w:rPr>
            </w:pPr>
          </w:p>
        </w:tc>
        <w:tc>
          <w:tcPr>
            <w:tcW w:w="9072" w:type="dxa"/>
          </w:tcPr>
          <w:p w14:paraId="1FD3A04E" w14:textId="77777777" w:rsidR="00193C9E" w:rsidRDefault="00193C9E" w:rsidP="001F0BBE">
            <w:pPr>
              <w:rPr>
                <w:sz w:val="10"/>
                <w:szCs w:val="10"/>
              </w:rPr>
            </w:pPr>
          </w:p>
        </w:tc>
      </w:tr>
      <w:tr w:rsidR="00193C9E" w14:paraId="58FAC28D" w14:textId="77777777" w:rsidTr="00FA6AD9">
        <w:tc>
          <w:tcPr>
            <w:tcW w:w="709" w:type="dxa"/>
            <w:hideMark/>
          </w:tcPr>
          <w:p w14:paraId="2DFF5D58" w14:textId="77777777" w:rsidR="00193C9E" w:rsidRPr="001F0BBE" w:rsidRDefault="00193C9E" w:rsidP="001F0BBE">
            <w:pPr>
              <w:rPr>
                <w:b/>
              </w:rPr>
            </w:pPr>
            <w:r>
              <w:rPr>
                <w:b/>
              </w:rPr>
              <w:t>6</w:t>
            </w:r>
            <w:r w:rsidRPr="001F0BBE">
              <w:rPr>
                <w:b/>
              </w:rPr>
              <w:t>.</w:t>
            </w:r>
          </w:p>
        </w:tc>
        <w:tc>
          <w:tcPr>
            <w:tcW w:w="9072" w:type="dxa"/>
          </w:tcPr>
          <w:p w14:paraId="38ACD1D6" w14:textId="77777777" w:rsidR="00193C9E" w:rsidRDefault="00193C9E" w:rsidP="001F0BBE">
            <w:r>
              <w:t>Festlegung von Kriterien sowie der Einholung von städtebaulichen Beurteilungen bei der Anwendung der Vorschriften des "Bauturbo"</w:t>
            </w:r>
          </w:p>
        </w:tc>
      </w:tr>
      <w:tr w:rsidR="00193C9E" w14:paraId="4172C2E6" w14:textId="77777777" w:rsidTr="00FA6AD9">
        <w:tc>
          <w:tcPr>
            <w:tcW w:w="709" w:type="dxa"/>
          </w:tcPr>
          <w:p w14:paraId="270683D3" w14:textId="77777777" w:rsidR="00193C9E" w:rsidRDefault="00193C9E" w:rsidP="001F0BBE">
            <w:pPr>
              <w:rPr>
                <w:sz w:val="10"/>
                <w:szCs w:val="10"/>
              </w:rPr>
            </w:pPr>
          </w:p>
        </w:tc>
        <w:tc>
          <w:tcPr>
            <w:tcW w:w="9072" w:type="dxa"/>
          </w:tcPr>
          <w:p w14:paraId="3FFBFF02" w14:textId="77777777" w:rsidR="00193C9E" w:rsidRDefault="00193C9E" w:rsidP="001F0BBE">
            <w:pPr>
              <w:rPr>
                <w:sz w:val="10"/>
                <w:szCs w:val="10"/>
              </w:rPr>
            </w:pPr>
          </w:p>
        </w:tc>
      </w:tr>
      <w:tr w:rsidR="00193C9E" w14:paraId="13DF9164" w14:textId="77777777" w:rsidTr="00FA6AD9">
        <w:tc>
          <w:tcPr>
            <w:tcW w:w="709" w:type="dxa"/>
            <w:hideMark/>
          </w:tcPr>
          <w:p w14:paraId="6AABBCDB" w14:textId="77777777" w:rsidR="00193C9E" w:rsidRPr="001F0BBE" w:rsidRDefault="00193C9E" w:rsidP="001F0BBE">
            <w:pPr>
              <w:rPr>
                <w:b/>
              </w:rPr>
            </w:pPr>
            <w:r>
              <w:rPr>
                <w:b/>
              </w:rPr>
              <w:t>7</w:t>
            </w:r>
            <w:r w:rsidRPr="001F0BBE">
              <w:rPr>
                <w:b/>
              </w:rPr>
              <w:t>.</w:t>
            </w:r>
          </w:p>
        </w:tc>
        <w:tc>
          <w:tcPr>
            <w:tcW w:w="9072" w:type="dxa"/>
          </w:tcPr>
          <w:p w14:paraId="59790C74" w14:textId="77777777" w:rsidR="00193C9E" w:rsidRDefault="00193C9E" w:rsidP="001F0BBE">
            <w:r>
              <w:t>Antrag auf Errichtung eines Einfamilienhauses mit Doppelgarage in der Moosstraße 8 nach den Vorschriften des "Bauturbo"</w:t>
            </w:r>
          </w:p>
        </w:tc>
      </w:tr>
      <w:tr w:rsidR="00193C9E" w14:paraId="4DECB9A9" w14:textId="77777777" w:rsidTr="00FA6AD9">
        <w:tc>
          <w:tcPr>
            <w:tcW w:w="709" w:type="dxa"/>
          </w:tcPr>
          <w:p w14:paraId="02D9553D" w14:textId="77777777" w:rsidR="00193C9E" w:rsidRDefault="00193C9E" w:rsidP="001F0BBE">
            <w:pPr>
              <w:rPr>
                <w:sz w:val="10"/>
                <w:szCs w:val="10"/>
              </w:rPr>
            </w:pPr>
          </w:p>
        </w:tc>
        <w:tc>
          <w:tcPr>
            <w:tcW w:w="9072" w:type="dxa"/>
          </w:tcPr>
          <w:p w14:paraId="66A7C991" w14:textId="77777777" w:rsidR="00193C9E" w:rsidRDefault="00193C9E" w:rsidP="001F0BBE">
            <w:pPr>
              <w:rPr>
                <w:sz w:val="10"/>
                <w:szCs w:val="10"/>
              </w:rPr>
            </w:pPr>
          </w:p>
        </w:tc>
      </w:tr>
      <w:tr w:rsidR="00193C9E" w14:paraId="30DABE9A" w14:textId="77777777" w:rsidTr="00FA6AD9">
        <w:tc>
          <w:tcPr>
            <w:tcW w:w="709" w:type="dxa"/>
            <w:hideMark/>
          </w:tcPr>
          <w:p w14:paraId="0D9B6E27" w14:textId="77777777" w:rsidR="00193C9E" w:rsidRPr="001F0BBE" w:rsidRDefault="00193C9E" w:rsidP="001F0BBE">
            <w:pPr>
              <w:rPr>
                <w:b/>
              </w:rPr>
            </w:pPr>
            <w:r>
              <w:rPr>
                <w:b/>
              </w:rPr>
              <w:t>8</w:t>
            </w:r>
            <w:r w:rsidRPr="001F0BBE">
              <w:rPr>
                <w:b/>
              </w:rPr>
              <w:t>.</w:t>
            </w:r>
          </w:p>
        </w:tc>
        <w:tc>
          <w:tcPr>
            <w:tcW w:w="9072" w:type="dxa"/>
          </w:tcPr>
          <w:p w14:paraId="1EDD74E9" w14:textId="77777777" w:rsidR="00193C9E" w:rsidRDefault="00193C9E" w:rsidP="001F0BBE">
            <w:r>
              <w:t>Antrag auf Vorbescheid zur Errichtung eines Zweifamilienhauses Nähe Eggersdorf nach den Vorschriften des "Bauturbo"</w:t>
            </w:r>
          </w:p>
        </w:tc>
      </w:tr>
      <w:tr w:rsidR="00193C9E" w14:paraId="0AA584AE" w14:textId="77777777" w:rsidTr="00FA6AD9">
        <w:tc>
          <w:tcPr>
            <w:tcW w:w="709" w:type="dxa"/>
          </w:tcPr>
          <w:p w14:paraId="52CED703" w14:textId="77777777" w:rsidR="00193C9E" w:rsidRDefault="00193C9E" w:rsidP="001F0BBE">
            <w:pPr>
              <w:rPr>
                <w:sz w:val="10"/>
                <w:szCs w:val="10"/>
              </w:rPr>
            </w:pPr>
          </w:p>
        </w:tc>
        <w:tc>
          <w:tcPr>
            <w:tcW w:w="9072" w:type="dxa"/>
          </w:tcPr>
          <w:p w14:paraId="641B695A" w14:textId="77777777" w:rsidR="00193C9E" w:rsidRDefault="00193C9E" w:rsidP="001F0BBE">
            <w:pPr>
              <w:rPr>
                <w:sz w:val="10"/>
                <w:szCs w:val="10"/>
              </w:rPr>
            </w:pPr>
          </w:p>
        </w:tc>
      </w:tr>
      <w:tr w:rsidR="00193C9E" w14:paraId="2434E604" w14:textId="77777777" w:rsidTr="00FA6AD9">
        <w:tc>
          <w:tcPr>
            <w:tcW w:w="709" w:type="dxa"/>
            <w:hideMark/>
          </w:tcPr>
          <w:p w14:paraId="0ADFB8AB" w14:textId="77777777" w:rsidR="00193C9E" w:rsidRPr="001F0BBE" w:rsidRDefault="00193C9E" w:rsidP="001F0BBE">
            <w:pPr>
              <w:rPr>
                <w:b/>
              </w:rPr>
            </w:pPr>
            <w:r>
              <w:rPr>
                <w:b/>
              </w:rPr>
              <w:t>9</w:t>
            </w:r>
            <w:r w:rsidRPr="001F0BBE">
              <w:rPr>
                <w:b/>
              </w:rPr>
              <w:t>.</w:t>
            </w:r>
          </w:p>
        </w:tc>
        <w:tc>
          <w:tcPr>
            <w:tcW w:w="9072" w:type="dxa"/>
          </w:tcPr>
          <w:p w14:paraId="43BC271A" w14:textId="77777777" w:rsidR="00193C9E" w:rsidRDefault="00193C9E" w:rsidP="001F0BBE">
            <w:r>
              <w:t>Antrag auf Errichtung eines Einfamilienhauses mit Stellplätzen in der Landshuter Straße 24 nach den Vorschriften des "Bauturbo"</w:t>
            </w:r>
          </w:p>
        </w:tc>
      </w:tr>
      <w:tr w:rsidR="00193C9E" w14:paraId="2C6BFB78" w14:textId="77777777" w:rsidTr="00FA6AD9">
        <w:tc>
          <w:tcPr>
            <w:tcW w:w="709" w:type="dxa"/>
          </w:tcPr>
          <w:p w14:paraId="1C68EB91" w14:textId="77777777" w:rsidR="00193C9E" w:rsidRDefault="00193C9E" w:rsidP="001F0BBE">
            <w:pPr>
              <w:rPr>
                <w:sz w:val="10"/>
                <w:szCs w:val="10"/>
              </w:rPr>
            </w:pPr>
          </w:p>
        </w:tc>
        <w:tc>
          <w:tcPr>
            <w:tcW w:w="9072" w:type="dxa"/>
          </w:tcPr>
          <w:p w14:paraId="0021D16D" w14:textId="77777777" w:rsidR="00193C9E" w:rsidRDefault="00193C9E" w:rsidP="001F0BBE">
            <w:pPr>
              <w:rPr>
                <w:sz w:val="10"/>
                <w:szCs w:val="10"/>
              </w:rPr>
            </w:pPr>
          </w:p>
        </w:tc>
      </w:tr>
      <w:tr w:rsidR="00193C9E" w14:paraId="31CF57BE" w14:textId="77777777" w:rsidTr="00FA6AD9">
        <w:tc>
          <w:tcPr>
            <w:tcW w:w="709" w:type="dxa"/>
            <w:hideMark/>
          </w:tcPr>
          <w:p w14:paraId="459AFF44" w14:textId="77777777" w:rsidR="00193C9E" w:rsidRPr="001F0BBE" w:rsidRDefault="00193C9E" w:rsidP="001F0BBE">
            <w:pPr>
              <w:rPr>
                <w:b/>
              </w:rPr>
            </w:pPr>
            <w:r>
              <w:rPr>
                <w:b/>
              </w:rPr>
              <w:t>10</w:t>
            </w:r>
            <w:r w:rsidRPr="001F0BBE">
              <w:rPr>
                <w:b/>
              </w:rPr>
              <w:t>.</w:t>
            </w:r>
          </w:p>
        </w:tc>
        <w:tc>
          <w:tcPr>
            <w:tcW w:w="9072" w:type="dxa"/>
          </w:tcPr>
          <w:p w14:paraId="663F9F4E" w14:textId="77777777" w:rsidR="00193C9E" w:rsidRDefault="00193C9E" w:rsidP="001F0BBE">
            <w:r>
              <w:t>Vergabe des Pausenverkaufs in der Grund- und Mittelschule Gündlkofen</w:t>
            </w:r>
          </w:p>
        </w:tc>
      </w:tr>
      <w:tr w:rsidR="00193C9E" w14:paraId="4CA41238" w14:textId="77777777" w:rsidTr="00FA6AD9">
        <w:tc>
          <w:tcPr>
            <w:tcW w:w="709" w:type="dxa"/>
          </w:tcPr>
          <w:p w14:paraId="7A65D6C8" w14:textId="77777777" w:rsidR="00193C9E" w:rsidRDefault="00193C9E" w:rsidP="001F0BBE">
            <w:pPr>
              <w:rPr>
                <w:sz w:val="10"/>
                <w:szCs w:val="10"/>
              </w:rPr>
            </w:pPr>
          </w:p>
        </w:tc>
        <w:tc>
          <w:tcPr>
            <w:tcW w:w="9072" w:type="dxa"/>
          </w:tcPr>
          <w:p w14:paraId="2FEDB0CA" w14:textId="77777777" w:rsidR="00193C9E" w:rsidRDefault="00193C9E" w:rsidP="001F0BBE">
            <w:pPr>
              <w:rPr>
                <w:sz w:val="10"/>
                <w:szCs w:val="10"/>
              </w:rPr>
            </w:pPr>
          </w:p>
        </w:tc>
      </w:tr>
      <w:tr w:rsidR="00193C9E" w14:paraId="3D2D97D3" w14:textId="77777777" w:rsidTr="00FA6AD9">
        <w:tc>
          <w:tcPr>
            <w:tcW w:w="709" w:type="dxa"/>
            <w:hideMark/>
          </w:tcPr>
          <w:p w14:paraId="4D5BCA35" w14:textId="77777777" w:rsidR="00193C9E" w:rsidRPr="001F0BBE" w:rsidRDefault="00193C9E" w:rsidP="001F0BBE">
            <w:pPr>
              <w:rPr>
                <w:b/>
              </w:rPr>
            </w:pPr>
            <w:r>
              <w:rPr>
                <w:b/>
              </w:rPr>
              <w:t>11</w:t>
            </w:r>
            <w:r w:rsidRPr="001F0BBE">
              <w:rPr>
                <w:b/>
              </w:rPr>
              <w:t>.</w:t>
            </w:r>
          </w:p>
        </w:tc>
        <w:tc>
          <w:tcPr>
            <w:tcW w:w="9072" w:type="dxa"/>
          </w:tcPr>
          <w:p w14:paraId="55692141" w14:textId="77777777" w:rsidR="00193C9E" w:rsidRDefault="00193C9E" w:rsidP="001F0BBE">
            <w:r>
              <w:t>Aufbringen eines Radfahrerschutzstreifens auf die Kreisstraße in Bruckberg</w:t>
            </w:r>
          </w:p>
        </w:tc>
      </w:tr>
      <w:tr w:rsidR="00193C9E" w14:paraId="0411DAFF" w14:textId="77777777" w:rsidTr="00FA6AD9">
        <w:tc>
          <w:tcPr>
            <w:tcW w:w="709" w:type="dxa"/>
          </w:tcPr>
          <w:p w14:paraId="192651FF" w14:textId="77777777" w:rsidR="00193C9E" w:rsidRDefault="00193C9E" w:rsidP="001F0BBE">
            <w:pPr>
              <w:rPr>
                <w:sz w:val="10"/>
                <w:szCs w:val="10"/>
              </w:rPr>
            </w:pPr>
          </w:p>
        </w:tc>
        <w:tc>
          <w:tcPr>
            <w:tcW w:w="9072" w:type="dxa"/>
          </w:tcPr>
          <w:p w14:paraId="6E245D08" w14:textId="77777777" w:rsidR="00193C9E" w:rsidRDefault="00193C9E" w:rsidP="001F0BBE">
            <w:pPr>
              <w:rPr>
                <w:sz w:val="10"/>
                <w:szCs w:val="10"/>
              </w:rPr>
            </w:pPr>
          </w:p>
        </w:tc>
      </w:tr>
      <w:tr w:rsidR="00193C9E" w14:paraId="4F14F86A" w14:textId="77777777" w:rsidTr="00FA6AD9">
        <w:tc>
          <w:tcPr>
            <w:tcW w:w="709" w:type="dxa"/>
            <w:hideMark/>
          </w:tcPr>
          <w:p w14:paraId="3C0B0915" w14:textId="77777777" w:rsidR="00193C9E" w:rsidRPr="001F0BBE" w:rsidRDefault="00193C9E" w:rsidP="001F0BBE">
            <w:pPr>
              <w:rPr>
                <w:b/>
              </w:rPr>
            </w:pPr>
            <w:r>
              <w:rPr>
                <w:b/>
              </w:rPr>
              <w:t>12</w:t>
            </w:r>
            <w:r w:rsidRPr="001F0BBE">
              <w:rPr>
                <w:b/>
              </w:rPr>
              <w:t>.</w:t>
            </w:r>
          </w:p>
        </w:tc>
        <w:tc>
          <w:tcPr>
            <w:tcW w:w="9072" w:type="dxa"/>
          </w:tcPr>
          <w:p w14:paraId="0E68370F" w14:textId="77777777" w:rsidR="00193C9E" w:rsidRDefault="00193C9E" w:rsidP="001F0BBE">
            <w:r>
              <w:t>Entpflichtung und Neubestellung von Feldgeschworenen</w:t>
            </w:r>
          </w:p>
        </w:tc>
      </w:tr>
      <w:tr w:rsidR="00193C9E" w14:paraId="3F89E5B1" w14:textId="77777777" w:rsidTr="00FA6AD9">
        <w:tc>
          <w:tcPr>
            <w:tcW w:w="709" w:type="dxa"/>
          </w:tcPr>
          <w:p w14:paraId="728ADCA9" w14:textId="77777777" w:rsidR="00193C9E" w:rsidRDefault="00193C9E" w:rsidP="001F0BBE">
            <w:pPr>
              <w:rPr>
                <w:sz w:val="10"/>
                <w:szCs w:val="10"/>
              </w:rPr>
            </w:pPr>
          </w:p>
        </w:tc>
        <w:tc>
          <w:tcPr>
            <w:tcW w:w="9072" w:type="dxa"/>
          </w:tcPr>
          <w:p w14:paraId="54403DA6" w14:textId="77777777" w:rsidR="00193C9E" w:rsidRDefault="00193C9E" w:rsidP="001F0BBE">
            <w:pPr>
              <w:rPr>
                <w:sz w:val="10"/>
                <w:szCs w:val="10"/>
              </w:rPr>
            </w:pPr>
          </w:p>
        </w:tc>
      </w:tr>
      <w:tr w:rsidR="00193C9E" w14:paraId="30F53A38" w14:textId="77777777" w:rsidTr="00FA6AD9">
        <w:tc>
          <w:tcPr>
            <w:tcW w:w="709" w:type="dxa"/>
            <w:hideMark/>
          </w:tcPr>
          <w:p w14:paraId="283D8FB8" w14:textId="77777777" w:rsidR="00193C9E" w:rsidRPr="001F0BBE" w:rsidRDefault="00193C9E" w:rsidP="001F0BBE">
            <w:pPr>
              <w:rPr>
                <w:b/>
              </w:rPr>
            </w:pPr>
            <w:r>
              <w:rPr>
                <w:b/>
              </w:rPr>
              <w:t>13</w:t>
            </w:r>
            <w:r w:rsidRPr="001F0BBE">
              <w:rPr>
                <w:b/>
              </w:rPr>
              <w:t>.</w:t>
            </w:r>
          </w:p>
        </w:tc>
        <w:tc>
          <w:tcPr>
            <w:tcW w:w="9072" w:type="dxa"/>
          </w:tcPr>
          <w:p w14:paraId="5CBF4635" w14:textId="77777777" w:rsidR="00193C9E" w:rsidRDefault="00193C9E" w:rsidP="001F0BBE">
            <w:r>
              <w:t>Kath. Kindertagesstätte in Bruckberg, Genehmigung Haushaltsplan 2026</w:t>
            </w:r>
          </w:p>
        </w:tc>
      </w:tr>
      <w:tr w:rsidR="00193C9E" w14:paraId="3FD2CC1C" w14:textId="77777777" w:rsidTr="00FA6AD9">
        <w:tc>
          <w:tcPr>
            <w:tcW w:w="709" w:type="dxa"/>
          </w:tcPr>
          <w:p w14:paraId="4AC73D73" w14:textId="77777777" w:rsidR="00193C9E" w:rsidRDefault="00193C9E" w:rsidP="001F0BBE">
            <w:pPr>
              <w:rPr>
                <w:sz w:val="10"/>
                <w:szCs w:val="10"/>
              </w:rPr>
            </w:pPr>
          </w:p>
        </w:tc>
        <w:tc>
          <w:tcPr>
            <w:tcW w:w="9072" w:type="dxa"/>
          </w:tcPr>
          <w:p w14:paraId="588D4D14" w14:textId="77777777" w:rsidR="00193C9E" w:rsidRDefault="00193C9E" w:rsidP="001F0BBE">
            <w:pPr>
              <w:rPr>
                <w:sz w:val="10"/>
                <w:szCs w:val="10"/>
              </w:rPr>
            </w:pPr>
          </w:p>
        </w:tc>
      </w:tr>
      <w:tr w:rsidR="00193C9E" w14:paraId="31D85DE8" w14:textId="77777777" w:rsidTr="00FA6AD9">
        <w:tc>
          <w:tcPr>
            <w:tcW w:w="709" w:type="dxa"/>
            <w:hideMark/>
          </w:tcPr>
          <w:p w14:paraId="14ED31D4" w14:textId="77777777" w:rsidR="00193C9E" w:rsidRPr="001F0BBE" w:rsidRDefault="00193C9E" w:rsidP="001F0BBE">
            <w:pPr>
              <w:rPr>
                <w:b/>
              </w:rPr>
            </w:pPr>
            <w:r>
              <w:rPr>
                <w:b/>
              </w:rPr>
              <w:t>14</w:t>
            </w:r>
            <w:r w:rsidRPr="001F0BBE">
              <w:rPr>
                <w:b/>
              </w:rPr>
              <w:t>.</w:t>
            </w:r>
          </w:p>
        </w:tc>
        <w:tc>
          <w:tcPr>
            <w:tcW w:w="9072" w:type="dxa"/>
          </w:tcPr>
          <w:p w14:paraId="6A9D5BD1" w14:textId="77777777" w:rsidR="00193C9E" w:rsidRDefault="00193C9E" w:rsidP="001F0BBE">
            <w:r>
              <w:t>Antrag zur Mitfinanzierung einer Brückensanierung</w:t>
            </w:r>
          </w:p>
        </w:tc>
      </w:tr>
      <w:tr w:rsidR="00193C9E" w14:paraId="67AA7086" w14:textId="77777777" w:rsidTr="00FA6AD9">
        <w:tc>
          <w:tcPr>
            <w:tcW w:w="709" w:type="dxa"/>
          </w:tcPr>
          <w:p w14:paraId="54976638" w14:textId="77777777" w:rsidR="00193C9E" w:rsidRDefault="00193C9E" w:rsidP="001F0BBE">
            <w:pPr>
              <w:rPr>
                <w:sz w:val="10"/>
                <w:szCs w:val="10"/>
              </w:rPr>
            </w:pPr>
          </w:p>
        </w:tc>
        <w:tc>
          <w:tcPr>
            <w:tcW w:w="9072" w:type="dxa"/>
          </w:tcPr>
          <w:p w14:paraId="4F39637C" w14:textId="77777777" w:rsidR="00193C9E" w:rsidRDefault="00193C9E" w:rsidP="001F0BBE">
            <w:pPr>
              <w:rPr>
                <w:sz w:val="10"/>
                <w:szCs w:val="10"/>
              </w:rPr>
            </w:pPr>
          </w:p>
        </w:tc>
      </w:tr>
      <w:tr w:rsidR="00193C9E" w14:paraId="6E880DD3" w14:textId="77777777" w:rsidTr="00FA6AD9">
        <w:tc>
          <w:tcPr>
            <w:tcW w:w="709" w:type="dxa"/>
            <w:hideMark/>
          </w:tcPr>
          <w:p w14:paraId="10ABB4C7" w14:textId="77777777" w:rsidR="00193C9E" w:rsidRPr="001F0BBE" w:rsidRDefault="00193C9E" w:rsidP="001F0BBE">
            <w:pPr>
              <w:rPr>
                <w:b/>
              </w:rPr>
            </w:pPr>
            <w:r>
              <w:rPr>
                <w:b/>
              </w:rPr>
              <w:t>15</w:t>
            </w:r>
            <w:r w:rsidRPr="001F0BBE">
              <w:rPr>
                <w:b/>
              </w:rPr>
              <w:t>.</w:t>
            </w:r>
          </w:p>
        </w:tc>
        <w:tc>
          <w:tcPr>
            <w:tcW w:w="9072" w:type="dxa"/>
          </w:tcPr>
          <w:p w14:paraId="2642DF95" w14:textId="77777777" w:rsidR="00193C9E" w:rsidRDefault="00193C9E" w:rsidP="001F0BBE">
            <w:r>
              <w:t>Mitteilungen des Bürgermeisters</w:t>
            </w:r>
          </w:p>
        </w:tc>
      </w:tr>
      <w:tr w:rsidR="00193C9E" w14:paraId="56B3E14A" w14:textId="77777777" w:rsidTr="00FA6AD9">
        <w:tc>
          <w:tcPr>
            <w:tcW w:w="709" w:type="dxa"/>
          </w:tcPr>
          <w:p w14:paraId="7487486B" w14:textId="77777777" w:rsidR="00193C9E" w:rsidRDefault="00193C9E" w:rsidP="001F0BBE">
            <w:pPr>
              <w:rPr>
                <w:sz w:val="10"/>
                <w:szCs w:val="10"/>
              </w:rPr>
            </w:pPr>
          </w:p>
        </w:tc>
        <w:tc>
          <w:tcPr>
            <w:tcW w:w="9072" w:type="dxa"/>
          </w:tcPr>
          <w:p w14:paraId="04F218F3" w14:textId="77777777" w:rsidR="00193C9E" w:rsidRDefault="00193C9E" w:rsidP="001F0BBE">
            <w:pPr>
              <w:rPr>
                <w:sz w:val="10"/>
                <w:szCs w:val="10"/>
              </w:rPr>
            </w:pPr>
          </w:p>
        </w:tc>
      </w:tr>
      <w:tr w:rsidR="00193C9E" w14:paraId="3CAA6F99" w14:textId="77777777" w:rsidTr="00FA6AD9">
        <w:tc>
          <w:tcPr>
            <w:tcW w:w="709" w:type="dxa"/>
            <w:hideMark/>
          </w:tcPr>
          <w:p w14:paraId="4DD6CADE" w14:textId="77777777" w:rsidR="00193C9E" w:rsidRPr="001F0BBE" w:rsidRDefault="00193C9E" w:rsidP="001F0BBE">
            <w:pPr>
              <w:rPr>
                <w:b/>
              </w:rPr>
            </w:pPr>
            <w:r>
              <w:rPr>
                <w:b/>
              </w:rPr>
              <w:t>15.1</w:t>
            </w:r>
          </w:p>
        </w:tc>
        <w:tc>
          <w:tcPr>
            <w:tcW w:w="9072" w:type="dxa"/>
          </w:tcPr>
          <w:p w14:paraId="44319192" w14:textId="77777777" w:rsidR="00193C9E" w:rsidRDefault="00193C9E" w:rsidP="001F0BBE">
            <w:r>
              <w:t>Kurzvideo zu den Rechten und Pflichten von Gemeinderatsmitgliedern</w:t>
            </w:r>
          </w:p>
        </w:tc>
      </w:tr>
      <w:tr w:rsidR="00193C9E" w14:paraId="24D04FE2" w14:textId="77777777" w:rsidTr="00FA6AD9">
        <w:tc>
          <w:tcPr>
            <w:tcW w:w="709" w:type="dxa"/>
          </w:tcPr>
          <w:p w14:paraId="71880716" w14:textId="77777777" w:rsidR="00193C9E" w:rsidRDefault="00193C9E" w:rsidP="001F0BBE">
            <w:pPr>
              <w:rPr>
                <w:sz w:val="10"/>
                <w:szCs w:val="10"/>
              </w:rPr>
            </w:pPr>
          </w:p>
        </w:tc>
        <w:tc>
          <w:tcPr>
            <w:tcW w:w="9072" w:type="dxa"/>
          </w:tcPr>
          <w:p w14:paraId="0A84D447" w14:textId="77777777" w:rsidR="00193C9E" w:rsidRDefault="00193C9E" w:rsidP="001F0BBE">
            <w:pPr>
              <w:rPr>
                <w:sz w:val="10"/>
                <w:szCs w:val="10"/>
              </w:rPr>
            </w:pPr>
          </w:p>
        </w:tc>
      </w:tr>
      <w:tr w:rsidR="00193C9E" w14:paraId="561C4D20" w14:textId="77777777" w:rsidTr="00FA6AD9">
        <w:tc>
          <w:tcPr>
            <w:tcW w:w="709" w:type="dxa"/>
            <w:hideMark/>
          </w:tcPr>
          <w:p w14:paraId="66954B65" w14:textId="77777777" w:rsidR="00193C9E" w:rsidRPr="001F0BBE" w:rsidRDefault="00193C9E" w:rsidP="001F0BBE">
            <w:pPr>
              <w:rPr>
                <w:b/>
              </w:rPr>
            </w:pPr>
            <w:r>
              <w:rPr>
                <w:b/>
              </w:rPr>
              <w:t>15.2</w:t>
            </w:r>
          </w:p>
        </w:tc>
        <w:tc>
          <w:tcPr>
            <w:tcW w:w="9072" w:type="dxa"/>
          </w:tcPr>
          <w:p w14:paraId="087A47AC" w14:textId="77777777" w:rsidR="00193C9E" w:rsidRDefault="00193C9E" w:rsidP="001F0BBE">
            <w:r>
              <w:t>Fortschreibung der örtlichen Bedarfsplanung KiTa-Plätze 2026</w:t>
            </w:r>
          </w:p>
        </w:tc>
      </w:tr>
      <w:tr w:rsidR="00193C9E" w14:paraId="60DAEA81" w14:textId="77777777" w:rsidTr="00FA6AD9">
        <w:tc>
          <w:tcPr>
            <w:tcW w:w="709" w:type="dxa"/>
          </w:tcPr>
          <w:p w14:paraId="16C7B4F2" w14:textId="77777777" w:rsidR="00193C9E" w:rsidRDefault="00193C9E" w:rsidP="001F0BBE">
            <w:pPr>
              <w:rPr>
                <w:sz w:val="10"/>
                <w:szCs w:val="10"/>
              </w:rPr>
            </w:pPr>
          </w:p>
        </w:tc>
        <w:tc>
          <w:tcPr>
            <w:tcW w:w="9072" w:type="dxa"/>
          </w:tcPr>
          <w:p w14:paraId="0675661C" w14:textId="77777777" w:rsidR="00193C9E" w:rsidRDefault="00193C9E" w:rsidP="001F0BBE">
            <w:pPr>
              <w:rPr>
                <w:sz w:val="10"/>
                <w:szCs w:val="10"/>
              </w:rPr>
            </w:pPr>
          </w:p>
        </w:tc>
      </w:tr>
      <w:tr w:rsidR="00193C9E" w14:paraId="5041751B" w14:textId="77777777" w:rsidTr="00FA6AD9">
        <w:tc>
          <w:tcPr>
            <w:tcW w:w="709" w:type="dxa"/>
            <w:hideMark/>
          </w:tcPr>
          <w:p w14:paraId="496348C1" w14:textId="77777777" w:rsidR="00193C9E" w:rsidRPr="001F0BBE" w:rsidRDefault="00193C9E" w:rsidP="001F0BBE">
            <w:pPr>
              <w:rPr>
                <w:b/>
              </w:rPr>
            </w:pPr>
            <w:r>
              <w:rPr>
                <w:b/>
              </w:rPr>
              <w:t>16</w:t>
            </w:r>
            <w:r w:rsidRPr="001F0BBE">
              <w:rPr>
                <w:b/>
              </w:rPr>
              <w:t>.</w:t>
            </w:r>
          </w:p>
        </w:tc>
        <w:tc>
          <w:tcPr>
            <w:tcW w:w="9072" w:type="dxa"/>
          </w:tcPr>
          <w:p w14:paraId="00EAF18E" w14:textId="77777777" w:rsidR="00193C9E" w:rsidRDefault="00193C9E" w:rsidP="001F0BBE">
            <w:r>
              <w:t>Wünsche und Anträge</w:t>
            </w:r>
          </w:p>
        </w:tc>
      </w:tr>
      <w:tr w:rsidR="00193C9E" w14:paraId="3E3DECE7" w14:textId="77777777" w:rsidTr="00FA6AD9">
        <w:tc>
          <w:tcPr>
            <w:tcW w:w="709" w:type="dxa"/>
          </w:tcPr>
          <w:p w14:paraId="7A366034" w14:textId="77777777" w:rsidR="00193C9E" w:rsidRDefault="00193C9E" w:rsidP="001F0BBE">
            <w:pPr>
              <w:rPr>
                <w:sz w:val="10"/>
                <w:szCs w:val="10"/>
              </w:rPr>
            </w:pPr>
          </w:p>
        </w:tc>
        <w:tc>
          <w:tcPr>
            <w:tcW w:w="9072" w:type="dxa"/>
          </w:tcPr>
          <w:p w14:paraId="13159691" w14:textId="77777777" w:rsidR="00193C9E" w:rsidRDefault="00193C9E" w:rsidP="001F0BBE">
            <w:pPr>
              <w:rPr>
                <w:sz w:val="10"/>
                <w:szCs w:val="10"/>
              </w:rPr>
            </w:pPr>
          </w:p>
        </w:tc>
      </w:tr>
      <w:tr w:rsidR="00193C9E" w14:paraId="07017265" w14:textId="77777777" w:rsidTr="00FA6AD9">
        <w:tc>
          <w:tcPr>
            <w:tcW w:w="709" w:type="dxa"/>
            <w:hideMark/>
          </w:tcPr>
          <w:p w14:paraId="68B6248B" w14:textId="77777777" w:rsidR="00193C9E" w:rsidRPr="001F0BBE" w:rsidRDefault="00193C9E" w:rsidP="001F0BBE">
            <w:pPr>
              <w:rPr>
                <w:b/>
              </w:rPr>
            </w:pPr>
            <w:r>
              <w:rPr>
                <w:b/>
              </w:rPr>
              <w:t>16.1</w:t>
            </w:r>
          </w:p>
        </w:tc>
        <w:tc>
          <w:tcPr>
            <w:tcW w:w="9072" w:type="dxa"/>
          </w:tcPr>
          <w:p w14:paraId="2EA4E567" w14:textId="77777777" w:rsidR="00193C9E" w:rsidRDefault="00193C9E" w:rsidP="001F0BBE">
            <w:bookmarkStart w:id="6" w:name="Text"/>
            <w:bookmarkEnd w:id="6"/>
            <w:r>
              <w:t>GR Lohmaier</w:t>
            </w:r>
          </w:p>
        </w:tc>
      </w:tr>
      <w:tr w:rsidR="00193C9E" w14:paraId="22D1499A" w14:textId="77777777" w:rsidTr="00FA6AD9">
        <w:tc>
          <w:tcPr>
            <w:tcW w:w="709" w:type="dxa"/>
          </w:tcPr>
          <w:p w14:paraId="5D8E353A" w14:textId="77777777" w:rsidR="00193C9E" w:rsidRDefault="00193C9E" w:rsidP="001F0BBE">
            <w:pPr>
              <w:rPr>
                <w:sz w:val="10"/>
                <w:szCs w:val="10"/>
              </w:rPr>
            </w:pPr>
          </w:p>
        </w:tc>
        <w:tc>
          <w:tcPr>
            <w:tcW w:w="9072" w:type="dxa"/>
          </w:tcPr>
          <w:p w14:paraId="339CD62D" w14:textId="77777777" w:rsidR="00193C9E" w:rsidRDefault="00193C9E" w:rsidP="001F0BBE">
            <w:pPr>
              <w:rPr>
                <w:sz w:val="10"/>
                <w:szCs w:val="10"/>
              </w:rPr>
            </w:pPr>
          </w:p>
        </w:tc>
      </w:tr>
    </w:tbl>
    <w:p w14:paraId="520156D6" w14:textId="77777777" w:rsidR="003D76AD" w:rsidRDefault="003D76AD">
      <w:pPr>
        <w:rPr>
          <w:bCs/>
        </w:rPr>
      </w:pPr>
      <w:bookmarkStart w:id="7" w:name="Tagesordnung"/>
      <w:bookmarkEnd w:id="7"/>
    </w:p>
    <w:p w14:paraId="186D2AEF" w14:textId="754456A6" w:rsidR="005A4273" w:rsidRDefault="00193C9E">
      <w:r w:rsidRPr="004C047C">
        <w:rPr>
          <w:noProof/>
        </w:rPr>
        <w:t>1. Bürgermeister</w:t>
      </w:r>
      <w:r w:rsidR="00605792">
        <w:t xml:space="preserve"> </w:t>
      </w:r>
      <w:r w:rsidRPr="004C047C">
        <w:rPr>
          <w:noProof/>
        </w:rPr>
        <w:t>Rudolf Radlmeier</w:t>
      </w:r>
      <w:r w:rsidR="00605792">
        <w:t xml:space="preserve"> </w:t>
      </w:r>
      <w:r w:rsidR="00605792">
        <w:rPr>
          <w:bCs/>
        </w:rPr>
        <w:t xml:space="preserve">eröffnet um </w:t>
      </w:r>
      <w:r w:rsidRPr="004C047C">
        <w:rPr>
          <w:noProof/>
        </w:rPr>
        <w:t>19:00</w:t>
      </w:r>
      <w:r w:rsidR="00605792">
        <w:t xml:space="preserve"> </w:t>
      </w:r>
      <w:r w:rsidR="00605792">
        <w:rPr>
          <w:bCs/>
        </w:rPr>
        <w:t xml:space="preserve">Uhr die öffentliche </w:t>
      </w:r>
      <w:r w:rsidRPr="004C047C">
        <w:rPr>
          <w:bCs/>
          <w:noProof/>
        </w:rPr>
        <w:t>Sitzung des Gemeinderates</w:t>
      </w:r>
      <w:r w:rsidR="004D604B">
        <w:rPr>
          <w:bCs/>
        </w:rPr>
        <w:t xml:space="preserve">, </w:t>
      </w:r>
      <w:r w:rsidR="00605792">
        <w:rPr>
          <w:bCs/>
        </w:rPr>
        <w:t xml:space="preserve">begrüßt alle Anwesenden und stellt die ordnungsgemäße Ladung und Beschlussfähigkeit </w:t>
      </w:r>
      <w:r w:rsidRPr="004C047C">
        <w:rPr>
          <w:bCs/>
          <w:noProof/>
        </w:rPr>
        <w:t>des Gemeinderates</w:t>
      </w:r>
      <w:r w:rsidR="00605792">
        <w:rPr>
          <w:bCs/>
        </w:rPr>
        <w:t xml:space="preserve"> fest.</w:t>
      </w:r>
    </w:p>
    <w:p w14:paraId="2F14C879" w14:textId="77777777" w:rsidR="003D76AD" w:rsidRDefault="003D76AD"/>
    <w:p w14:paraId="699D58FB" w14:textId="77777777" w:rsidR="003D76AD" w:rsidRDefault="003D76AD">
      <w:bookmarkStart w:id="8" w:name="BM_Text2"/>
      <w:bookmarkEnd w:id="8"/>
    </w:p>
    <w:p w14:paraId="546B9443" w14:textId="77777777" w:rsidR="00193C9E" w:rsidRDefault="00193C9E" w:rsidP="003A21DE">
      <w:pPr>
        <w:pStyle w:val="berschrift3"/>
      </w:pPr>
      <w:r>
        <w:t>Öffentliche Sitzung</w:t>
      </w:r>
    </w:p>
    <w:p w14:paraId="7953BA3E" w14:textId="77777777" w:rsidR="00193C9E" w:rsidRDefault="00193C9E">
      <w:pPr>
        <w:jc w:val="center"/>
        <w:rPr>
          <w:szCs w:val="22"/>
        </w:rPr>
      </w:pPr>
    </w:p>
    <w:p w14:paraId="1C1CCB7F" w14:textId="77777777" w:rsidR="00193C9E" w:rsidRDefault="00193C9E">
      <w:pPr>
        <w:jc w:val="both"/>
        <w:rPr>
          <w:szCs w:val="22"/>
        </w:rPr>
      </w:pPr>
    </w:p>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23BE29F6" w14:textId="77777777" w:rsidTr="00371FE7">
        <w:tc>
          <w:tcPr>
            <w:tcW w:w="780" w:type="dxa"/>
            <w:tcBorders>
              <w:top w:val="nil"/>
              <w:left w:val="nil"/>
              <w:bottom w:val="single" w:sz="4" w:space="0" w:color="auto"/>
              <w:right w:val="nil"/>
            </w:tcBorders>
            <w:shd w:val="clear" w:color="auto" w:fill="F2F2F2"/>
            <w:hideMark/>
          </w:tcPr>
          <w:p w14:paraId="17B77B11" w14:textId="77777777" w:rsidR="00193C9E" w:rsidRPr="001E662D" w:rsidRDefault="00193C9E" w:rsidP="001E662D">
            <w:pPr>
              <w:rPr>
                <w:b/>
              </w:rPr>
            </w:pPr>
            <w:r>
              <w:rPr>
                <w:b/>
              </w:rPr>
              <w:t>1</w:t>
            </w:r>
          </w:p>
        </w:tc>
        <w:tc>
          <w:tcPr>
            <w:tcW w:w="7442" w:type="dxa"/>
            <w:tcBorders>
              <w:top w:val="nil"/>
              <w:left w:val="nil"/>
              <w:bottom w:val="single" w:sz="4" w:space="0" w:color="auto"/>
              <w:right w:val="nil"/>
            </w:tcBorders>
            <w:shd w:val="clear" w:color="auto" w:fill="F2F2F2"/>
          </w:tcPr>
          <w:p w14:paraId="74F8E9EE" w14:textId="77777777" w:rsidR="00193C9E" w:rsidRPr="001E662D" w:rsidRDefault="00193C9E" w:rsidP="001E662D">
            <w:pPr>
              <w:rPr>
                <w:b/>
              </w:rPr>
            </w:pPr>
            <w:r>
              <w:rPr>
                <w:b/>
              </w:rPr>
              <w:t>Genehmigung der Sitzungsniederschrift</w:t>
            </w:r>
          </w:p>
        </w:tc>
        <w:tc>
          <w:tcPr>
            <w:tcW w:w="1417" w:type="dxa"/>
            <w:tcBorders>
              <w:top w:val="nil"/>
              <w:left w:val="nil"/>
              <w:bottom w:val="single" w:sz="4" w:space="0" w:color="auto"/>
              <w:right w:val="nil"/>
            </w:tcBorders>
            <w:shd w:val="clear" w:color="auto" w:fill="F2F2F2"/>
          </w:tcPr>
          <w:p w14:paraId="0C33367E" w14:textId="77777777" w:rsidR="00193C9E" w:rsidRPr="001E662D" w:rsidRDefault="00193C9E" w:rsidP="001E662D">
            <w:pPr>
              <w:rPr>
                <w:b/>
              </w:rPr>
            </w:pPr>
          </w:p>
        </w:tc>
      </w:tr>
    </w:tbl>
    <w:p w14:paraId="515C7FF5" w14:textId="77777777" w:rsidR="00193C9E" w:rsidRDefault="00193C9E" w:rsidP="00E3412D"/>
    <w:p w14:paraId="64A5BFAE" w14:textId="77777777" w:rsidR="00193C9E" w:rsidRPr="0035360A" w:rsidRDefault="00193C9E" w:rsidP="0035360A">
      <w:r w:rsidRPr="0035360A">
        <w:t>Der Niederschrift der öffentlichen Gemeinderatssitzung vom 16.06.2026 wurde ohne Änderungen zugestimmt.</w:t>
      </w:r>
    </w:p>
    <w:p w14:paraId="45B762B5" w14:textId="77777777" w:rsidR="00193C9E" w:rsidRPr="002E02C2" w:rsidRDefault="00193C9E" w:rsidP="00C14999"/>
    <w:p w14:paraId="260BFEDC" w14:textId="77777777" w:rsidR="00193C9E" w:rsidRPr="00175E8B" w:rsidRDefault="00193C9E" w:rsidP="0033081C">
      <w:pPr>
        <w:rPr>
          <w:b/>
          <w:u w:val="single"/>
        </w:rPr>
      </w:pPr>
      <w:r w:rsidRPr="00175E8B">
        <w:rPr>
          <w:b/>
          <w:u w:val="single"/>
        </w:rPr>
        <w:t>Beschluss:</w:t>
      </w:r>
    </w:p>
    <w:p w14:paraId="353CF658" w14:textId="77777777" w:rsidR="00193C9E" w:rsidRDefault="00193C9E" w:rsidP="0033081C"/>
    <w:p w14:paraId="7EC35F30" w14:textId="77777777" w:rsidR="00193C9E" w:rsidRPr="000575C5" w:rsidRDefault="00193C9E" w:rsidP="000575C5">
      <w:r w:rsidRPr="000575C5">
        <w:t>Die Niederschrift der öffentlichen Gemeinderatssitzung vom 16.06.2026</w:t>
      </w:r>
    </w:p>
    <w:p w14:paraId="2827B0BF" w14:textId="77777777" w:rsidR="00193C9E" w:rsidRPr="000575C5" w:rsidRDefault="00193C9E" w:rsidP="000575C5">
      <w:r w:rsidRPr="000575C5">
        <w:t xml:space="preserve">wird genehmigt. </w:t>
      </w:r>
    </w:p>
    <w:p w14:paraId="15B4500E" w14:textId="77777777" w:rsidR="00193C9E" w:rsidRPr="000575C5" w:rsidRDefault="00193C9E" w:rsidP="000575C5"/>
    <w:p w14:paraId="538D559A" w14:textId="77777777" w:rsidR="00193C9E" w:rsidRDefault="00193C9E" w:rsidP="00E3412D">
      <w:pPr>
        <w:tabs>
          <w:tab w:val="left" w:pos="1701"/>
        </w:tabs>
        <w:rPr>
          <w:b/>
        </w:rPr>
      </w:pPr>
      <w:r>
        <w:rPr>
          <w:b/>
        </w:rPr>
        <w:t>Einstimmig beschlossen</w:t>
      </w:r>
      <w:r>
        <w:rPr>
          <w:b/>
        </w:rPr>
        <w:tab/>
        <w:t xml:space="preserve">Ja 16     Nein 0  Anwesend 16  Persönlich beteiligt 0  </w:t>
      </w:r>
    </w:p>
    <w:p w14:paraId="7019E110"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4B13199D" w14:textId="77777777" w:rsidTr="00371FE7">
        <w:tc>
          <w:tcPr>
            <w:tcW w:w="780" w:type="dxa"/>
            <w:tcBorders>
              <w:top w:val="nil"/>
              <w:left w:val="nil"/>
              <w:bottom w:val="single" w:sz="4" w:space="0" w:color="auto"/>
              <w:right w:val="nil"/>
            </w:tcBorders>
            <w:shd w:val="clear" w:color="auto" w:fill="F2F2F2"/>
            <w:hideMark/>
          </w:tcPr>
          <w:p w14:paraId="2BDC2723" w14:textId="77777777" w:rsidR="00193C9E" w:rsidRPr="001E662D" w:rsidRDefault="00193C9E" w:rsidP="001E662D">
            <w:pPr>
              <w:rPr>
                <w:b/>
              </w:rPr>
            </w:pPr>
            <w:r>
              <w:rPr>
                <w:b/>
              </w:rPr>
              <w:lastRenderedPageBreak/>
              <w:t>2</w:t>
            </w:r>
          </w:p>
        </w:tc>
        <w:tc>
          <w:tcPr>
            <w:tcW w:w="7442" w:type="dxa"/>
            <w:tcBorders>
              <w:top w:val="nil"/>
              <w:left w:val="nil"/>
              <w:bottom w:val="single" w:sz="4" w:space="0" w:color="auto"/>
              <w:right w:val="nil"/>
            </w:tcBorders>
            <w:shd w:val="clear" w:color="auto" w:fill="F2F2F2"/>
          </w:tcPr>
          <w:p w14:paraId="37D63B2A" w14:textId="77777777" w:rsidR="00193C9E" w:rsidRPr="001E662D" w:rsidRDefault="00193C9E" w:rsidP="001E662D">
            <w:pPr>
              <w:rPr>
                <w:b/>
              </w:rPr>
            </w:pPr>
            <w:r>
              <w:rPr>
                <w:b/>
              </w:rPr>
              <w:t>Kindergarten Bruckberg, Sanierung oder Neubau</w:t>
            </w:r>
          </w:p>
        </w:tc>
        <w:tc>
          <w:tcPr>
            <w:tcW w:w="1417" w:type="dxa"/>
            <w:tcBorders>
              <w:top w:val="nil"/>
              <w:left w:val="nil"/>
              <w:bottom w:val="single" w:sz="4" w:space="0" w:color="auto"/>
              <w:right w:val="nil"/>
            </w:tcBorders>
            <w:shd w:val="clear" w:color="auto" w:fill="F2F2F2"/>
          </w:tcPr>
          <w:p w14:paraId="30A87EBE" w14:textId="77777777" w:rsidR="00193C9E" w:rsidRPr="001E662D" w:rsidRDefault="00193C9E" w:rsidP="001E662D">
            <w:pPr>
              <w:rPr>
                <w:b/>
              </w:rPr>
            </w:pPr>
          </w:p>
        </w:tc>
      </w:tr>
    </w:tbl>
    <w:p w14:paraId="51803BA7" w14:textId="77777777" w:rsidR="00143D5E" w:rsidRDefault="00143D5E" w:rsidP="00E3412D"/>
    <w:p w14:paraId="0AD9AF78" w14:textId="77777777" w:rsidR="00193C9E" w:rsidRDefault="00193C9E" w:rsidP="00FF150C">
      <w:pPr>
        <w:rPr>
          <w:b/>
          <w:bCs/>
          <w:u w:val="single"/>
        </w:rPr>
      </w:pPr>
      <w:r w:rsidRPr="00E45353">
        <w:rPr>
          <w:b/>
          <w:bCs/>
          <w:u w:val="single"/>
        </w:rPr>
        <w:t>Beschluss:</w:t>
      </w:r>
    </w:p>
    <w:p w14:paraId="5C2D4EF9" w14:textId="77777777" w:rsidR="00193C9E" w:rsidRDefault="00193C9E" w:rsidP="00FF150C">
      <w:pPr>
        <w:rPr>
          <w:b/>
          <w:bCs/>
          <w:u w:val="single"/>
        </w:rPr>
      </w:pPr>
    </w:p>
    <w:p w14:paraId="513B9FEF" w14:textId="77777777" w:rsidR="00193C9E" w:rsidRPr="00EB4D1A" w:rsidRDefault="00193C9E" w:rsidP="00FF150C">
      <w:r>
        <w:t>Das Gebäude soll neu gebaut werden.</w:t>
      </w:r>
    </w:p>
    <w:p w14:paraId="2C43CC62" w14:textId="77777777" w:rsidR="00193C9E" w:rsidRDefault="00193C9E" w:rsidP="00E3412D"/>
    <w:p w14:paraId="400487FE" w14:textId="77777777" w:rsidR="00193C9E" w:rsidRDefault="00193C9E" w:rsidP="00E3412D">
      <w:pPr>
        <w:tabs>
          <w:tab w:val="left" w:pos="1701"/>
        </w:tabs>
        <w:rPr>
          <w:b/>
        </w:rPr>
      </w:pPr>
      <w:r>
        <w:rPr>
          <w:b/>
        </w:rPr>
        <w:t>Einstimmig beschlossen</w:t>
      </w:r>
      <w:r>
        <w:rPr>
          <w:b/>
        </w:rPr>
        <w:tab/>
        <w:t xml:space="preserve">Ja 15     Nein 1  Anwesend 16  Persönlich beteiligt 0  </w:t>
      </w:r>
    </w:p>
    <w:p w14:paraId="2C4EA056" w14:textId="77777777" w:rsidR="00143D5E" w:rsidRDefault="00143D5E" w:rsidP="00E3412D">
      <w:pPr>
        <w:tabs>
          <w:tab w:val="left" w:pos="1701"/>
        </w:tabs>
        <w:rPr>
          <w:b/>
        </w:rPr>
      </w:pPr>
    </w:p>
    <w:p w14:paraId="08E2048D"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09F96464" w14:textId="77777777" w:rsidTr="00371FE7">
        <w:tc>
          <w:tcPr>
            <w:tcW w:w="780" w:type="dxa"/>
            <w:tcBorders>
              <w:top w:val="nil"/>
              <w:left w:val="nil"/>
              <w:bottom w:val="single" w:sz="4" w:space="0" w:color="auto"/>
              <w:right w:val="nil"/>
            </w:tcBorders>
            <w:shd w:val="clear" w:color="auto" w:fill="F2F2F2"/>
            <w:hideMark/>
          </w:tcPr>
          <w:p w14:paraId="61D55090" w14:textId="77777777" w:rsidR="00193C9E" w:rsidRPr="001E662D" w:rsidRDefault="00193C9E" w:rsidP="001E662D">
            <w:pPr>
              <w:rPr>
                <w:b/>
              </w:rPr>
            </w:pPr>
            <w:r>
              <w:rPr>
                <w:b/>
              </w:rPr>
              <w:t>3</w:t>
            </w:r>
          </w:p>
        </w:tc>
        <w:tc>
          <w:tcPr>
            <w:tcW w:w="7442" w:type="dxa"/>
            <w:tcBorders>
              <w:top w:val="nil"/>
              <w:left w:val="nil"/>
              <w:bottom w:val="single" w:sz="4" w:space="0" w:color="auto"/>
              <w:right w:val="nil"/>
            </w:tcBorders>
            <w:shd w:val="clear" w:color="auto" w:fill="F2F2F2"/>
          </w:tcPr>
          <w:p w14:paraId="4F809F1F" w14:textId="77777777" w:rsidR="00193C9E" w:rsidRPr="001E662D" w:rsidRDefault="00193C9E" w:rsidP="001E662D">
            <w:pPr>
              <w:rPr>
                <w:b/>
              </w:rPr>
            </w:pPr>
            <w:r>
              <w:rPr>
                <w:b/>
              </w:rPr>
              <w:t>Errichtung eines Verbindungbaus zwischen dem Kindergarten Regenbogen und der alten Schule Gündlkofen</w:t>
            </w:r>
          </w:p>
        </w:tc>
        <w:tc>
          <w:tcPr>
            <w:tcW w:w="1417" w:type="dxa"/>
            <w:tcBorders>
              <w:top w:val="nil"/>
              <w:left w:val="nil"/>
              <w:bottom w:val="single" w:sz="4" w:space="0" w:color="auto"/>
              <w:right w:val="nil"/>
            </w:tcBorders>
            <w:shd w:val="clear" w:color="auto" w:fill="F2F2F2"/>
          </w:tcPr>
          <w:p w14:paraId="146536F0" w14:textId="77777777" w:rsidR="00193C9E" w:rsidRPr="001E662D" w:rsidRDefault="00193C9E" w:rsidP="001E662D">
            <w:pPr>
              <w:rPr>
                <w:b/>
              </w:rPr>
            </w:pPr>
          </w:p>
        </w:tc>
      </w:tr>
    </w:tbl>
    <w:p w14:paraId="0ADE7419" w14:textId="77777777" w:rsidR="00193C9E" w:rsidRDefault="00193C9E" w:rsidP="00E3412D">
      <w:pPr>
        <w:pStyle w:val="Kopfzeile"/>
        <w:tabs>
          <w:tab w:val="left" w:pos="708"/>
        </w:tabs>
      </w:pPr>
    </w:p>
    <w:p w14:paraId="13189BF5" w14:textId="77777777" w:rsidR="00193C9E" w:rsidRDefault="00193C9E" w:rsidP="00FF150C">
      <w:pPr>
        <w:rPr>
          <w:b/>
          <w:bCs/>
          <w:u w:val="single"/>
        </w:rPr>
      </w:pPr>
      <w:r w:rsidRPr="00E45353">
        <w:rPr>
          <w:b/>
          <w:bCs/>
          <w:u w:val="single"/>
        </w:rPr>
        <w:t>Beschluss:</w:t>
      </w:r>
    </w:p>
    <w:p w14:paraId="1EC91E48" w14:textId="77777777" w:rsidR="00193C9E" w:rsidRPr="006B22C3" w:rsidRDefault="00193C9E" w:rsidP="00702A70">
      <w:pPr>
        <w:spacing w:before="100" w:beforeAutospacing="1" w:after="100" w:afterAutospacing="1"/>
        <w:rPr>
          <w:rFonts w:ascii="Times New Roman" w:hAnsi="Times New Roman"/>
          <w:sz w:val="24"/>
        </w:rPr>
      </w:pPr>
      <w:r w:rsidRPr="006B22C3">
        <w:rPr>
          <w:rFonts w:ascii="Times New Roman" w:hAnsi="Times New Roman"/>
          <w:sz w:val="24"/>
        </w:rPr>
        <w:t>Der Gemeinderat beschließt die Errichtung eines Verbindungsbaus zwischen dem Hauptgebäude des Kindergartens Regenbogen und dem Gebäude der Alten Schule. Die Verwaltung wird beauftragt, die notwendigen Planungen einzuleiten und die Kosten zu ermitteln.</w:t>
      </w:r>
    </w:p>
    <w:p w14:paraId="4C590A57" w14:textId="77777777" w:rsidR="00193C9E" w:rsidRDefault="00193C9E" w:rsidP="00E3412D">
      <w:pPr>
        <w:tabs>
          <w:tab w:val="left" w:pos="1701"/>
        </w:tabs>
        <w:rPr>
          <w:b/>
        </w:rPr>
      </w:pPr>
      <w:r>
        <w:rPr>
          <w:b/>
        </w:rPr>
        <w:t>Einstimmig beschlossen</w:t>
      </w:r>
      <w:r>
        <w:rPr>
          <w:b/>
        </w:rPr>
        <w:tab/>
      </w:r>
    </w:p>
    <w:p w14:paraId="54ADA5AF" w14:textId="77777777" w:rsidR="00143D5E" w:rsidRDefault="00143D5E" w:rsidP="00E3412D">
      <w:pPr>
        <w:tabs>
          <w:tab w:val="left" w:pos="1701"/>
        </w:tabs>
        <w:rPr>
          <w:b/>
        </w:rPr>
      </w:pPr>
    </w:p>
    <w:p w14:paraId="0EEE9196"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11CB486B" w14:textId="77777777" w:rsidTr="00371FE7">
        <w:tc>
          <w:tcPr>
            <w:tcW w:w="780" w:type="dxa"/>
            <w:tcBorders>
              <w:top w:val="nil"/>
              <w:left w:val="nil"/>
              <w:bottom w:val="single" w:sz="4" w:space="0" w:color="auto"/>
              <w:right w:val="nil"/>
            </w:tcBorders>
            <w:shd w:val="clear" w:color="auto" w:fill="F2F2F2"/>
            <w:hideMark/>
          </w:tcPr>
          <w:p w14:paraId="7153E322" w14:textId="77777777" w:rsidR="00193C9E" w:rsidRPr="001E662D" w:rsidRDefault="00193C9E" w:rsidP="001E662D">
            <w:pPr>
              <w:rPr>
                <w:b/>
              </w:rPr>
            </w:pPr>
            <w:r>
              <w:rPr>
                <w:b/>
              </w:rPr>
              <w:t>4</w:t>
            </w:r>
          </w:p>
        </w:tc>
        <w:tc>
          <w:tcPr>
            <w:tcW w:w="7442" w:type="dxa"/>
            <w:tcBorders>
              <w:top w:val="nil"/>
              <w:left w:val="nil"/>
              <w:bottom w:val="single" w:sz="4" w:space="0" w:color="auto"/>
              <w:right w:val="nil"/>
            </w:tcBorders>
            <w:shd w:val="clear" w:color="auto" w:fill="F2F2F2"/>
          </w:tcPr>
          <w:p w14:paraId="3A3D7FAB" w14:textId="77777777" w:rsidR="00193C9E" w:rsidRPr="001E662D" w:rsidRDefault="00193C9E" w:rsidP="001E662D">
            <w:pPr>
              <w:rPr>
                <w:b/>
              </w:rPr>
            </w:pPr>
            <w:r>
              <w:rPr>
                <w:b/>
              </w:rPr>
              <w:t>Errichtung einer Fußsohlenmassageanlage am Holzgraben</w:t>
            </w:r>
          </w:p>
        </w:tc>
        <w:tc>
          <w:tcPr>
            <w:tcW w:w="1417" w:type="dxa"/>
            <w:tcBorders>
              <w:top w:val="nil"/>
              <w:left w:val="nil"/>
              <w:bottom w:val="single" w:sz="4" w:space="0" w:color="auto"/>
              <w:right w:val="nil"/>
            </w:tcBorders>
            <w:shd w:val="clear" w:color="auto" w:fill="F2F2F2"/>
          </w:tcPr>
          <w:p w14:paraId="6457A7BF" w14:textId="77777777" w:rsidR="00193C9E" w:rsidRPr="001E662D" w:rsidRDefault="00193C9E" w:rsidP="001E662D">
            <w:pPr>
              <w:rPr>
                <w:b/>
              </w:rPr>
            </w:pPr>
          </w:p>
        </w:tc>
      </w:tr>
    </w:tbl>
    <w:p w14:paraId="3EA5F847" w14:textId="77777777" w:rsidR="00193C9E" w:rsidRDefault="00193C9E" w:rsidP="00E3412D"/>
    <w:p w14:paraId="39AE4A8A" w14:textId="77777777" w:rsidR="00193C9E" w:rsidRDefault="00193C9E" w:rsidP="00FF150C">
      <w:pPr>
        <w:rPr>
          <w:b/>
          <w:bCs/>
          <w:u w:val="single"/>
        </w:rPr>
      </w:pPr>
      <w:r w:rsidRPr="00E45353">
        <w:rPr>
          <w:b/>
          <w:bCs/>
          <w:u w:val="single"/>
        </w:rPr>
        <w:t>Beschluss:</w:t>
      </w:r>
    </w:p>
    <w:p w14:paraId="6E6E603B" w14:textId="77777777" w:rsidR="00193C9E" w:rsidRDefault="00193C9E" w:rsidP="00FF150C">
      <w:pPr>
        <w:rPr>
          <w:b/>
          <w:bCs/>
          <w:u w:val="single"/>
        </w:rPr>
      </w:pPr>
    </w:p>
    <w:p w14:paraId="1B6E97F2" w14:textId="6ADC443D" w:rsidR="00193C9E" w:rsidRPr="00D1160C" w:rsidRDefault="00193C9E" w:rsidP="00FF150C">
      <w:bookmarkStart w:id="9" w:name="_Hlk238802962"/>
      <w:r w:rsidRPr="00D1160C">
        <w:t>Der Gemeinderat Bruckberg unterstützt den Antrag des Seniorenbeirat</w:t>
      </w:r>
      <w:r w:rsidR="007C195F">
        <w:t>s</w:t>
      </w:r>
      <w:r w:rsidRPr="00D1160C">
        <w:t xml:space="preserve"> Bruckberg zum Bau einer Fußsohlenmassageanlage am Holzgraben. </w:t>
      </w:r>
    </w:p>
    <w:p w14:paraId="7CC7D097" w14:textId="7CAB58D9" w:rsidR="00193C9E" w:rsidRPr="00D1160C" w:rsidRDefault="00193C9E" w:rsidP="00FF150C">
      <w:r w:rsidRPr="00D1160C">
        <w:t>Die Kosten für die Fußsohlenmassageanlage sollen im H</w:t>
      </w:r>
      <w:r>
        <w:t>au</w:t>
      </w:r>
      <w:r w:rsidRPr="00D1160C">
        <w:t>shaltsjahr 2027 vorgesehen werden und die Verwaltung wird beauftragt, einen Förderantrag für das Projekt im Rahmen des Regionalbudgets der IL</w:t>
      </w:r>
      <w:r w:rsidR="007C195F">
        <w:t>E</w:t>
      </w:r>
      <w:r w:rsidRPr="00D1160C">
        <w:t xml:space="preserve"> Holledauer Tor zu beantragen.</w:t>
      </w:r>
      <w:r>
        <w:t xml:space="preserve"> Hierzu soll aber die Kostenschätzung noch einmal genauer überarbeitet werden.</w:t>
      </w:r>
    </w:p>
    <w:bookmarkEnd w:id="9"/>
    <w:p w14:paraId="2BBCB26E" w14:textId="77777777" w:rsidR="00193C9E" w:rsidRDefault="00193C9E" w:rsidP="00E3412D"/>
    <w:p w14:paraId="6B04420F" w14:textId="77777777" w:rsidR="00143D5E" w:rsidRDefault="00193C9E" w:rsidP="00E3412D">
      <w:pPr>
        <w:tabs>
          <w:tab w:val="left" w:pos="1701"/>
        </w:tabs>
        <w:rPr>
          <w:b/>
        </w:rPr>
      </w:pPr>
      <w:r>
        <w:rPr>
          <w:b/>
        </w:rPr>
        <w:t>Einstimmig beschlossen</w:t>
      </w:r>
      <w:r>
        <w:rPr>
          <w:b/>
        </w:rPr>
        <w:tab/>
        <w:t xml:space="preserve">Ja 16     Nein 0  Anwesend 16 </w:t>
      </w:r>
    </w:p>
    <w:p w14:paraId="0115F16B" w14:textId="50ABD481" w:rsidR="00193C9E" w:rsidRDefault="00193C9E" w:rsidP="00E3412D">
      <w:pPr>
        <w:tabs>
          <w:tab w:val="left" w:pos="1701"/>
        </w:tabs>
        <w:rPr>
          <w:b/>
        </w:rPr>
      </w:pPr>
      <w:r>
        <w:rPr>
          <w:b/>
        </w:rPr>
        <w:t xml:space="preserve"> </w:t>
      </w:r>
    </w:p>
    <w:p w14:paraId="41DB45FA"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0C4D6D07" w14:textId="77777777" w:rsidTr="00371FE7">
        <w:tc>
          <w:tcPr>
            <w:tcW w:w="780" w:type="dxa"/>
            <w:tcBorders>
              <w:top w:val="nil"/>
              <w:left w:val="nil"/>
              <w:bottom w:val="single" w:sz="4" w:space="0" w:color="auto"/>
              <w:right w:val="nil"/>
            </w:tcBorders>
            <w:shd w:val="clear" w:color="auto" w:fill="F2F2F2"/>
            <w:hideMark/>
          </w:tcPr>
          <w:p w14:paraId="141852D4" w14:textId="77777777" w:rsidR="00193C9E" w:rsidRPr="001E662D" w:rsidRDefault="00193C9E" w:rsidP="001E662D">
            <w:pPr>
              <w:rPr>
                <w:b/>
              </w:rPr>
            </w:pPr>
            <w:r>
              <w:rPr>
                <w:b/>
              </w:rPr>
              <w:t>5</w:t>
            </w:r>
          </w:p>
        </w:tc>
        <w:tc>
          <w:tcPr>
            <w:tcW w:w="7442" w:type="dxa"/>
            <w:tcBorders>
              <w:top w:val="nil"/>
              <w:left w:val="nil"/>
              <w:bottom w:val="single" w:sz="4" w:space="0" w:color="auto"/>
              <w:right w:val="nil"/>
            </w:tcBorders>
            <w:shd w:val="clear" w:color="auto" w:fill="F2F2F2"/>
          </w:tcPr>
          <w:p w14:paraId="042E4724" w14:textId="77777777" w:rsidR="00193C9E" w:rsidRPr="001E662D" w:rsidRDefault="00193C9E" w:rsidP="001E662D">
            <w:pPr>
              <w:rPr>
                <w:b/>
              </w:rPr>
            </w:pPr>
            <w:r>
              <w:rPr>
                <w:b/>
              </w:rPr>
              <w:t>Antrag auf bürokratische und finanzielle Entlastung bei der Anmeldung von eintägigen Festen</w:t>
            </w:r>
          </w:p>
        </w:tc>
        <w:tc>
          <w:tcPr>
            <w:tcW w:w="1417" w:type="dxa"/>
            <w:tcBorders>
              <w:top w:val="nil"/>
              <w:left w:val="nil"/>
              <w:bottom w:val="single" w:sz="4" w:space="0" w:color="auto"/>
              <w:right w:val="nil"/>
            </w:tcBorders>
            <w:shd w:val="clear" w:color="auto" w:fill="F2F2F2"/>
          </w:tcPr>
          <w:p w14:paraId="7E6BE56C" w14:textId="77777777" w:rsidR="00193C9E" w:rsidRPr="001E662D" w:rsidRDefault="00193C9E" w:rsidP="001E662D">
            <w:pPr>
              <w:rPr>
                <w:b/>
              </w:rPr>
            </w:pPr>
          </w:p>
        </w:tc>
      </w:tr>
    </w:tbl>
    <w:p w14:paraId="115C64B6" w14:textId="77777777" w:rsidR="00193C9E" w:rsidRDefault="00193C9E" w:rsidP="00E3412D"/>
    <w:p w14:paraId="0B4ACFF7" w14:textId="77777777" w:rsidR="00193C9E" w:rsidRPr="00E45353" w:rsidRDefault="00193C9E" w:rsidP="00FF150C">
      <w:pPr>
        <w:rPr>
          <w:b/>
          <w:bCs/>
          <w:u w:val="single"/>
        </w:rPr>
      </w:pPr>
      <w:r w:rsidRPr="00E45353">
        <w:rPr>
          <w:b/>
          <w:bCs/>
          <w:u w:val="single"/>
        </w:rPr>
        <w:t>Beschluss:</w:t>
      </w:r>
    </w:p>
    <w:p w14:paraId="5018E87B" w14:textId="77777777" w:rsidR="00193C9E" w:rsidRDefault="00193C9E" w:rsidP="00FF150C"/>
    <w:p w14:paraId="669BA7E6" w14:textId="77777777" w:rsidR="00193C9E" w:rsidRPr="00B0735F" w:rsidRDefault="00193C9E" w:rsidP="00FF150C">
      <w:bookmarkStart w:id="10" w:name="_Hlk238804015"/>
      <w:r>
        <w:t>Dem Antrag auf Abschaffung der Gebühren für ortsansässige Vereine wird zugestimmt.</w:t>
      </w:r>
    </w:p>
    <w:bookmarkEnd w:id="10"/>
    <w:p w14:paraId="7C850E00" w14:textId="77777777" w:rsidR="00193C9E" w:rsidRDefault="00193C9E" w:rsidP="00E3412D"/>
    <w:p w14:paraId="177701F9" w14:textId="77777777" w:rsidR="00193C9E" w:rsidRDefault="00193C9E" w:rsidP="00E3412D">
      <w:pPr>
        <w:tabs>
          <w:tab w:val="left" w:pos="1701"/>
        </w:tabs>
        <w:rPr>
          <w:b/>
        </w:rPr>
      </w:pPr>
      <w:r>
        <w:rPr>
          <w:b/>
        </w:rPr>
        <w:t>Einstimmig abgelehnt</w:t>
      </w:r>
      <w:r>
        <w:rPr>
          <w:b/>
        </w:rPr>
        <w:tab/>
        <w:t xml:space="preserve">Ja 0     Nein 16  Anwesend 16  Persönlich beteiligt 0  </w:t>
      </w:r>
    </w:p>
    <w:p w14:paraId="4B937D8E" w14:textId="77777777" w:rsidR="00193C9E" w:rsidRPr="00853E78" w:rsidRDefault="00193C9E" w:rsidP="00853E78">
      <w:r>
        <w:t>Damit ist der Antrag abgelehnt.</w:t>
      </w:r>
    </w:p>
    <w:p w14:paraId="74449117" w14:textId="77777777" w:rsidR="00193C9E" w:rsidRDefault="00193C9E" w:rsidP="00E3412D">
      <w:pPr>
        <w:rPr>
          <w:szCs w:val="22"/>
        </w:rPr>
      </w:pPr>
    </w:p>
    <w:p w14:paraId="057F1DC3"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486D7A88" w14:textId="77777777" w:rsidTr="00371FE7">
        <w:tc>
          <w:tcPr>
            <w:tcW w:w="780" w:type="dxa"/>
            <w:tcBorders>
              <w:top w:val="nil"/>
              <w:left w:val="nil"/>
              <w:bottom w:val="single" w:sz="4" w:space="0" w:color="auto"/>
              <w:right w:val="nil"/>
            </w:tcBorders>
            <w:shd w:val="clear" w:color="auto" w:fill="F2F2F2"/>
            <w:hideMark/>
          </w:tcPr>
          <w:p w14:paraId="78A585CC" w14:textId="77777777" w:rsidR="00193C9E" w:rsidRPr="001E662D" w:rsidRDefault="00193C9E" w:rsidP="001E662D">
            <w:pPr>
              <w:rPr>
                <w:b/>
              </w:rPr>
            </w:pPr>
            <w:r>
              <w:rPr>
                <w:b/>
              </w:rPr>
              <w:t>6</w:t>
            </w:r>
          </w:p>
        </w:tc>
        <w:tc>
          <w:tcPr>
            <w:tcW w:w="7442" w:type="dxa"/>
            <w:tcBorders>
              <w:top w:val="nil"/>
              <w:left w:val="nil"/>
              <w:bottom w:val="single" w:sz="4" w:space="0" w:color="auto"/>
              <w:right w:val="nil"/>
            </w:tcBorders>
            <w:shd w:val="clear" w:color="auto" w:fill="F2F2F2"/>
          </w:tcPr>
          <w:p w14:paraId="010AD9A6" w14:textId="77777777" w:rsidR="00193C9E" w:rsidRPr="001E662D" w:rsidRDefault="00193C9E" w:rsidP="001E662D">
            <w:pPr>
              <w:rPr>
                <w:b/>
              </w:rPr>
            </w:pPr>
            <w:r>
              <w:rPr>
                <w:b/>
              </w:rPr>
              <w:t>Festlegung von Kriterien sowie der Einholung von städtebaulichen Beurteilungen bei der Anwendung der Vorschriften des "Bauturbo"</w:t>
            </w:r>
          </w:p>
        </w:tc>
        <w:tc>
          <w:tcPr>
            <w:tcW w:w="1417" w:type="dxa"/>
            <w:tcBorders>
              <w:top w:val="nil"/>
              <w:left w:val="nil"/>
              <w:bottom w:val="single" w:sz="4" w:space="0" w:color="auto"/>
              <w:right w:val="nil"/>
            </w:tcBorders>
            <w:shd w:val="clear" w:color="auto" w:fill="F2F2F2"/>
          </w:tcPr>
          <w:p w14:paraId="184C7692" w14:textId="77777777" w:rsidR="00193C9E" w:rsidRPr="001E662D" w:rsidRDefault="00193C9E" w:rsidP="001E662D">
            <w:pPr>
              <w:rPr>
                <w:b/>
              </w:rPr>
            </w:pPr>
          </w:p>
        </w:tc>
      </w:tr>
    </w:tbl>
    <w:p w14:paraId="2B02A14A" w14:textId="77777777" w:rsidR="00193C9E" w:rsidRDefault="00193C9E" w:rsidP="00E3412D"/>
    <w:p w14:paraId="054D5B21" w14:textId="77777777" w:rsidR="00193C9E" w:rsidRPr="00E45353" w:rsidRDefault="00193C9E" w:rsidP="00FF150C">
      <w:pPr>
        <w:rPr>
          <w:b/>
          <w:bCs/>
          <w:u w:val="single"/>
        </w:rPr>
      </w:pPr>
      <w:r w:rsidRPr="00E45353">
        <w:rPr>
          <w:b/>
          <w:bCs/>
          <w:u w:val="single"/>
        </w:rPr>
        <w:t>Beschluss:</w:t>
      </w:r>
    </w:p>
    <w:p w14:paraId="03ADA57B" w14:textId="77777777" w:rsidR="00193C9E" w:rsidRDefault="00193C9E" w:rsidP="00FF150C"/>
    <w:p w14:paraId="37B224C5" w14:textId="77777777" w:rsidR="00193C9E" w:rsidRPr="00B0735F" w:rsidRDefault="00193C9E" w:rsidP="00FF150C">
      <w:bookmarkStart w:id="11" w:name="_Hlk238804643"/>
      <w:r>
        <w:t>Der Gemeinderat wird im Einzelfall entscheiden, ob ein Städtebauplaner beauftragt werden soll, bei Zweifelsfällen oder rechtlich komplizierteren Fällen eine städtebauliche Untersuchung durchzuführen und dem Gemeinderat eine Empfehlung als Unterstützung bei der Entscheidungsfindung auszusprechen.</w:t>
      </w:r>
    </w:p>
    <w:bookmarkEnd w:id="11"/>
    <w:p w14:paraId="48395F2D" w14:textId="77777777" w:rsidR="00193C9E" w:rsidRDefault="00193C9E" w:rsidP="00E3412D"/>
    <w:p w14:paraId="5C05115F" w14:textId="77777777" w:rsidR="00193C9E" w:rsidRDefault="00193C9E" w:rsidP="00E3412D">
      <w:pPr>
        <w:tabs>
          <w:tab w:val="left" w:pos="1701"/>
        </w:tabs>
        <w:rPr>
          <w:b/>
        </w:rPr>
      </w:pPr>
      <w:r>
        <w:rPr>
          <w:b/>
        </w:rPr>
        <w:t>Einstimmig beschlossen</w:t>
      </w:r>
      <w:r>
        <w:rPr>
          <w:b/>
        </w:rPr>
        <w:tab/>
        <w:t xml:space="preserve">Ja 17     Nein 0  Anwesend 17  Persönlich beteiligt 0  </w:t>
      </w:r>
    </w:p>
    <w:p w14:paraId="09779E6E" w14:textId="77777777" w:rsidR="00143D5E" w:rsidRDefault="00143D5E" w:rsidP="00E3412D">
      <w:pPr>
        <w:tabs>
          <w:tab w:val="left" w:pos="1701"/>
        </w:tabs>
        <w:rPr>
          <w:b/>
        </w:rPr>
      </w:pPr>
    </w:p>
    <w:p w14:paraId="4978430D"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6C5923B2" w14:textId="77777777" w:rsidTr="00371FE7">
        <w:tc>
          <w:tcPr>
            <w:tcW w:w="780" w:type="dxa"/>
            <w:tcBorders>
              <w:top w:val="nil"/>
              <w:left w:val="nil"/>
              <w:bottom w:val="single" w:sz="4" w:space="0" w:color="auto"/>
              <w:right w:val="nil"/>
            </w:tcBorders>
            <w:shd w:val="clear" w:color="auto" w:fill="F2F2F2"/>
            <w:hideMark/>
          </w:tcPr>
          <w:p w14:paraId="25B125E3" w14:textId="77777777" w:rsidR="00193C9E" w:rsidRPr="001E662D" w:rsidRDefault="00193C9E" w:rsidP="001E662D">
            <w:pPr>
              <w:rPr>
                <w:b/>
              </w:rPr>
            </w:pPr>
            <w:r>
              <w:rPr>
                <w:b/>
              </w:rPr>
              <w:t>7</w:t>
            </w:r>
          </w:p>
        </w:tc>
        <w:tc>
          <w:tcPr>
            <w:tcW w:w="7442" w:type="dxa"/>
            <w:tcBorders>
              <w:top w:val="nil"/>
              <w:left w:val="nil"/>
              <w:bottom w:val="single" w:sz="4" w:space="0" w:color="auto"/>
              <w:right w:val="nil"/>
            </w:tcBorders>
            <w:shd w:val="clear" w:color="auto" w:fill="F2F2F2"/>
          </w:tcPr>
          <w:p w14:paraId="180738FA" w14:textId="77777777" w:rsidR="00193C9E" w:rsidRPr="001E662D" w:rsidRDefault="00193C9E" w:rsidP="001E662D">
            <w:pPr>
              <w:rPr>
                <w:b/>
              </w:rPr>
            </w:pPr>
            <w:r>
              <w:rPr>
                <w:b/>
              </w:rPr>
              <w:t>Antrag auf Errichtung eines Einfamilienhauses mit Doppelgarage in der Moosstraße 8 nach den Vorschriften des "Bauturbo"</w:t>
            </w:r>
          </w:p>
        </w:tc>
        <w:tc>
          <w:tcPr>
            <w:tcW w:w="1417" w:type="dxa"/>
            <w:tcBorders>
              <w:top w:val="nil"/>
              <w:left w:val="nil"/>
              <w:bottom w:val="single" w:sz="4" w:space="0" w:color="auto"/>
              <w:right w:val="nil"/>
            </w:tcBorders>
            <w:shd w:val="clear" w:color="auto" w:fill="F2F2F2"/>
          </w:tcPr>
          <w:p w14:paraId="68219B8B" w14:textId="77777777" w:rsidR="00193C9E" w:rsidRPr="001E662D" w:rsidRDefault="00193C9E" w:rsidP="001E662D">
            <w:pPr>
              <w:rPr>
                <w:b/>
              </w:rPr>
            </w:pPr>
          </w:p>
        </w:tc>
      </w:tr>
    </w:tbl>
    <w:p w14:paraId="32BB5BB3" w14:textId="77777777" w:rsidR="00193C9E" w:rsidRDefault="00193C9E" w:rsidP="00E3412D"/>
    <w:p w14:paraId="1C86A50C" w14:textId="77777777" w:rsidR="00C61D08" w:rsidRDefault="00C61D08" w:rsidP="00E3412D"/>
    <w:p w14:paraId="5FE3173D" w14:textId="77777777" w:rsidR="00193C9E" w:rsidRPr="00E45353" w:rsidRDefault="00193C9E" w:rsidP="00FF150C">
      <w:pPr>
        <w:rPr>
          <w:b/>
          <w:bCs/>
          <w:u w:val="single"/>
        </w:rPr>
      </w:pPr>
      <w:r w:rsidRPr="00E45353">
        <w:rPr>
          <w:b/>
          <w:bCs/>
          <w:u w:val="single"/>
        </w:rPr>
        <w:t>Beschluss:</w:t>
      </w:r>
    </w:p>
    <w:p w14:paraId="25FF7181" w14:textId="77777777" w:rsidR="00193C9E" w:rsidRDefault="00193C9E" w:rsidP="00FF150C"/>
    <w:p w14:paraId="53B21C62" w14:textId="77777777" w:rsidR="00193C9E" w:rsidRPr="00B0735F" w:rsidRDefault="00193C9E" w:rsidP="00FF150C">
      <w:bookmarkStart w:id="12" w:name="_Hlk238806485"/>
      <w:r>
        <w:t>Zu dem Vorhaben wird die Zustimmung nach § 30 a BauGB erteilt.</w:t>
      </w:r>
    </w:p>
    <w:p w14:paraId="72F7B01E" w14:textId="77777777" w:rsidR="00193C9E" w:rsidRDefault="00193C9E" w:rsidP="00E3412D"/>
    <w:bookmarkEnd w:id="12"/>
    <w:p w14:paraId="232C6AE8" w14:textId="77777777" w:rsidR="00193C9E" w:rsidRDefault="00193C9E" w:rsidP="00E3412D">
      <w:pPr>
        <w:tabs>
          <w:tab w:val="left" w:pos="1701"/>
        </w:tabs>
        <w:rPr>
          <w:b/>
        </w:rPr>
      </w:pPr>
      <w:r>
        <w:rPr>
          <w:b/>
        </w:rPr>
        <w:t>Einstimmig beschlossen</w:t>
      </w:r>
      <w:r>
        <w:rPr>
          <w:b/>
        </w:rPr>
        <w:tab/>
        <w:t xml:space="preserve">Ja 17     Nein 0  Anwesend 17  Persönlich beteiligt 0  </w:t>
      </w:r>
    </w:p>
    <w:p w14:paraId="76B70D09" w14:textId="77777777" w:rsidR="00C61D08" w:rsidRDefault="00C61D08" w:rsidP="00E3412D">
      <w:pPr>
        <w:tabs>
          <w:tab w:val="left" w:pos="1701"/>
        </w:tabs>
        <w:rPr>
          <w:b/>
        </w:rPr>
      </w:pPr>
    </w:p>
    <w:p w14:paraId="7A0E116E"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3990F077" w14:textId="77777777" w:rsidTr="00371FE7">
        <w:tc>
          <w:tcPr>
            <w:tcW w:w="780" w:type="dxa"/>
            <w:tcBorders>
              <w:top w:val="nil"/>
              <w:left w:val="nil"/>
              <w:bottom w:val="single" w:sz="4" w:space="0" w:color="auto"/>
              <w:right w:val="nil"/>
            </w:tcBorders>
            <w:shd w:val="clear" w:color="auto" w:fill="F2F2F2"/>
            <w:hideMark/>
          </w:tcPr>
          <w:p w14:paraId="08BFB049" w14:textId="77777777" w:rsidR="00193C9E" w:rsidRPr="001E662D" w:rsidRDefault="00193C9E" w:rsidP="001E662D">
            <w:pPr>
              <w:rPr>
                <w:b/>
              </w:rPr>
            </w:pPr>
            <w:r>
              <w:rPr>
                <w:b/>
              </w:rPr>
              <w:t>8</w:t>
            </w:r>
          </w:p>
        </w:tc>
        <w:tc>
          <w:tcPr>
            <w:tcW w:w="7442" w:type="dxa"/>
            <w:tcBorders>
              <w:top w:val="nil"/>
              <w:left w:val="nil"/>
              <w:bottom w:val="single" w:sz="4" w:space="0" w:color="auto"/>
              <w:right w:val="nil"/>
            </w:tcBorders>
            <w:shd w:val="clear" w:color="auto" w:fill="F2F2F2"/>
          </w:tcPr>
          <w:p w14:paraId="3CDA95CB" w14:textId="77777777" w:rsidR="00193C9E" w:rsidRPr="001E662D" w:rsidRDefault="00193C9E" w:rsidP="001E662D">
            <w:pPr>
              <w:rPr>
                <w:b/>
              </w:rPr>
            </w:pPr>
            <w:r>
              <w:rPr>
                <w:b/>
              </w:rPr>
              <w:t>Antrag auf Vorbescheid zur Errichtung eines Zweifamilienhauses Nähe Eggersdorf nach den Vorschriften des "Bauturbo"</w:t>
            </w:r>
          </w:p>
        </w:tc>
        <w:tc>
          <w:tcPr>
            <w:tcW w:w="1417" w:type="dxa"/>
            <w:tcBorders>
              <w:top w:val="nil"/>
              <w:left w:val="nil"/>
              <w:bottom w:val="single" w:sz="4" w:space="0" w:color="auto"/>
              <w:right w:val="nil"/>
            </w:tcBorders>
            <w:shd w:val="clear" w:color="auto" w:fill="F2F2F2"/>
          </w:tcPr>
          <w:p w14:paraId="28B16C35" w14:textId="77777777" w:rsidR="00193C9E" w:rsidRPr="001E662D" w:rsidRDefault="00193C9E" w:rsidP="001E662D">
            <w:pPr>
              <w:rPr>
                <w:b/>
              </w:rPr>
            </w:pPr>
          </w:p>
        </w:tc>
      </w:tr>
    </w:tbl>
    <w:p w14:paraId="0865DC73" w14:textId="77777777" w:rsidR="00193C9E" w:rsidRDefault="00193C9E" w:rsidP="00E3412D"/>
    <w:p w14:paraId="05E5D3BC" w14:textId="77777777" w:rsidR="00C61D08" w:rsidRDefault="00C61D08" w:rsidP="00E3412D"/>
    <w:p w14:paraId="03D7BDAD" w14:textId="77777777" w:rsidR="00193C9E" w:rsidRPr="00E45353" w:rsidRDefault="00193C9E" w:rsidP="00FF150C">
      <w:pPr>
        <w:rPr>
          <w:b/>
          <w:bCs/>
          <w:u w:val="single"/>
        </w:rPr>
      </w:pPr>
      <w:r w:rsidRPr="00E45353">
        <w:rPr>
          <w:b/>
          <w:bCs/>
          <w:u w:val="single"/>
        </w:rPr>
        <w:t>Beschluss:</w:t>
      </w:r>
    </w:p>
    <w:p w14:paraId="06943A44" w14:textId="77777777" w:rsidR="00193C9E" w:rsidRDefault="00193C9E" w:rsidP="00FF150C"/>
    <w:p w14:paraId="7F8C00D1" w14:textId="748774A5" w:rsidR="00193C9E" w:rsidRDefault="00193C9E" w:rsidP="00AA6A26">
      <w:bookmarkStart w:id="13" w:name="_Hlk238806551"/>
      <w:r>
        <w:t>Dem Vorhaben wird die Zustimmung nach § 30 a BauGB erteilt unter der Voraussetzung, dass denkmalschutzrechtliche Belange nicht entgegenstehen und der Bauherr eine Sondervereinbarung mit dem Zweckverband Wasserversorgungsgruppe Bruckberg zur Erschließung des Grundstückes mit Trinkwasser und einhergehender Kostenübernahme abschließt. Zudem ist vorab ein Antrag auf Errichtung einer Kleinkläranlage zu stellen.</w:t>
      </w:r>
    </w:p>
    <w:bookmarkEnd w:id="13"/>
    <w:p w14:paraId="0CD98978" w14:textId="77777777" w:rsidR="00193C9E" w:rsidRDefault="00193C9E" w:rsidP="00E3412D"/>
    <w:p w14:paraId="107B774B" w14:textId="77777777" w:rsidR="00193C9E" w:rsidRDefault="00193C9E" w:rsidP="00E3412D">
      <w:pPr>
        <w:tabs>
          <w:tab w:val="left" w:pos="1701"/>
        </w:tabs>
        <w:rPr>
          <w:b/>
        </w:rPr>
      </w:pPr>
      <w:r>
        <w:rPr>
          <w:b/>
        </w:rPr>
        <w:t>Einstimmig beschlossen</w:t>
      </w:r>
      <w:r>
        <w:rPr>
          <w:b/>
        </w:rPr>
        <w:tab/>
        <w:t xml:space="preserve">Ja 17     Nein 0  Anwesend 17  Persönlich beteiligt 0  </w:t>
      </w:r>
    </w:p>
    <w:p w14:paraId="21C12E92" w14:textId="77777777" w:rsidR="00143D5E" w:rsidRDefault="00143D5E" w:rsidP="00E3412D">
      <w:pPr>
        <w:tabs>
          <w:tab w:val="left" w:pos="1701"/>
        </w:tabs>
        <w:rPr>
          <w:b/>
        </w:rPr>
      </w:pPr>
    </w:p>
    <w:p w14:paraId="5466A5E4" w14:textId="77777777" w:rsidR="00C61D08" w:rsidRDefault="00C61D08" w:rsidP="00E3412D">
      <w:pPr>
        <w:tabs>
          <w:tab w:val="left" w:pos="1701"/>
        </w:tabs>
        <w:rPr>
          <w:b/>
        </w:rPr>
      </w:pPr>
    </w:p>
    <w:p w14:paraId="6B9C42A6"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684CDEA5" w14:textId="77777777" w:rsidTr="00371FE7">
        <w:tc>
          <w:tcPr>
            <w:tcW w:w="780" w:type="dxa"/>
            <w:tcBorders>
              <w:top w:val="nil"/>
              <w:left w:val="nil"/>
              <w:bottom w:val="single" w:sz="4" w:space="0" w:color="auto"/>
              <w:right w:val="nil"/>
            </w:tcBorders>
            <w:shd w:val="clear" w:color="auto" w:fill="F2F2F2"/>
            <w:hideMark/>
          </w:tcPr>
          <w:p w14:paraId="64B5C24E" w14:textId="77777777" w:rsidR="00193C9E" w:rsidRPr="001E662D" w:rsidRDefault="00193C9E" w:rsidP="001E662D">
            <w:pPr>
              <w:rPr>
                <w:b/>
              </w:rPr>
            </w:pPr>
            <w:r>
              <w:rPr>
                <w:b/>
              </w:rPr>
              <w:t>9</w:t>
            </w:r>
          </w:p>
        </w:tc>
        <w:tc>
          <w:tcPr>
            <w:tcW w:w="7442" w:type="dxa"/>
            <w:tcBorders>
              <w:top w:val="nil"/>
              <w:left w:val="nil"/>
              <w:bottom w:val="single" w:sz="4" w:space="0" w:color="auto"/>
              <w:right w:val="nil"/>
            </w:tcBorders>
            <w:shd w:val="clear" w:color="auto" w:fill="F2F2F2"/>
          </w:tcPr>
          <w:p w14:paraId="2BEC08AC" w14:textId="77777777" w:rsidR="00193C9E" w:rsidRPr="001E662D" w:rsidRDefault="00193C9E" w:rsidP="001E662D">
            <w:pPr>
              <w:rPr>
                <w:b/>
              </w:rPr>
            </w:pPr>
            <w:r>
              <w:rPr>
                <w:b/>
              </w:rPr>
              <w:t>Antrag auf Errichtung eines Einfamilienhauses mit Stellplätzen in der Landshuter Straße 24 nach den Vorschriften des "Bauturbo"</w:t>
            </w:r>
          </w:p>
        </w:tc>
        <w:tc>
          <w:tcPr>
            <w:tcW w:w="1417" w:type="dxa"/>
            <w:tcBorders>
              <w:top w:val="nil"/>
              <w:left w:val="nil"/>
              <w:bottom w:val="single" w:sz="4" w:space="0" w:color="auto"/>
              <w:right w:val="nil"/>
            </w:tcBorders>
            <w:shd w:val="clear" w:color="auto" w:fill="F2F2F2"/>
          </w:tcPr>
          <w:p w14:paraId="19157C43" w14:textId="77777777" w:rsidR="00193C9E" w:rsidRPr="001E662D" w:rsidRDefault="00193C9E" w:rsidP="001E662D">
            <w:pPr>
              <w:rPr>
                <w:b/>
              </w:rPr>
            </w:pPr>
          </w:p>
        </w:tc>
      </w:tr>
    </w:tbl>
    <w:p w14:paraId="680644A5" w14:textId="77777777" w:rsidR="00193C9E" w:rsidRDefault="00193C9E" w:rsidP="00E3412D"/>
    <w:p w14:paraId="61059088" w14:textId="77777777" w:rsidR="00193C9E" w:rsidRPr="00E45353" w:rsidRDefault="00193C9E" w:rsidP="00FF150C">
      <w:pPr>
        <w:rPr>
          <w:b/>
          <w:bCs/>
          <w:u w:val="single"/>
        </w:rPr>
      </w:pPr>
      <w:r w:rsidRPr="00E45353">
        <w:rPr>
          <w:b/>
          <w:bCs/>
          <w:u w:val="single"/>
        </w:rPr>
        <w:t>Beschluss:</w:t>
      </w:r>
    </w:p>
    <w:p w14:paraId="2D869F67" w14:textId="77777777" w:rsidR="00193C9E" w:rsidRDefault="00193C9E" w:rsidP="00FF150C"/>
    <w:p w14:paraId="209DFEC6" w14:textId="77777777" w:rsidR="00193C9E" w:rsidRPr="00B0735F" w:rsidRDefault="00193C9E" w:rsidP="00FF150C">
      <w:bookmarkStart w:id="14" w:name="_Hlk238806698"/>
      <w:r>
        <w:t>Die Zustimmung zu dem Vorhaben nach § 30 a BauGB (Bauturbo) wird erteilt. Für einen weiteren Grundstücksanschluss für die Wasserversorgung ist eine Sondervereinbarung mit dem Zweckverband Wasserversorgungsgruppe Bruckberg abzuschließen. Ebenso ist eine Sondervereinbarung mit einer Regelung zur Kostentragung mit der Gemeinde für einen etwa gewünschten weiteren Kanalanschluss abzuschließen.</w:t>
      </w:r>
    </w:p>
    <w:bookmarkEnd w:id="14"/>
    <w:p w14:paraId="6843A8ED" w14:textId="77777777" w:rsidR="00193C9E" w:rsidRDefault="00193C9E" w:rsidP="00E3412D"/>
    <w:p w14:paraId="06B47261" w14:textId="77777777" w:rsidR="00193C9E" w:rsidRDefault="00193C9E" w:rsidP="00E3412D">
      <w:pPr>
        <w:tabs>
          <w:tab w:val="left" w:pos="1701"/>
        </w:tabs>
        <w:rPr>
          <w:b/>
        </w:rPr>
      </w:pPr>
      <w:r>
        <w:rPr>
          <w:b/>
        </w:rPr>
        <w:t>Einstimmig beschlossen</w:t>
      </w:r>
      <w:r>
        <w:rPr>
          <w:b/>
        </w:rPr>
        <w:tab/>
        <w:t xml:space="preserve">Ja 17     Nein 0  Anwesend 17  Persönlich beteiligt 0  </w:t>
      </w:r>
    </w:p>
    <w:p w14:paraId="1A09A400" w14:textId="77777777" w:rsidR="00143D5E" w:rsidRDefault="00143D5E" w:rsidP="00E3412D">
      <w:pPr>
        <w:tabs>
          <w:tab w:val="left" w:pos="1701"/>
        </w:tabs>
        <w:rPr>
          <w:b/>
        </w:rPr>
      </w:pPr>
    </w:p>
    <w:p w14:paraId="4707DB70" w14:textId="77777777" w:rsidR="00C61D08" w:rsidRDefault="00C61D08" w:rsidP="00E3412D">
      <w:pPr>
        <w:tabs>
          <w:tab w:val="left" w:pos="1701"/>
        </w:tabs>
        <w:rPr>
          <w:b/>
        </w:rPr>
      </w:pPr>
    </w:p>
    <w:p w14:paraId="5394A464"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38A9F6A9" w14:textId="77777777" w:rsidTr="00371FE7">
        <w:tc>
          <w:tcPr>
            <w:tcW w:w="780" w:type="dxa"/>
            <w:tcBorders>
              <w:top w:val="nil"/>
              <w:left w:val="nil"/>
              <w:bottom w:val="single" w:sz="4" w:space="0" w:color="auto"/>
              <w:right w:val="nil"/>
            </w:tcBorders>
            <w:shd w:val="clear" w:color="auto" w:fill="F2F2F2"/>
            <w:hideMark/>
          </w:tcPr>
          <w:p w14:paraId="0873702A" w14:textId="77777777" w:rsidR="00193C9E" w:rsidRPr="001E662D" w:rsidRDefault="00193C9E" w:rsidP="001E662D">
            <w:pPr>
              <w:rPr>
                <w:b/>
              </w:rPr>
            </w:pPr>
            <w:r>
              <w:rPr>
                <w:b/>
              </w:rPr>
              <w:t>10</w:t>
            </w:r>
          </w:p>
        </w:tc>
        <w:tc>
          <w:tcPr>
            <w:tcW w:w="7442" w:type="dxa"/>
            <w:tcBorders>
              <w:top w:val="nil"/>
              <w:left w:val="nil"/>
              <w:bottom w:val="single" w:sz="4" w:space="0" w:color="auto"/>
              <w:right w:val="nil"/>
            </w:tcBorders>
            <w:shd w:val="clear" w:color="auto" w:fill="F2F2F2"/>
          </w:tcPr>
          <w:p w14:paraId="4FA2BAF2" w14:textId="77777777" w:rsidR="00193C9E" w:rsidRPr="001E662D" w:rsidRDefault="00193C9E" w:rsidP="001E662D">
            <w:pPr>
              <w:rPr>
                <w:b/>
              </w:rPr>
            </w:pPr>
            <w:r>
              <w:rPr>
                <w:b/>
              </w:rPr>
              <w:t>Vergabe des Pausenverkaufs in der Grund- und Mittelschule Gündlkofen</w:t>
            </w:r>
          </w:p>
        </w:tc>
        <w:tc>
          <w:tcPr>
            <w:tcW w:w="1417" w:type="dxa"/>
            <w:tcBorders>
              <w:top w:val="nil"/>
              <w:left w:val="nil"/>
              <w:bottom w:val="single" w:sz="4" w:space="0" w:color="auto"/>
              <w:right w:val="nil"/>
            </w:tcBorders>
            <w:shd w:val="clear" w:color="auto" w:fill="F2F2F2"/>
          </w:tcPr>
          <w:p w14:paraId="30EABEE4" w14:textId="77777777" w:rsidR="00193C9E" w:rsidRPr="001E662D" w:rsidRDefault="00193C9E" w:rsidP="001E662D">
            <w:pPr>
              <w:rPr>
                <w:b/>
              </w:rPr>
            </w:pPr>
          </w:p>
        </w:tc>
      </w:tr>
    </w:tbl>
    <w:p w14:paraId="6B689652" w14:textId="77777777" w:rsidR="00193C9E" w:rsidRDefault="00193C9E" w:rsidP="00E3412D"/>
    <w:p w14:paraId="720B4D77" w14:textId="77777777" w:rsidR="00193C9E" w:rsidRPr="00E45353" w:rsidRDefault="00193C9E" w:rsidP="00FF150C">
      <w:pPr>
        <w:rPr>
          <w:b/>
          <w:bCs/>
          <w:u w:val="single"/>
        </w:rPr>
      </w:pPr>
      <w:r w:rsidRPr="00E45353">
        <w:rPr>
          <w:b/>
          <w:bCs/>
          <w:u w:val="single"/>
        </w:rPr>
        <w:t>Beschluss:</w:t>
      </w:r>
    </w:p>
    <w:p w14:paraId="36A7CC30" w14:textId="77777777" w:rsidR="00193C9E" w:rsidRDefault="00193C9E" w:rsidP="00FF150C"/>
    <w:p w14:paraId="5E510DF3" w14:textId="77777777" w:rsidR="00193C9E" w:rsidRPr="00B0735F" w:rsidRDefault="00193C9E" w:rsidP="000D3CA5">
      <w:bookmarkStart w:id="15" w:name="_Hlk238807351"/>
      <w:r>
        <w:t>Der Gemeinderat vergibt die Durchführung des Pausenverkaufs in der Grund- und Mittelschule Gündlkofen für die kommenden Schuljahre wieder an Herrn Daniel Horn. Der Vertrag verlängert sich zu Beginn des jeweils neuen Schuljahres um ein weiteres Jahr, wenn er nicht spätestens einen Monat vor Ende des Schuljahres gekündigt wird. Er soll jedoch zunächst bis zum Ablauf des Schuljahres 2030/20231 gelten.</w:t>
      </w:r>
    </w:p>
    <w:bookmarkEnd w:id="15"/>
    <w:p w14:paraId="66910C2D" w14:textId="77777777" w:rsidR="00193C9E" w:rsidRPr="006421AC" w:rsidRDefault="00193C9E" w:rsidP="000D3CA5"/>
    <w:p w14:paraId="3B6695F1" w14:textId="77777777" w:rsidR="00193C9E" w:rsidRDefault="00193C9E" w:rsidP="00E3412D">
      <w:pPr>
        <w:tabs>
          <w:tab w:val="left" w:pos="1701"/>
        </w:tabs>
        <w:rPr>
          <w:b/>
        </w:rPr>
      </w:pPr>
      <w:r>
        <w:rPr>
          <w:b/>
        </w:rPr>
        <w:t>Einstimmig beschlossen</w:t>
      </w:r>
      <w:r>
        <w:rPr>
          <w:b/>
        </w:rPr>
        <w:tab/>
        <w:t xml:space="preserve">Ja 17     Nein 0  Anwesend 17  Persönlich beteiligt 0  </w:t>
      </w:r>
    </w:p>
    <w:p w14:paraId="5341E67F" w14:textId="77777777" w:rsidR="00143D5E" w:rsidRDefault="00143D5E" w:rsidP="00E3412D">
      <w:pPr>
        <w:tabs>
          <w:tab w:val="left" w:pos="1701"/>
        </w:tabs>
        <w:rPr>
          <w:b/>
        </w:rPr>
      </w:pPr>
    </w:p>
    <w:p w14:paraId="69931F6E" w14:textId="77777777" w:rsidR="00193C9E" w:rsidRDefault="00193C9E" w:rsidP="00E3412D"/>
    <w:p w14:paraId="50AA2D87" w14:textId="77777777" w:rsidR="00C61D08" w:rsidRDefault="00C61D08"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0DCA892D" w14:textId="77777777" w:rsidTr="00371FE7">
        <w:tc>
          <w:tcPr>
            <w:tcW w:w="780" w:type="dxa"/>
            <w:tcBorders>
              <w:top w:val="nil"/>
              <w:left w:val="nil"/>
              <w:bottom w:val="single" w:sz="4" w:space="0" w:color="auto"/>
              <w:right w:val="nil"/>
            </w:tcBorders>
            <w:shd w:val="clear" w:color="auto" w:fill="F2F2F2"/>
            <w:hideMark/>
          </w:tcPr>
          <w:p w14:paraId="4C29B9D8" w14:textId="77777777" w:rsidR="00193C9E" w:rsidRPr="001E662D" w:rsidRDefault="00193C9E" w:rsidP="001E662D">
            <w:pPr>
              <w:rPr>
                <w:b/>
              </w:rPr>
            </w:pPr>
            <w:r>
              <w:rPr>
                <w:b/>
              </w:rPr>
              <w:lastRenderedPageBreak/>
              <w:t>11</w:t>
            </w:r>
          </w:p>
        </w:tc>
        <w:tc>
          <w:tcPr>
            <w:tcW w:w="7442" w:type="dxa"/>
            <w:tcBorders>
              <w:top w:val="nil"/>
              <w:left w:val="nil"/>
              <w:bottom w:val="single" w:sz="4" w:space="0" w:color="auto"/>
              <w:right w:val="nil"/>
            </w:tcBorders>
            <w:shd w:val="clear" w:color="auto" w:fill="F2F2F2"/>
          </w:tcPr>
          <w:p w14:paraId="77CB691C" w14:textId="77777777" w:rsidR="00193C9E" w:rsidRPr="001E662D" w:rsidRDefault="00193C9E" w:rsidP="001E662D">
            <w:pPr>
              <w:rPr>
                <w:b/>
              </w:rPr>
            </w:pPr>
            <w:r>
              <w:rPr>
                <w:b/>
              </w:rPr>
              <w:t>Aufbringen eines Radfahrerschutzstreifens auf die Kreisstraße in Bruckberg</w:t>
            </w:r>
          </w:p>
        </w:tc>
        <w:tc>
          <w:tcPr>
            <w:tcW w:w="1417" w:type="dxa"/>
            <w:tcBorders>
              <w:top w:val="nil"/>
              <w:left w:val="nil"/>
              <w:bottom w:val="single" w:sz="4" w:space="0" w:color="auto"/>
              <w:right w:val="nil"/>
            </w:tcBorders>
            <w:shd w:val="clear" w:color="auto" w:fill="F2F2F2"/>
          </w:tcPr>
          <w:p w14:paraId="518C489D" w14:textId="77777777" w:rsidR="00193C9E" w:rsidRPr="001E662D" w:rsidRDefault="00193C9E" w:rsidP="001E662D">
            <w:pPr>
              <w:rPr>
                <w:b/>
              </w:rPr>
            </w:pPr>
          </w:p>
        </w:tc>
      </w:tr>
    </w:tbl>
    <w:p w14:paraId="2DFD4A88" w14:textId="77777777" w:rsidR="00193C9E" w:rsidRDefault="00193C9E" w:rsidP="00E3412D"/>
    <w:p w14:paraId="386E80EE" w14:textId="77777777" w:rsidR="00193C9E" w:rsidRPr="00E45353" w:rsidRDefault="00193C9E" w:rsidP="00FF150C">
      <w:pPr>
        <w:rPr>
          <w:b/>
          <w:bCs/>
          <w:u w:val="single"/>
        </w:rPr>
      </w:pPr>
      <w:r w:rsidRPr="00E45353">
        <w:rPr>
          <w:b/>
          <w:bCs/>
          <w:u w:val="single"/>
        </w:rPr>
        <w:t>Beschluss:</w:t>
      </w:r>
    </w:p>
    <w:p w14:paraId="0254EA4E" w14:textId="77777777" w:rsidR="00193C9E" w:rsidRDefault="00193C9E" w:rsidP="00FF150C"/>
    <w:p w14:paraId="0EAD5C86" w14:textId="77777777" w:rsidR="00193C9E" w:rsidRPr="006421AC" w:rsidRDefault="00193C9E" w:rsidP="002044B4">
      <w:bookmarkStart w:id="16" w:name="_Hlk238808035"/>
      <w:r w:rsidRPr="000B3A38">
        <w:t xml:space="preserve">Die Verwaltung </w:t>
      </w:r>
      <w:r>
        <w:t>wird beauftragt, dem LRA</w:t>
      </w:r>
      <w:r w:rsidRPr="000B3A38">
        <w:t xml:space="preserve"> mitzuteilen, dass im Bereich zwischen Einmündung Bergstraße/St. Nikolaus-Weg und dem Beginn des G+R an dem Wunsch nach einem Radfahrerschutzstreifens unter Verzicht auf die Mittelmarkierung festgehalten wird.</w:t>
      </w:r>
    </w:p>
    <w:bookmarkEnd w:id="16"/>
    <w:p w14:paraId="7C38D9BE" w14:textId="77777777" w:rsidR="00193C9E" w:rsidRDefault="00193C9E" w:rsidP="00E3412D"/>
    <w:p w14:paraId="2C0657D1" w14:textId="77777777" w:rsidR="00193C9E" w:rsidRDefault="00193C9E" w:rsidP="00E3412D">
      <w:pPr>
        <w:tabs>
          <w:tab w:val="left" w:pos="1701"/>
        </w:tabs>
        <w:rPr>
          <w:b/>
        </w:rPr>
      </w:pPr>
      <w:r>
        <w:rPr>
          <w:b/>
        </w:rPr>
        <w:t>Mehrheitlich abgelehnt</w:t>
      </w:r>
      <w:r>
        <w:rPr>
          <w:b/>
        </w:rPr>
        <w:tab/>
        <w:t xml:space="preserve">Ja 2     Nein 15  Anwesend 17  Persönlich beteiligt 0  </w:t>
      </w:r>
    </w:p>
    <w:p w14:paraId="0A63C844" w14:textId="77777777" w:rsidR="00193C9E" w:rsidRPr="00853E78" w:rsidRDefault="00193C9E" w:rsidP="00853E78">
      <w:r>
        <w:t>Damit ist der Antrag abgelehnt.</w:t>
      </w:r>
    </w:p>
    <w:p w14:paraId="65A69693"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5283B479" w14:textId="77777777" w:rsidTr="00371FE7">
        <w:tc>
          <w:tcPr>
            <w:tcW w:w="780" w:type="dxa"/>
            <w:tcBorders>
              <w:top w:val="nil"/>
              <w:left w:val="nil"/>
              <w:bottom w:val="single" w:sz="4" w:space="0" w:color="auto"/>
              <w:right w:val="nil"/>
            </w:tcBorders>
            <w:shd w:val="clear" w:color="auto" w:fill="F2F2F2"/>
            <w:hideMark/>
          </w:tcPr>
          <w:p w14:paraId="42EB817C" w14:textId="77777777" w:rsidR="00193C9E" w:rsidRPr="001E662D" w:rsidRDefault="00193C9E" w:rsidP="001E662D">
            <w:pPr>
              <w:rPr>
                <w:b/>
              </w:rPr>
            </w:pPr>
            <w:r>
              <w:rPr>
                <w:b/>
              </w:rPr>
              <w:t>12</w:t>
            </w:r>
          </w:p>
        </w:tc>
        <w:tc>
          <w:tcPr>
            <w:tcW w:w="7442" w:type="dxa"/>
            <w:tcBorders>
              <w:top w:val="nil"/>
              <w:left w:val="nil"/>
              <w:bottom w:val="single" w:sz="4" w:space="0" w:color="auto"/>
              <w:right w:val="nil"/>
            </w:tcBorders>
            <w:shd w:val="clear" w:color="auto" w:fill="F2F2F2"/>
          </w:tcPr>
          <w:p w14:paraId="5FD34417" w14:textId="77777777" w:rsidR="00193C9E" w:rsidRPr="001E662D" w:rsidRDefault="00193C9E" w:rsidP="001E662D">
            <w:pPr>
              <w:rPr>
                <w:b/>
              </w:rPr>
            </w:pPr>
            <w:r>
              <w:rPr>
                <w:b/>
              </w:rPr>
              <w:t>Entpflichtung und Neubestellung von Feldgeschworenen</w:t>
            </w:r>
          </w:p>
        </w:tc>
        <w:tc>
          <w:tcPr>
            <w:tcW w:w="1417" w:type="dxa"/>
            <w:tcBorders>
              <w:top w:val="nil"/>
              <w:left w:val="nil"/>
              <w:bottom w:val="single" w:sz="4" w:space="0" w:color="auto"/>
              <w:right w:val="nil"/>
            </w:tcBorders>
            <w:shd w:val="clear" w:color="auto" w:fill="F2F2F2"/>
          </w:tcPr>
          <w:p w14:paraId="46E82296" w14:textId="77777777" w:rsidR="00193C9E" w:rsidRPr="001E662D" w:rsidRDefault="00193C9E" w:rsidP="001E662D">
            <w:pPr>
              <w:rPr>
                <w:b/>
              </w:rPr>
            </w:pPr>
          </w:p>
        </w:tc>
      </w:tr>
    </w:tbl>
    <w:p w14:paraId="21AF79F3" w14:textId="77777777" w:rsidR="00193C9E" w:rsidRDefault="00193C9E" w:rsidP="00E3412D"/>
    <w:p w14:paraId="2CF42A59" w14:textId="77777777" w:rsidR="00193C9E" w:rsidRPr="00E45353" w:rsidRDefault="00193C9E" w:rsidP="00FF150C">
      <w:pPr>
        <w:rPr>
          <w:b/>
          <w:bCs/>
          <w:u w:val="single"/>
        </w:rPr>
      </w:pPr>
      <w:r w:rsidRPr="00E45353">
        <w:rPr>
          <w:b/>
          <w:bCs/>
          <w:u w:val="single"/>
        </w:rPr>
        <w:t>Beschluss:</w:t>
      </w:r>
    </w:p>
    <w:p w14:paraId="2E0966DC" w14:textId="77777777" w:rsidR="00193C9E" w:rsidRDefault="00193C9E" w:rsidP="00FF150C"/>
    <w:p w14:paraId="39BBC72F" w14:textId="77777777" w:rsidR="00193C9E" w:rsidRDefault="00193C9E" w:rsidP="00FF150C">
      <w:bookmarkStart w:id="17" w:name="_Hlk238808450"/>
      <w:r>
        <w:t>Der Gemeinderat entbindet Herrn Johann Landinger mit Wirkung vom 20.06.2026 von dessen Aufgaben als Feldgeschworener.</w:t>
      </w:r>
    </w:p>
    <w:bookmarkEnd w:id="17"/>
    <w:p w14:paraId="73D537ED" w14:textId="77777777" w:rsidR="00193C9E" w:rsidRDefault="00193C9E" w:rsidP="00FF150C"/>
    <w:p w14:paraId="55CF87D7" w14:textId="77777777" w:rsidR="00193C9E" w:rsidRDefault="00193C9E" w:rsidP="00CB75E6">
      <w:pPr>
        <w:tabs>
          <w:tab w:val="left" w:pos="1701"/>
        </w:tabs>
        <w:rPr>
          <w:b/>
        </w:rPr>
      </w:pPr>
      <w:r>
        <w:rPr>
          <w:b/>
        </w:rPr>
        <w:t>Einstimmig beschlossen</w:t>
      </w:r>
      <w:r>
        <w:rPr>
          <w:b/>
        </w:rPr>
        <w:tab/>
        <w:t xml:space="preserve">Ja 17     Nein 0  Anwesend 17  Persönlich beteiligt 0  </w:t>
      </w:r>
    </w:p>
    <w:p w14:paraId="159B2FFB" w14:textId="77777777" w:rsidR="00193C9E" w:rsidRDefault="00193C9E" w:rsidP="00FF150C"/>
    <w:p w14:paraId="7D8C60BC" w14:textId="77777777" w:rsidR="00193C9E" w:rsidRDefault="00193C9E" w:rsidP="00FF150C"/>
    <w:p w14:paraId="0D68011D" w14:textId="77777777" w:rsidR="00193C9E" w:rsidRDefault="00193C9E" w:rsidP="00FF150C">
      <w:bookmarkStart w:id="18" w:name="_Hlk238808473"/>
      <w:r>
        <w:t>Darüber hinaus bestellt der Gemeinderat Herrn Franz Ackstaller mit sofortiger Wirkung als neuen Feldgeschworenen.</w:t>
      </w:r>
    </w:p>
    <w:bookmarkEnd w:id="18"/>
    <w:p w14:paraId="69FF6FE7" w14:textId="77777777" w:rsidR="00193C9E" w:rsidRDefault="00193C9E" w:rsidP="00FF150C"/>
    <w:p w14:paraId="0774DDDE" w14:textId="77777777" w:rsidR="00193C9E" w:rsidRDefault="00193C9E" w:rsidP="00CB75E6">
      <w:pPr>
        <w:tabs>
          <w:tab w:val="left" w:pos="1701"/>
        </w:tabs>
        <w:rPr>
          <w:b/>
        </w:rPr>
      </w:pPr>
      <w:r>
        <w:rPr>
          <w:b/>
        </w:rPr>
        <w:t>Einstimmig beschlossen</w:t>
      </w:r>
      <w:r>
        <w:rPr>
          <w:b/>
        </w:rPr>
        <w:tab/>
        <w:t xml:space="preserve">Ja 16     Nein 0  Anwesend 17  Persönlich beteiligt 0  </w:t>
      </w:r>
    </w:p>
    <w:p w14:paraId="2970452C" w14:textId="77777777" w:rsidR="00193C9E" w:rsidRDefault="00193C9E" w:rsidP="00CB75E6"/>
    <w:p w14:paraId="531A7350" w14:textId="77777777" w:rsidR="00193C9E" w:rsidRPr="00CB75E6" w:rsidRDefault="00193C9E" w:rsidP="00FF150C">
      <w:pPr>
        <w:rPr>
          <w:b/>
          <w:bCs/>
        </w:rPr>
      </w:pPr>
      <w:r w:rsidRPr="00CB75E6">
        <w:rPr>
          <w:b/>
          <w:bCs/>
        </w:rPr>
        <w:t>GR Ackstaller nahm wegen persönlicher Beteiligung nicht an der Abstimmung teil.</w:t>
      </w:r>
    </w:p>
    <w:p w14:paraId="38C6A518" w14:textId="77777777" w:rsidR="00193C9E" w:rsidRDefault="00193C9E" w:rsidP="00FF150C"/>
    <w:p w14:paraId="37B86C2D" w14:textId="77777777" w:rsidR="00193C9E" w:rsidRDefault="00193C9E" w:rsidP="00FF150C"/>
    <w:p w14:paraId="391AC7C0" w14:textId="77777777" w:rsidR="00193C9E" w:rsidRDefault="00193C9E" w:rsidP="00CB75E6">
      <w:bookmarkStart w:id="19" w:name="_Hlk238808490"/>
      <w:r>
        <w:t>Ebenso bestellt der Gemeinderat Herrn Georg Schwaiger mit sofortiger Wirkung als neuen Feldgeschworenen.</w:t>
      </w:r>
    </w:p>
    <w:bookmarkEnd w:id="19"/>
    <w:p w14:paraId="38B3ECB6" w14:textId="77777777" w:rsidR="00193C9E" w:rsidRDefault="00193C9E" w:rsidP="00E3412D"/>
    <w:p w14:paraId="698CDEE0" w14:textId="77777777" w:rsidR="00193C9E" w:rsidRDefault="00193C9E" w:rsidP="00E3412D">
      <w:pPr>
        <w:tabs>
          <w:tab w:val="left" w:pos="1701"/>
        </w:tabs>
        <w:rPr>
          <w:b/>
        </w:rPr>
      </w:pPr>
      <w:r>
        <w:rPr>
          <w:b/>
        </w:rPr>
        <w:t>Einstimmig beschlossen</w:t>
      </w:r>
      <w:r>
        <w:rPr>
          <w:b/>
        </w:rPr>
        <w:tab/>
        <w:t xml:space="preserve">Ja 17     Nein 0  Anwesend 17  Persönlich beteiligt 0  </w:t>
      </w:r>
    </w:p>
    <w:p w14:paraId="5890C07F" w14:textId="77777777" w:rsidR="00143D5E" w:rsidRDefault="00143D5E" w:rsidP="00E3412D">
      <w:pPr>
        <w:tabs>
          <w:tab w:val="left" w:pos="1701"/>
        </w:tabs>
        <w:rPr>
          <w:b/>
        </w:rPr>
      </w:pPr>
    </w:p>
    <w:p w14:paraId="5C4F32A1"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4365B42C" w14:textId="77777777" w:rsidTr="00371FE7">
        <w:tc>
          <w:tcPr>
            <w:tcW w:w="780" w:type="dxa"/>
            <w:tcBorders>
              <w:top w:val="nil"/>
              <w:left w:val="nil"/>
              <w:bottom w:val="single" w:sz="4" w:space="0" w:color="auto"/>
              <w:right w:val="nil"/>
            </w:tcBorders>
            <w:shd w:val="clear" w:color="auto" w:fill="F2F2F2"/>
            <w:hideMark/>
          </w:tcPr>
          <w:p w14:paraId="655642F9" w14:textId="77777777" w:rsidR="00193C9E" w:rsidRPr="001E662D" w:rsidRDefault="00193C9E" w:rsidP="001E662D">
            <w:pPr>
              <w:rPr>
                <w:b/>
              </w:rPr>
            </w:pPr>
            <w:r>
              <w:rPr>
                <w:b/>
              </w:rPr>
              <w:t>13</w:t>
            </w:r>
          </w:p>
        </w:tc>
        <w:tc>
          <w:tcPr>
            <w:tcW w:w="7442" w:type="dxa"/>
            <w:tcBorders>
              <w:top w:val="nil"/>
              <w:left w:val="nil"/>
              <w:bottom w:val="single" w:sz="4" w:space="0" w:color="auto"/>
              <w:right w:val="nil"/>
            </w:tcBorders>
            <w:shd w:val="clear" w:color="auto" w:fill="F2F2F2"/>
          </w:tcPr>
          <w:p w14:paraId="3954274B" w14:textId="77777777" w:rsidR="00193C9E" w:rsidRPr="001E662D" w:rsidRDefault="00193C9E" w:rsidP="001E662D">
            <w:pPr>
              <w:rPr>
                <w:b/>
              </w:rPr>
            </w:pPr>
            <w:r>
              <w:rPr>
                <w:b/>
              </w:rPr>
              <w:t>Kath. Kindertagesstätte in Bruckberg, Genehmigung Haushaltsplan 2026</w:t>
            </w:r>
          </w:p>
        </w:tc>
        <w:tc>
          <w:tcPr>
            <w:tcW w:w="1417" w:type="dxa"/>
            <w:tcBorders>
              <w:top w:val="nil"/>
              <w:left w:val="nil"/>
              <w:bottom w:val="single" w:sz="4" w:space="0" w:color="auto"/>
              <w:right w:val="nil"/>
            </w:tcBorders>
            <w:shd w:val="clear" w:color="auto" w:fill="F2F2F2"/>
          </w:tcPr>
          <w:p w14:paraId="6C74441B" w14:textId="77777777" w:rsidR="00193C9E" w:rsidRPr="001E662D" w:rsidRDefault="00193C9E" w:rsidP="001E662D">
            <w:pPr>
              <w:rPr>
                <w:b/>
              </w:rPr>
            </w:pPr>
          </w:p>
        </w:tc>
      </w:tr>
    </w:tbl>
    <w:p w14:paraId="2FBDD945" w14:textId="77777777" w:rsidR="00193C9E" w:rsidRDefault="00193C9E" w:rsidP="00E3412D"/>
    <w:p w14:paraId="1C1553F9" w14:textId="77777777" w:rsidR="00193C9E" w:rsidRPr="00E45353" w:rsidRDefault="00193C9E" w:rsidP="00FF150C">
      <w:pPr>
        <w:rPr>
          <w:b/>
          <w:bCs/>
          <w:u w:val="single"/>
        </w:rPr>
      </w:pPr>
      <w:r w:rsidRPr="00E45353">
        <w:rPr>
          <w:b/>
          <w:bCs/>
          <w:u w:val="single"/>
        </w:rPr>
        <w:t>Beschluss:</w:t>
      </w:r>
    </w:p>
    <w:p w14:paraId="794335F2" w14:textId="77777777" w:rsidR="00193C9E" w:rsidRDefault="00193C9E" w:rsidP="00FF150C"/>
    <w:p w14:paraId="2279887E" w14:textId="635D8106" w:rsidR="00193C9E" w:rsidRPr="00B0735F" w:rsidRDefault="00193C9E" w:rsidP="00FF150C">
      <w:bookmarkStart w:id="20" w:name="_Hlk238808560"/>
      <w:r>
        <w:t>Der Gemeinderat Bruckberg beschließt, dem vorgelegten Haushal</w:t>
      </w:r>
      <w:r w:rsidR="00E71F26">
        <w:t>t</w:t>
      </w:r>
      <w:r>
        <w:t xml:space="preserve">splan 2026 der katholischen Kindertageseinrichtung in Bruckberg vom 24.03.2026 für das Kalenderjahr 2026 gemäß der Vereinbarung über die freiwillige Betriebskostenförderung zuzustimmen. </w:t>
      </w:r>
    </w:p>
    <w:bookmarkEnd w:id="20"/>
    <w:p w14:paraId="40614863" w14:textId="77777777" w:rsidR="00193C9E" w:rsidRDefault="00193C9E" w:rsidP="00E3412D"/>
    <w:p w14:paraId="6F22C61E" w14:textId="77777777" w:rsidR="00193C9E" w:rsidRDefault="00193C9E" w:rsidP="00E3412D">
      <w:pPr>
        <w:tabs>
          <w:tab w:val="left" w:pos="1701"/>
        </w:tabs>
        <w:rPr>
          <w:b/>
        </w:rPr>
      </w:pPr>
      <w:r>
        <w:rPr>
          <w:b/>
        </w:rPr>
        <w:t>Einstimmig beschlossen</w:t>
      </w:r>
      <w:r>
        <w:rPr>
          <w:b/>
        </w:rPr>
        <w:tab/>
        <w:t xml:space="preserve">Ja 17     Nein 0  Anwesend 17  Persönlich beteiligt 0  </w:t>
      </w:r>
    </w:p>
    <w:p w14:paraId="52802D99" w14:textId="77777777" w:rsidR="00143D5E" w:rsidRDefault="00143D5E" w:rsidP="00E3412D">
      <w:pPr>
        <w:tabs>
          <w:tab w:val="left" w:pos="1701"/>
        </w:tabs>
        <w:rPr>
          <w:b/>
        </w:rPr>
      </w:pPr>
    </w:p>
    <w:p w14:paraId="314B7592"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7DE0A3A1" w14:textId="77777777" w:rsidTr="00371FE7">
        <w:tc>
          <w:tcPr>
            <w:tcW w:w="780" w:type="dxa"/>
            <w:tcBorders>
              <w:top w:val="nil"/>
              <w:left w:val="nil"/>
              <w:bottom w:val="single" w:sz="4" w:space="0" w:color="auto"/>
              <w:right w:val="nil"/>
            </w:tcBorders>
            <w:shd w:val="clear" w:color="auto" w:fill="F2F2F2"/>
            <w:hideMark/>
          </w:tcPr>
          <w:p w14:paraId="4A2D6239" w14:textId="3F6934AA" w:rsidR="00193C9E" w:rsidRPr="001E662D" w:rsidRDefault="00193C9E" w:rsidP="001E662D">
            <w:pPr>
              <w:rPr>
                <w:b/>
              </w:rPr>
            </w:pPr>
            <w:r>
              <w:rPr>
                <w:b/>
              </w:rPr>
              <w:t>14</w:t>
            </w:r>
          </w:p>
        </w:tc>
        <w:tc>
          <w:tcPr>
            <w:tcW w:w="7442" w:type="dxa"/>
            <w:tcBorders>
              <w:top w:val="nil"/>
              <w:left w:val="nil"/>
              <w:bottom w:val="single" w:sz="4" w:space="0" w:color="auto"/>
              <w:right w:val="nil"/>
            </w:tcBorders>
            <w:shd w:val="clear" w:color="auto" w:fill="F2F2F2"/>
          </w:tcPr>
          <w:p w14:paraId="4A1DFCC0" w14:textId="638E45F6" w:rsidR="00193C9E" w:rsidRPr="001E662D" w:rsidRDefault="00193C9E" w:rsidP="001E662D">
            <w:pPr>
              <w:rPr>
                <w:b/>
              </w:rPr>
            </w:pPr>
            <w:r>
              <w:rPr>
                <w:b/>
              </w:rPr>
              <w:t>Antrag zur Mitfinanzierung einer Brückensanierung</w:t>
            </w:r>
          </w:p>
        </w:tc>
        <w:tc>
          <w:tcPr>
            <w:tcW w:w="1417" w:type="dxa"/>
            <w:tcBorders>
              <w:top w:val="nil"/>
              <w:left w:val="nil"/>
              <w:bottom w:val="single" w:sz="4" w:space="0" w:color="auto"/>
              <w:right w:val="nil"/>
            </w:tcBorders>
            <w:shd w:val="clear" w:color="auto" w:fill="F2F2F2"/>
          </w:tcPr>
          <w:p w14:paraId="7B762119" w14:textId="77777777" w:rsidR="00193C9E" w:rsidRPr="001E662D" w:rsidRDefault="00193C9E" w:rsidP="001E662D">
            <w:pPr>
              <w:rPr>
                <w:b/>
              </w:rPr>
            </w:pPr>
          </w:p>
        </w:tc>
      </w:tr>
    </w:tbl>
    <w:p w14:paraId="4548F0FA" w14:textId="77777777" w:rsidR="00193C9E" w:rsidRDefault="00193C9E" w:rsidP="00E3412D">
      <w:pPr>
        <w:pStyle w:val="Kopfzeile"/>
        <w:tabs>
          <w:tab w:val="left" w:pos="708"/>
        </w:tabs>
      </w:pPr>
    </w:p>
    <w:p w14:paraId="592297CC" w14:textId="77777777" w:rsidR="00193C9E" w:rsidRDefault="00193C9E" w:rsidP="00FF150C">
      <w:pPr>
        <w:rPr>
          <w:b/>
          <w:bCs/>
          <w:u w:val="single"/>
        </w:rPr>
      </w:pPr>
      <w:r w:rsidRPr="00E45353">
        <w:rPr>
          <w:b/>
          <w:bCs/>
          <w:u w:val="single"/>
        </w:rPr>
        <w:t>Beschluss:</w:t>
      </w:r>
    </w:p>
    <w:p w14:paraId="1F264BAC" w14:textId="77777777" w:rsidR="00193C9E" w:rsidRDefault="00193C9E" w:rsidP="00FF150C">
      <w:pPr>
        <w:rPr>
          <w:b/>
          <w:bCs/>
          <w:u w:val="single"/>
        </w:rPr>
      </w:pPr>
    </w:p>
    <w:p w14:paraId="1B31C1CE" w14:textId="77777777" w:rsidR="00193C9E" w:rsidRPr="004547D6" w:rsidRDefault="00193C9E" w:rsidP="00FF150C">
      <w:bookmarkStart w:id="21" w:name="_Hlk238808650"/>
      <w:r w:rsidRPr="004547D6">
        <w:t>Der Gemeinderat Bruckberg beschließt eine Beteiligung der Gemeinde Bruckberg an den Sanierungskosten der Brücke Bartmühle über den Klötzlmühlbach.</w:t>
      </w:r>
    </w:p>
    <w:bookmarkEnd w:id="21"/>
    <w:p w14:paraId="5EE4B7C7" w14:textId="77777777" w:rsidR="00193C9E" w:rsidRDefault="00193C9E" w:rsidP="00FF150C"/>
    <w:p w14:paraId="1A5191F8" w14:textId="77777777" w:rsidR="00193C9E" w:rsidRDefault="00193C9E" w:rsidP="00E3412D"/>
    <w:p w14:paraId="4659A731" w14:textId="2898DDE1" w:rsidR="00193C9E" w:rsidRDefault="00193C9E" w:rsidP="00E3412D">
      <w:pPr>
        <w:tabs>
          <w:tab w:val="left" w:pos="1701"/>
        </w:tabs>
        <w:rPr>
          <w:b/>
        </w:rPr>
      </w:pPr>
      <w:r>
        <w:rPr>
          <w:b/>
        </w:rPr>
        <w:t>Einstimmig abgelehnt</w:t>
      </w:r>
      <w:r>
        <w:rPr>
          <w:b/>
        </w:rPr>
        <w:tab/>
        <w:t xml:space="preserve">Ja 0     Nein 17  Anwesend 17  Persönlich beteiligt 0  </w:t>
      </w:r>
    </w:p>
    <w:p w14:paraId="3ADA61C8" w14:textId="77777777" w:rsidR="00143D5E" w:rsidRDefault="00143D5E" w:rsidP="00E3412D">
      <w:pPr>
        <w:tabs>
          <w:tab w:val="left" w:pos="1701"/>
        </w:tabs>
        <w:rPr>
          <w:b/>
        </w:rPr>
      </w:pPr>
    </w:p>
    <w:p w14:paraId="086B0A6E" w14:textId="77777777" w:rsidR="00193C9E" w:rsidRPr="00853E78" w:rsidRDefault="00193C9E" w:rsidP="00853E78">
      <w:r>
        <w:t>Damit ist der Antrag abgelehnt.</w:t>
      </w:r>
    </w:p>
    <w:p w14:paraId="786FE34E" w14:textId="77777777" w:rsidR="00193C9E" w:rsidRDefault="00193C9E" w:rsidP="00E3412D">
      <w:pPr>
        <w:rPr>
          <w:szCs w:val="22"/>
        </w:rPr>
      </w:pPr>
    </w:p>
    <w:p w14:paraId="777025BD"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6930C83E" w14:textId="77777777" w:rsidTr="00371FE7">
        <w:tc>
          <w:tcPr>
            <w:tcW w:w="780" w:type="dxa"/>
            <w:tcBorders>
              <w:top w:val="nil"/>
              <w:left w:val="nil"/>
              <w:bottom w:val="single" w:sz="4" w:space="0" w:color="auto"/>
              <w:right w:val="nil"/>
            </w:tcBorders>
            <w:shd w:val="clear" w:color="auto" w:fill="F2F2F2"/>
            <w:hideMark/>
          </w:tcPr>
          <w:p w14:paraId="6D8F3FFB" w14:textId="7ADEF4D5" w:rsidR="00193C9E" w:rsidRPr="001E662D" w:rsidRDefault="00193C9E" w:rsidP="001E662D">
            <w:pPr>
              <w:rPr>
                <w:b/>
              </w:rPr>
            </w:pPr>
            <w:r>
              <w:rPr>
                <w:b/>
              </w:rPr>
              <w:t>15</w:t>
            </w:r>
          </w:p>
        </w:tc>
        <w:tc>
          <w:tcPr>
            <w:tcW w:w="7442" w:type="dxa"/>
            <w:tcBorders>
              <w:top w:val="nil"/>
              <w:left w:val="nil"/>
              <w:bottom w:val="single" w:sz="4" w:space="0" w:color="auto"/>
              <w:right w:val="nil"/>
            </w:tcBorders>
            <w:shd w:val="clear" w:color="auto" w:fill="F2F2F2"/>
          </w:tcPr>
          <w:p w14:paraId="2B96688F" w14:textId="6D0C9475" w:rsidR="00193C9E" w:rsidRPr="001E662D" w:rsidRDefault="00193C9E" w:rsidP="001E662D">
            <w:pPr>
              <w:rPr>
                <w:b/>
              </w:rPr>
            </w:pPr>
            <w:r>
              <w:rPr>
                <w:b/>
              </w:rPr>
              <w:t>Mitteilungen des Bürgermeisters</w:t>
            </w:r>
          </w:p>
        </w:tc>
        <w:tc>
          <w:tcPr>
            <w:tcW w:w="1417" w:type="dxa"/>
            <w:tcBorders>
              <w:top w:val="nil"/>
              <w:left w:val="nil"/>
              <w:bottom w:val="single" w:sz="4" w:space="0" w:color="auto"/>
              <w:right w:val="nil"/>
            </w:tcBorders>
            <w:shd w:val="clear" w:color="auto" w:fill="F2F2F2"/>
          </w:tcPr>
          <w:p w14:paraId="443610D6" w14:textId="77777777" w:rsidR="00193C9E" w:rsidRPr="001E662D" w:rsidRDefault="00193C9E" w:rsidP="001E662D">
            <w:pPr>
              <w:rPr>
                <w:b/>
              </w:rPr>
            </w:pPr>
          </w:p>
        </w:tc>
      </w:tr>
    </w:tbl>
    <w:p w14:paraId="31E493B4" w14:textId="4CDD11C9" w:rsidR="00193C9E" w:rsidRDefault="00193C9E" w:rsidP="00E3412D">
      <w:pPr>
        <w:tabs>
          <w:tab w:val="left" w:pos="1701"/>
        </w:tabs>
        <w:rPr>
          <w:b/>
        </w:rPr>
      </w:pPr>
    </w:p>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0F14BA0A" w14:textId="77777777" w:rsidTr="00371FE7">
        <w:tc>
          <w:tcPr>
            <w:tcW w:w="780" w:type="dxa"/>
            <w:tcBorders>
              <w:top w:val="nil"/>
              <w:left w:val="nil"/>
              <w:bottom w:val="single" w:sz="4" w:space="0" w:color="auto"/>
              <w:right w:val="nil"/>
            </w:tcBorders>
            <w:shd w:val="clear" w:color="auto" w:fill="F2F2F2"/>
            <w:hideMark/>
          </w:tcPr>
          <w:p w14:paraId="664873E2" w14:textId="55C849B1" w:rsidR="00193C9E" w:rsidRPr="001E662D" w:rsidRDefault="00193C9E" w:rsidP="001E662D">
            <w:pPr>
              <w:rPr>
                <w:b/>
              </w:rPr>
            </w:pPr>
            <w:r>
              <w:rPr>
                <w:b/>
              </w:rPr>
              <w:t>15.1</w:t>
            </w:r>
          </w:p>
        </w:tc>
        <w:tc>
          <w:tcPr>
            <w:tcW w:w="7442" w:type="dxa"/>
            <w:tcBorders>
              <w:top w:val="nil"/>
              <w:left w:val="nil"/>
              <w:bottom w:val="single" w:sz="4" w:space="0" w:color="auto"/>
              <w:right w:val="nil"/>
            </w:tcBorders>
            <w:shd w:val="clear" w:color="auto" w:fill="F2F2F2"/>
          </w:tcPr>
          <w:p w14:paraId="0492810B" w14:textId="5EC0E067" w:rsidR="00193C9E" w:rsidRPr="001E662D" w:rsidRDefault="00193C9E" w:rsidP="001E662D">
            <w:pPr>
              <w:rPr>
                <w:b/>
              </w:rPr>
            </w:pPr>
            <w:r>
              <w:rPr>
                <w:b/>
              </w:rPr>
              <w:t>Kurzvideo zu den Rechten und Pflichten von Gemeinderatsmitgliedern</w:t>
            </w:r>
          </w:p>
        </w:tc>
        <w:tc>
          <w:tcPr>
            <w:tcW w:w="1417" w:type="dxa"/>
            <w:tcBorders>
              <w:top w:val="nil"/>
              <w:left w:val="nil"/>
              <w:bottom w:val="single" w:sz="4" w:space="0" w:color="auto"/>
              <w:right w:val="nil"/>
            </w:tcBorders>
            <w:shd w:val="clear" w:color="auto" w:fill="F2F2F2"/>
          </w:tcPr>
          <w:p w14:paraId="036D319B" w14:textId="77777777" w:rsidR="00193C9E" w:rsidRPr="001E662D" w:rsidRDefault="00193C9E" w:rsidP="001E662D">
            <w:pPr>
              <w:rPr>
                <w:b/>
              </w:rPr>
            </w:pPr>
          </w:p>
        </w:tc>
      </w:tr>
    </w:tbl>
    <w:p w14:paraId="2931C3FD" w14:textId="77777777" w:rsidR="00193C9E" w:rsidRDefault="00193C9E" w:rsidP="00E3412D"/>
    <w:tbl>
      <w:tblPr>
        <w:tblW w:w="9639" w:type="dxa"/>
        <w:tblBorders>
          <w:bottom w:val="single" w:sz="4" w:space="0" w:color="auto"/>
        </w:tblBorders>
        <w:shd w:val="clear" w:color="auto" w:fill="F2F2F2"/>
        <w:tblLayout w:type="fixed"/>
        <w:tblCellMar>
          <w:left w:w="0" w:type="dxa"/>
          <w:right w:w="71" w:type="dxa"/>
        </w:tblCellMar>
        <w:tblLook w:val="04A0" w:firstRow="1" w:lastRow="0" w:firstColumn="1" w:lastColumn="0" w:noHBand="0" w:noVBand="1"/>
      </w:tblPr>
      <w:tblGrid>
        <w:gridCol w:w="780"/>
        <w:gridCol w:w="7442"/>
        <w:gridCol w:w="1417"/>
      </w:tblGrid>
      <w:tr w:rsidR="00193C9E" w:rsidRPr="001E662D" w14:paraId="34F8F908" w14:textId="77777777" w:rsidTr="00371FE7">
        <w:tc>
          <w:tcPr>
            <w:tcW w:w="780" w:type="dxa"/>
            <w:tcBorders>
              <w:top w:val="nil"/>
              <w:left w:val="nil"/>
              <w:bottom w:val="single" w:sz="4" w:space="0" w:color="auto"/>
              <w:right w:val="nil"/>
            </w:tcBorders>
            <w:shd w:val="clear" w:color="auto" w:fill="F2F2F2"/>
            <w:hideMark/>
          </w:tcPr>
          <w:p w14:paraId="4390E0B6" w14:textId="4C42E3E6" w:rsidR="00193C9E" w:rsidRPr="001E662D" w:rsidRDefault="00193C9E" w:rsidP="001E662D">
            <w:pPr>
              <w:rPr>
                <w:b/>
              </w:rPr>
            </w:pPr>
            <w:r>
              <w:rPr>
                <w:b/>
              </w:rPr>
              <w:t>15.2</w:t>
            </w:r>
          </w:p>
        </w:tc>
        <w:tc>
          <w:tcPr>
            <w:tcW w:w="7442" w:type="dxa"/>
            <w:tcBorders>
              <w:top w:val="nil"/>
              <w:left w:val="nil"/>
              <w:bottom w:val="single" w:sz="4" w:space="0" w:color="auto"/>
              <w:right w:val="nil"/>
            </w:tcBorders>
            <w:shd w:val="clear" w:color="auto" w:fill="F2F2F2"/>
          </w:tcPr>
          <w:p w14:paraId="28097BFD" w14:textId="4B3EC41B" w:rsidR="00193C9E" w:rsidRPr="001E662D" w:rsidRDefault="00193C9E" w:rsidP="001E662D">
            <w:pPr>
              <w:rPr>
                <w:b/>
              </w:rPr>
            </w:pPr>
            <w:r>
              <w:rPr>
                <w:b/>
              </w:rPr>
              <w:t>Fortschreibung der örtlichen Bedarfsplanung KiTa-Plätze 2026</w:t>
            </w:r>
          </w:p>
        </w:tc>
        <w:tc>
          <w:tcPr>
            <w:tcW w:w="1417" w:type="dxa"/>
            <w:tcBorders>
              <w:top w:val="nil"/>
              <w:left w:val="nil"/>
              <w:bottom w:val="single" w:sz="4" w:space="0" w:color="auto"/>
              <w:right w:val="nil"/>
            </w:tcBorders>
            <w:shd w:val="clear" w:color="auto" w:fill="F2F2F2"/>
          </w:tcPr>
          <w:p w14:paraId="0EE65289" w14:textId="77777777" w:rsidR="00193C9E" w:rsidRPr="001E662D" w:rsidRDefault="00193C9E" w:rsidP="001E662D">
            <w:pPr>
              <w:rPr>
                <w:b/>
              </w:rPr>
            </w:pPr>
          </w:p>
        </w:tc>
      </w:tr>
    </w:tbl>
    <w:p w14:paraId="4E7688A3" w14:textId="77777777" w:rsidR="00193C9E" w:rsidRDefault="00193C9E" w:rsidP="00E3412D"/>
    <w:p w14:paraId="6F586B02" w14:textId="77777777" w:rsidR="00193C9E" w:rsidRDefault="00193C9E" w:rsidP="00E3412D">
      <w:bookmarkStart w:id="22" w:name="Abstimmungsergebnis"/>
      <w:bookmarkEnd w:id="22"/>
    </w:p>
    <w:p w14:paraId="36EA3283" w14:textId="77777777" w:rsidR="003D76AD" w:rsidRDefault="003D76AD">
      <w:bookmarkStart w:id="23" w:name="Zu"/>
      <w:bookmarkEnd w:id="23"/>
    </w:p>
    <w:p w14:paraId="51A0A893" w14:textId="77777777" w:rsidR="003D76AD" w:rsidRDefault="003D76AD" w:rsidP="00E74756"/>
    <w:p w14:paraId="1B6FF934" w14:textId="77777777" w:rsidR="003D76AD" w:rsidRDefault="003D76AD">
      <w:pPr>
        <w:rPr>
          <w:bCs/>
        </w:rPr>
      </w:pPr>
      <w:r>
        <w:t xml:space="preserve">Mit Dank für die </w:t>
      </w:r>
      <w:r w:rsidR="00010C65">
        <w:t>gute</w:t>
      </w:r>
      <w:r>
        <w:t xml:space="preserve"> Mitarbeit schließt </w:t>
      </w:r>
      <w:r w:rsidR="00193C9E" w:rsidRPr="004C047C">
        <w:rPr>
          <w:noProof/>
        </w:rPr>
        <w:t>1. Bürgermeister</w:t>
      </w:r>
      <w:r>
        <w:t xml:space="preserve"> </w:t>
      </w:r>
      <w:r w:rsidR="00193C9E" w:rsidRPr="004C047C">
        <w:rPr>
          <w:noProof/>
        </w:rPr>
        <w:t>Rudolf Radlmeier</w:t>
      </w:r>
      <w:r>
        <w:t xml:space="preserve"> </w:t>
      </w:r>
      <w:r>
        <w:rPr>
          <w:bCs/>
        </w:rPr>
        <w:t xml:space="preserve">um </w:t>
      </w:r>
      <w:r w:rsidR="00193C9E" w:rsidRPr="004C047C">
        <w:rPr>
          <w:noProof/>
        </w:rPr>
        <w:t>21:15</w:t>
      </w:r>
      <w:r>
        <w:t xml:space="preserve"> </w:t>
      </w:r>
      <w:r>
        <w:rPr>
          <w:bCs/>
        </w:rPr>
        <w:t>Uhr die öffentlich</w:t>
      </w:r>
      <w:r w:rsidR="000D0D27">
        <w:rPr>
          <w:bCs/>
        </w:rPr>
        <w:t>e</w:t>
      </w:r>
      <w:r>
        <w:rPr>
          <w:bCs/>
        </w:rPr>
        <w:t xml:space="preserve"> </w:t>
      </w:r>
      <w:r w:rsidR="00193C9E" w:rsidRPr="004C047C">
        <w:rPr>
          <w:bCs/>
          <w:noProof/>
        </w:rPr>
        <w:t>Sitzung des Gemeinderates</w:t>
      </w:r>
      <w:r>
        <w:rPr>
          <w:bCs/>
        </w:rPr>
        <w:t>.</w:t>
      </w:r>
    </w:p>
    <w:p w14:paraId="31B805A6" w14:textId="77777777" w:rsidR="003D76AD" w:rsidRDefault="003D76AD"/>
    <w:p w14:paraId="20372DF3" w14:textId="77777777" w:rsidR="00143D5E" w:rsidRDefault="00143D5E"/>
    <w:p w14:paraId="7BBD8F43" w14:textId="77777777" w:rsidR="00193C9E" w:rsidRPr="006374A4" w:rsidRDefault="00193C9E" w:rsidP="006374A4">
      <w:pPr>
        <w:overflowPunct/>
        <w:autoSpaceDE/>
        <w:autoSpaceDN/>
        <w:adjustRightInd/>
        <w:textAlignment w:val="auto"/>
        <w:rPr>
          <w:rFonts w:cs="Arial"/>
          <w:noProof/>
        </w:rPr>
      </w:pPr>
    </w:p>
    <w:p w14:paraId="322DF500" w14:textId="77777777" w:rsidR="00193C9E" w:rsidRPr="006374A4" w:rsidRDefault="00193C9E" w:rsidP="006374A4">
      <w:pPr>
        <w:rPr>
          <w:noProof/>
        </w:rPr>
      </w:pPr>
      <w:r w:rsidRPr="006374A4">
        <w:rPr>
          <w:noProof/>
        </w:rPr>
        <w:t>Anschließend findet eine nichtöffentliche Sitzung statt.</w:t>
      </w:r>
    </w:p>
    <w:p w14:paraId="281CDDFD" w14:textId="77777777" w:rsidR="006374A4" w:rsidRPr="006374A4" w:rsidRDefault="006374A4" w:rsidP="006374A4">
      <w:pPr>
        <w:overflowPunct/>
        <w:autoSpaceDE/>
        <w:autoSpaceDN/>
        <w:adjustRightInd/>
        <w:textAlignment w:val="auto"/>
        <w:rPr>
          <w:rFonts w:cs="Arial"/>
        </w:rPr>
      </w:pPr>
    </w:p>
    <w:p w14:paraId="767CF658" w14:textId="77777777" w:rsidR="003D76AD" w:rsidRDefault="003D76AD"/>
    <w:p w14:paraId="33037A17" w14:textId="77777777" w:rsidR="003D76AD" w:rsidRDefault="003D76AD"/>
    <w:p w14:paraId="276FA264" w14:textId="77777777" w:rsidR="003D76AD" w:rsidRDefault="003D76AD"/>
    <w:p w14:paraId="00B5AE99" w14:textId="77777777" w:rsidR="003D76AD" w:rsidRDefault="003D76AD"/>
    <w:p w14:paraId="54F7D602" w14:textId="77777777" w:rsidR="00F8306E" w:rsidRDefault="00F8306E" w:rsidP="00F8306E"/>
    <w:tbl>
      <w:tblPr>
        <w:tblW w:w="0" w:type="auto"/>
        <w:tblCellMar>
          <w:left w:w="70" w:type="dxa"/>
          <w:right w:w="70" w:type="dxa"/>
        </w:tblCellMar>
        <w:tblLook w:val="04A0" w:firstRow="1" w:lastRow="0" w:firstColumn="1" w:lastColumn="0" w:noHBand="0" w:noVBand="1"/>
      </w:tblPr>
      <w:tblGrid>
        <w:gridCol w:w="2905"/>
        <w:gridCol w:w="779"/>
        <w:gridCol w:w="639"/>
        <w:gridCol w:w="1559"/>
        <w:gridCol w:w="3544"/>
      </w:tblGrid>
      <w:tr w:rsidR="00F8306E" w14:paraId="408C6E01" w14:textId="77777777" w:rsidTr="00F8306E">
        <w:tc>
          <w:tcPr>
            <w:tcW w:w="2905" w:type="dxa"/>
            <w:hideMark/>
          </w:tcPr>
          <w:p w14:paraId="42D9EDEF" w14:textId="77777777" w:rsidR="00F8306E" w:rsidRDefault="00193C9E">
            <w:pPr>
              <w:jc w:val="center"/>
            </w:pPr>
            <w:r w:rsidRPr="004C047C">
              <w:rPr>
                <w:noProof/>
              </w:rPr>
              <w:t>Rudolf Radlmeier</w:t>
            </w:r>
          </w:p>
        </w:tc>
        <w:tc>
          <w:tcPr>
            <w:tcW w:w="779" w:type="dxa"/>
          </w:tcPr>
          <w:p w14:paraId="3D89BBA5" w14:textId="77777777" w:rsidR="00F8306E" w:rsidRDefault="00F8306E"/>
        </w:tc>
        <w:tc>
          <w:tcPr>
            <w:tcW w:w="639" w:type="dxa"/>
          </w:tcPr>
          <w:p w14:paraId="67F09044" w14:textId="77777777" w:rsidR="00F8306E" w:rsidRDefault="00F8306E"/>
        </w:tc>
        <w:tc>
          <w:tcPr>
            <w:tcW w:w="1559" w:type="dxa"/>
          </w:tcPr>
          <w:p w14:paraId="12DB6D0D" w14:textId="77777777" w:rsidR="00F8306E" w:rsidRDefault="00F8306E"/>
        </w:tc>
        <w:tc>
          <w:tcPr>
            <w:tcW w:w="3544" w:type="dxa"/>
            <w:hideMark/>
          </w:tcPr>
          <w:p w14:paraId="06F3583A" w14:textId="77777777" w:rsidR="00F8306E" w:rsidRDefault="00193C9E">
            <w:pPr>
              <w:jc w:val="center"/>
            </w:pPr>
            <w:r w:rsidRPr="004C047C">
              <w:rPr>
                <w:noProof/>
              </w:rPr>
              <w:t>Jens Gehder</w:t>
            </w:r>
          </w:p>
        </w:tc>
      </w:tr>
      <w:tr w:rsidR="00F8306E" w14:paraId="2F58B5E8" w14:textId="77777777" w:rsidTr="00F8306E">
        <w:tc>
          <w:tcPr>
            <w:tcW w:w="2905" w:type="dxa"/>
            <w:hideMark/>
          </w:tcPr>
          <w:p w14:paraId="6664FA65" w14:textId="77777777" w:rsidR="00F8306E" w:rsidRDefault="00193C9E">
            <w:pPr>
              <w:jc w:val="center"/>
            </w:pPr>
            <w:r>
              <w:rPr>
                <w:noProof/>
              </w:rPr>
              <w:t>Erster Bürgermeister</w:t>
            </w:r>
          </w:p>
        </w:tc>
        <w:tc>
          <w:tcPr>
            <w:tcW w:w="779" w:type="dxa"/>
          </w:tcPr>
          <w:p w14:paraId="4AE6F352" w14:textId="77777777" w:rsidR="00F8306E" w:rsidRDefault="00F8306E"/>
        </w:tc>
        <w:tc>
          <w:tcPr>
            <w:tcW w:w="639" w:type="dxa"/>
          </w:tcPr>
          <w:p w14:paraId="19116995" w14:textId="77777777" w:rsidR="00F8306E" w:rsidRDefault="00F8306E"/>
        </w:tc>
        <w:tc>
          <w:tcPr>
            <w:tcW w:w="1559" w:type="dxa"/>
          </w:tcPr>
          <w:p w14:paraId="4C0C35F8" w14:textId="77777777" w:rsidR="00F8306E" w:rsidRDefault="00F8306E"/>
        </w:tc>
        <w:tc>
          <w:tcPr>
            <w:tcW w:w="3544" w:type="dxa"/>
            <w:hideMark/>
          </w:tcPr>
          <w:p w14:paraId="0B7F57D1" w14:textId="77777777" w:rsidR="00F8306E" w:rsidRDefault="00DD4672">
            <w:pPr>
              <w:jc w:val="center"/>
            </w:pPr>
            <w:r>
              <w:t>Schriftführung</w:t>
            </w:r>
          </w:p>
        </w:tc>
      </w:tr>
    </w:tbl>
    <w:p w14:paraId="79475BF8" w14:textId="77777777" w:rsidR="001E662D" w:rsidRDefault="001E662D" w:rsidP="00BA6BAE"/>
    <w:sectPr w:rsidR="001E662D" w:rsidSect="00F94C64">
      <w:headerReference w:type="even" r:id="rId7"/>
      <w:headerReference w:type="default" r:id="rId8"/>
      <w:footerReference w:type="even" r:id="rId9"/>
      <w:footerReference w:type="default" r:id="rId10"/>
      <w:headerReference w:type="first" r:id="rId11"/>
      <w:footerReference w:type="first" r:id="rId12"/>
      <w:pgSz w:w="11907" w:h="16840" w:code="9"/>
      <w:pgMar w:top="680" w:right="1134" w:bottom="851" w:left="1134" w:header="720" w:footer="39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839DD" w14:textId="77777777" w:rsidR="00193C9E" w:rsidRDefault="00193C9E">
      <w:r>
        <w:separator/>
      </w:r>
    </w:p>
  </w:endnote>
  <w:endnote w:type="continuationSeparator" w:id="0">
    <w:p w14:paraId="0D56BAA4" w14:textId="77777777" w:rsidR="00193C9E" w:rsidRDefault="00193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671A3" w14:textId="77777777" w:rsidR="00C556A8" w:rsidRDefault="00C556A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4A0" w:firstRow="1" w:lastRow="0" w:firstColumn="1" w:lastColumn="0" w:noHBand="0" w:noVBand="1"/>
    </w:tblPr>
    <w:tblGrid>
      <w:gridCol w:w="8348"/>
      <w:gridCol w:w="1291"/>
    </w:tblGrid>
    <w:tr w:rsidR="0017642A" w:rsidRPr="00633B81" w14:paraId="3A26B6D3" w14:textId="77777777" w:rsidTr="00314103">
      <w:tc>
        <w:tcPr>
          <w:tcW w:w="8472" w:type="dxa"/>
          <w:hideMark/>
        </w:tcPr>
        <w:p w14:paraId="2CDA6BB6" w14:textId="77777777" w:rsidR="0017642A" w:rsidRPr="00633B81" w:rsidRDefault="00633B81" w:rsidP="00817EE4">
          <w:pPr>
            <w:rPr>
              <w:sz w:val="16"/>
              <w:szCs w:val="16"/>
            </w:rPr>
          </w:pPr>
          <w:r w:rsidRPr="00633B81">
            <w:rPr>
              <w:sz w:val="16"/>
              <w:szCs w:val="16"/>
            </w:rPr>
            <w:fldChar w:fldCharType="begin"/>
          </w:r>
          <w:r w:rsidRPr="00633B81">
            <w:rPr>
              <w:sz w:val="16"/>
              <w:szCs w:val="16"/>
            </w:rPr>
            <w:instrText xml:space="preserve"> REF  REF_SITEXT </w:instrText>
          </w:r>
          <w:r>
            <w:rPr>
              <w:sz w:val="16"/>
              <w:szCs w:val="16"/>
            </w:rPr>
            <w:instrText xml:space="preserve"> \* </w:instrText>
          </w:r>
          <w:r w:rsidR="00817EE4">
            <w:rPr>
              <w:sz w:val="16"/>
              <w:szCs w:val="16"/>
            </w:rPr>
            <w:instrText>CHARFORMAT</w:instrText>
          </w:r>
          <w:r>
            <w:rPr>
              <w:sz w:val="16"/>
              <w:szCs w:val="16"/>
            </w:rPr>
            <w:instrText xml:space="preserve"> </w:instrText>
          </w:r>
          <w:r w:rsidRPr="00633B81">
            <w:rPr>
              <w:sz w:val="16"/>
              <w:szCs w:val="16"/>
            </w:rPr>
            <w:fldChar w:fldCharType="separate"/>
          </w:r>
          <w:r w:rsidR="00193C9E" w:rsidRPr="00193C9E">
            <w:rPr>
              <w:sz w:val="16"/>
              <w:szCs w:val="16"/>
            </w:rPr>
            <w:t>Sitzung des Gemeinderates</w:t>
          </w:r>
          <w:r w:rsidRPr="00633B81">
            <w:rPr>
              <w:sz w:val="16"/>
              <w:szCs w:val="16"/>
            </w:rPr>
            <w:fldChar w:fldCharType="end"/>
          </w:r>
          <w:r w:rsidR="0017642A" w:rsidRPr="00633B81">
            <w:rPr>
              <w:sz w:val="16"/>
              <w:szCs w:val="16"/>
            </w:rPr>
            <w:t xml:space="preserve"> am </w:t>
          </w:r>
          <w:r w:rsidR="00D04F9E" w:rsidRPr="00633B81">
            <w:rPr>
              <w:sz w:val="16"/>
              <w:szCs w:val="16"/>
            </w:rPr>
            <w:fldChar w:fldCharType="begin"/>
          </w:r>
          <w:r w:rsidR="00D04F9E" w:rsidRPr="00633B81">
            <w:rPr>
              <w:sz w:val="16"/>
              <w:szCs w:val="16"/>
            </w:rPr>
            <w:instrText xml:space="preserve"> </w:instrText>
          </w:r>
          <w:r w:rsidR="00817EE4">
            <w:rPr>
              <w:sz w:val="16"/>
              <w:szCs w:val="16"/>
            </w:rPr>
            <w:instrText xml:space="preserve">REF </w:instrText>
          </w:r>
          <w:r w:rsidR="00D04F9E" w:rsidRPr="00633B81">
            <w:rPr>
              <w:sz w:val="16"/>
              <w:szCs w:val="16"/>
            </w:rPr>
            <w:instrText xml:space="preserve">REF_SIDAT </w:instrText>
          </w:r>
          <w:r>
            <w:rPr>
              <w:sz w:val="16"/>
              <w:szCs w:val="16"/>
            </w:rPr>
            <w:instrText xml:space="preserve"> \* </w:instrText>
          </w:r>
          <w:r w:rsidR="00817EE4">
            <w:rPr>
              <w:sz w:val="16"/>
              <w:szCs w:val="16"/>
            </w:rPr>
            <w:instrText>CHARFORMAT</w:instrText>
          </w:r>
          <w:r>
            <w:rPr>
              <w:sz w:val="16"/>
              <w:szCs w:val="16"/>
            </w:rPr>
            <w:instrText xml:space="preserve"> </w:instrText>
          </w:r>
          <w:r w:rsidR="00D04F9E" w:rsidRPr="00633B81">
            <w:rPr>
              <w:sz w:val="16"/>
              <w:szCs w:val="16"/>
            </w:rPr>
            <w:fldChar w:fldCharType="separate"/>
          </w:r>
          <w:r w:rsidR="00193C9E" w:rsidRPr="00193C9E">
            <w:rPr>
              <w:sz w:val="16"/>
              <w:szCs w:val="16"/>
            </w:rPr>
            <w:t>21.07.2026</w:t>
          </w:r>
          <w:r w:rsidR="00D04F9E" w:rsidRPr="00633B81">
            <w:rPr>
              <w:sz w:val="16"/>
              <w:szCs w:val="16"/>
            </w:rPr>
            <w:fldChar w:fldCharType="end"/>
          </w:r>
        </w:p>
      </w:tc>
      <w:tc>
        <w:tcPr>
          <w:tcW w:w="1307" w:type="dxa"/>
          <w:hideMark/>
        </w:tcPr>
        <w:p w14:paraId="5262FA3C" w14:textId="462AFA8A" w:rsidR="0017642A" w:rsidRPr="00633B81" w:rsidRDefault="0017642A" w:rsidP="006C4BCF">
          <w:pPr>
            <w:rPr>
              <w:sz w:val="16"/>
              <w:szCs w:val="16"/>
            </w:rPr>
          </w:pPr>
          <w:r w:rsidRPr="00633B81">
            <w:rPr>
              <w:sz w:val="16"/>
              <w:szCs w:val="16"/>
            </w:rPr>
            <w:t xml:space="preserve">Seite </w:t>
          </w:r>
          <w:r w:rsidRPr="00633B81">
            <w:rPr>
              <w:sz w:val="16"/>
              <w:szCs w:val="16"/>
            </w:rPr>
            <w:fldChar w:fldCharType="begin"/>
          </w:r>
          <w:r w:rsidRPr="00633B81">
            <w:rPr>
              <w:sz w:val="16"/>
              <w:szCs w:val="16"/>
            </w:rPr>
            <w:instrText xml:space="preserve"> PAGE  \* Arabic  \* MERGEFORMAT </w:instrText>
          </w:r>
          <w:r w:rsidRPr="00633B81">
            <w:rPr>
              <w:sz w:val="16"/>
              <w:szCs w:val="16"/>
            </w:rPr>
            <w:fldChar w:fldCharType="separate"/>
          </w:r>
          <w:r w:rsidR="009E387E">
            <w:rPr>
              <w:noProof/>
              <w:sz w:val="16"/>
              <w:szCs w:val="16"/>
            </w:rPr>
            <w:t>3</w:t>
          </w:r>
          <w:r w:rsidRPr="00633B81">
            <w:rPr>
              <w:sz w:val="16"/>
              <w:szCs w:val="16"/>
            </w:rPr>
            <w:fldChar w:fldCharType="end"/>
          </w:r>
          <w:r w:rsidRPr="00633B81">
            <w:rPr>
              <w:sz w:val="16"/>
              <w:szCs w:val="16"/>
            </w:rPr>
            <w:t xml:space="preserve"> von </w:t>
          </w:r>
          <w:r w:rsidRPr="00633B81">
            <w:rPr>
              <w:sz w:val="16"/>
              <w:szCs w:val="16"/>
            </w:rPr>
            <w:fldChar w:fldCharType="begin"/>
          </w:r>
          <w:r w:rsidRPr="00633B81">
            <w:rPr>
              <w:sz w:val="16"/>
              <w:szCs w:val="16"/>
            </w:rPr>
            <w:instrText xml:space="preserve"> SECTIONPAGES  \* Arabic  \* MERGEFORMAT </w:instrText>
          </w:r>
          <w:r w:rsidRPr="00633B81">
            <w:rPr>
              <w:sz w:val="16"/>
              <w:szCs w:val="16"/>
            </w:rPr>
            <w:fldChar w:fldCharType="separate"/>
          </w:r>
          <w:r w:rsidR="00C61D08">
            <w:rPr>
              <w:noProof/>
              <w:sz w:val="16"/>
              <w:szCs w:val="16"/>
            </w:rPr>
            <w:t>6</w:t>
          </w:r>
          <w:r w:rsidRPr="00633B81">
            <w:rPr>
              <w:sz w:val="16"/>
              <w:szCs w:val="16"/>
            </w:rPr>
            <w:fldChar w:fldCharType="end"/>
          </w:r>
        </w:p>
      </w:tc>
    </w:tr>
  </w:tbl>
  <w:p w14:paraId="7A408D1F" w14:textId="77777777" w:rsidR="003D76AD" w:rsidRPr="0017642A" w:rsidRDefault="003D76AD" w:rsidP="0084155E">
    <w:pPr>
      <w:pStyle w:val="Fuzeile"/>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21619" w14:textId="77777777" w:rsidR="00C556A8" w:rsidRDefault="00C556A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5ADD1" w14:textId="77777777" w:rsidR="00193C9E" w:rsidRDefault="00193C9E">
      <w:r>
        <w:separator/>
      </w:r>
    </w:p>
  </w:footnote>
  <w:footnote w:type="continuationSeparator" w:id="0">
    <w:p w14:paraId="76F85F62" w14:textId="77777777" w:rsidR="00193C9E" w:rsidRDefault="00193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D943F" w14:textId="77777777" w:rsidR="00C556A8" w:rsidRDefault="00C556A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4AEB" w14:textId="77777777" w:rsidR="00C556A8" w:rsidRDefault="00C556A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0" w:type="dxa"/>
        <w:right w:w="0" w:type="dxa"/>
      </w:tblCellMar>
      <w:tblLook w:val="01E0" w:firstRow="1" w:lastRow="1" w:firstColumn="1" w:lastColumn="1" w:noHBand="0" w:noVBand="0"/>
    </w:tblPr>
    <w:tblGrid>
      <w:gridCol w:w="9639"/>
    </w:tblGrid>
    <w:tr w:rsidR="00F24CF5" w14:paraId="049C5297" w14:textId="77777777" w:rsidTr="0006270C">
      <w:tc>
        <w:tcPr>
          <w:tcW w:w="9639" w:type="dxa"/>
        </w:tcPr>
        <w:p w14:paraId="6746078B" w14:textId="77777777" w:rsidR="00F24CF5" w:rsidRDefault="00C556A8" w:rsidP="00F24CF5">
          <w:pPr>
            <w:pStyle w:val="Kopfzeile"/>
            <w:ind w:right="-216"/>
            <w:jc w:val="center"/>
            <w:rPr>
              <w:sz w:val="14"/>
              <w:szCs w:val="14"/>
            </w:rPr>
          </w:pPr>
          <w:r>
            <w:rPr>
              <w:noProof/>
              <w:sz w:val="36"/>
            </w:rPr>
            <w:drawing>
              <wp:inline distT="0" distB="0" distL="0" distR="0" wp14:anchorId="7827F00F" wp14:editId="2F315FEB">
                <wp:extent cx="1038225" cy="1085850"/>
                <wp:effectExtent l="0" t="0" r="9525" b="0"/>
                <wp:docPr id="2" name="Grafik 2" descr="wappen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r"/>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1038225" cy="1085850"/>
                        </a:xfrm>
                        <a:prstGeom prst="rect">
                          <a:avLst/>
                        </a:prstGeom>
                        <a:noFill/>
                        <a:ln>
                          <a:noFill/>
                        </a:ln>
                      </pic:spPr>
                    </pic:pic>
                  </a:graphicData>
                </a:graphic>
              </wp:inline>
            </w:drawing>
          </w:r>
        </w:p>
      </w:tc>
    </w:tr>
    <w:tr w:rsidR="00F24CF5" w:rsidRPr="009E387E" w14:paraId="1B5D1EC4" w14:textId="77777777" w:rsidTr="0006270C">
      <w:tc>
        <w:tcPr>
          <w:tcW w:w="9639" w:type="dxa"/>
          <w:hideMark/>
        </w:tcPr>
        <w:p w14:paraId="7C191E54" w14:textId="77777777" w:rsidR="009E387E" w:rsidRPr="009E387E" w:rsidRDefault="009E387E" w:rsidP="00F24CF5">
          <w:pPr>
            <w:pStyle w:val="Kopfzeile"/>
            <w:ind w:right="-216"/>
            <w:jc w:val="center"/>
            <w:rPr>
              <w:b/>
              <w:caps/>
            </w:rPr>
          </w:pPr>
        </w:p>
        <w:p w14:paraId="6AAD748C" w14:textId="77777777" w:rsidR="00F24CF5" w:rsidRPr="009E387E" w:rsidRDefault="00C556A8" w:rsidP="00F24CF5">
          <w:pPr>
            <w:pStyle w:val="Kopfzeile"/>
            <w:ind w:right="-216"/>
            <w:jc w:val="center"/>
            <w:rPr>
              <w:b/>
              <w:caps/>
              <w:sz w:val="28"/>
            </w:rPr>
          </w:pPr>
          <w:r w:rsidRPr="009E387E">
            <w:rPr>
              <w:b/>
              <w:caps/>
              <w:sz w:val="28"/>
            </w:rPr>
            <w:t>Gemeinde Bruckberg</w:t>
          </w:r>
        </w:p>
      </w:tc>
    </w:tr>
  </w:tbl>
  <w:p w14:paraId="5E71FB00" w14:textId="77777777" w:rsidR="003D76AD" w:rsidRDefault="003D76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7A0ADB"/>
    <w:multiLevelType w:val="hybridMultilevel"/>
    <w:tmpl w:val="B2F865D6"/>
    <w:lvl w:ilvl="0" w:tplc="7594207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52217AA"/>
    <w:multiLevelType w:val="hybridMultilevel"/>
    <w:tmpl w:val="98F45C3C"/>
    <w:lvl w:ilvl="0" w:tplc="EBA6C02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9FF71BE"/>
    <w:multiLevelType w:val="multilevel"/>
    <w:tmpl w:val="B3B2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862332">
    <w:abstractNumId w:val="0"/>
  </w:num>
  <w:num w:numId="2" w16cid:durableId="456143032">
    <w:abstractNumId w:val="1"/>
  </w:num>
  <w:num w:numId="3" w16cid:durableId="814837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C9E"/>
    <w:rsid w:val="00004FAC"/>
    <w:rsid w:val="00010276"/>
    <w:rsid w:val="00010C65"/>
    <w:rsid w:val="00015BD6"/>
    <w:rsid w:val="0004431F"/>
    <w:rsid w:val="00051D32"/>
    <w:rsid w:val="0006270C"/>
    <w:rsid w:val="0008088B"/>
    <w:rsid w:val="000822AF"/>
    <w:rsid w:val="00083D78"/>
    <w:rsid w:val="00086540"/>
    <w:rsid w:val="0009515C"/>
    <w:rsid w:val="000A6403"/>
    <w:rsid w:val="000B04DE"/>
    <w:rsid w:val="000B1869"/>
    <w:rsid w:val="000B1ACA"/>
    <w:rsid w:val="000B5DE9"/>
    <w:rsid w:val="000B7910"/>
    <w:rsid w:val="000C5DFB"/>
    <w:rsid w:val="000D0D27"/>
    <w:rsid w:val="000D70CF"/>
    <w:rsid w:val="000E1775"/>
    <w:rsid w:val="000F49D5"/>
    <w:rsid w:val="00102DCA"/>
    <w:rsid w:val="00121EB0"/>
    <w:rsid w:val="001434DC"/>
    <w:rsid w:val="00143D5E"/>
    <w:rsid w:val="00174F58"/>
    <w:rsid w:val="00175A95"/>
    <w:rsid w:val="0017642A"/>
    <w:rsid w:val="00185458"/>
    <w:rsid w:val="00193C9E"/>
    <w:rsid w:val="001A3AF7"/>
    <w:rsid w:val="001C2771"/>
    <w:rsid w:val="001D30D8"/>
    <w:rsid w:val="001D7DED"/>
    <w:rsid w:val="001E662D"/>
    <w:rsid w:val="001F0BBE"/>
    <w:rsid w:val="00203783"/>
    <w:rsid w:val="00205897"/>
    <w:rsid w:val="00222A47"/>
    <w:rsid w:val="00237BC6"/>
    <w:rsid w:val="00276CB9"/>
    <w:rsid w:val="00285792"/>
    <w:rsid w:val="002900AF"/>
    <w:rsid w:val="002A18ED"/>
    <w:rsid w:val="002C1735"/>
    <w:rsid w:val="003115FD"/>
    <w:rsid w:val="00325F24"/>
    <w:rsid w:val="0033559C"/>
    <w:rsid w:val="0034740D"/>
    <w:rsid w:val="00354674"/>
    <w:rsid w:val="00354ECF"/>
    <w:rsid w:val="00361DB8"/>
    <w:rsid w:val="003935B6"/>
    <w:rsid w:val="003C4370"/>
    <w:rsid w:val="003C4775"/>
    <w:rsid w:val="003C634A"/>
    <w:rsid w:val="003D2DB8"/>
    <w:rsid w:val="003D76AD"/>
    <w:rsid w:val="003E7312"/>
    <w:rsid w:val="003F2351"/>
    <w:rsid w:val="00400E0B"/>
    <w:rsid w:val="004020BA"/>
    <w:rsid w:val="004206A5"/>
    <w:rsid w:val="00427187"/>
    <w:rsid w:val="004319F3"/>
    <w:rsid w:val="00433811"/>
    <w:rsid w:val="00434049"/>
    <w:rsid w:val="004835D7"/>
    <w:rsid w:val="004B42B7"/>
    <w:rsid w:val="004D604B"/>
    <w:rsid w:val="004E4074"/>
    <w:rsid w:val="004E787C"/>
    <w:rsid w:val="004F07E7"/>
    <w:rsid w:val="004F3274"/>
    <w:rsid w:val="005138EC"/>
    <w:rsid w:val="005365C7"/>
    <w:rsid w:val="00542E57"/>
    <w:rsid w:val="005520F1"/>
    <w:rsid w:val="005569E0"/>
    <w:rsid w:val="0058233A"/>
    <w:rsid w:val="00587238"/>
    <w:rsid w:val="005A4273"/>
    <w:rsid w:val="005B5F80"/>
    <w:rsid w:val="005D7799"/>
    <w:rsid w:val="005E0A7B"/>
    <w:rsid w:val="006026A9"/>
    <w:rsid w:val="0060439B"/>
    <w:rsid w:val="00605792"/>
    <w:rsid w:val="00622B68"/>
    <w:rsid w:val="00633B81"/>
    <w:rsid w:val="006374A4"/>
    <w:rsid w:val="00645F5A"/>
    <w:rsid w:val="00657248"/>
    <w:rsid w:val="00660284"/>
    <w:rsid w:val="00672C00"/>
    <w:rsid w:val="006946B7"/>
    <w:rsid w:val="006A4106"/>
    <w:rsid w:val="006C4BCF"/>
    <w:rsid w:val="006D2F63"/>
    <w:rsid w:val="006D5CF8"/>
    <w:rsid w:val="00702A56"/>
    <w:rsid w:val="0071385A"/>
    <w:rsid w:val="00723196"/>
    <w:rsid w:val="00751A38"/>
    <w:rsid w:val="00764C81"/>
    <w:rsid w:val="0077323E"/>
    <w:rsid w:val="00786981"/>
    <w:rsid w:val="007872F8"/>
    <w:rsid w:val="007A4BED"/>
    <w:rsid w:val="007B0DA3"/>
    <w:rsid w:val="007B2448"/>
    <w:rsid w:val="007C195F"/>
    <w:rsid w:val="007C521D"/>
    <w:rsid w:val="007D4FB2"/>
    <w:rsid w:val="007F65CB"/>
    <w:rsid w:val="00817EE4"/>
    <w:rsid w:val="00826D38"/>
    <w:rsid w:val="0084155E"/>
    <w:rsid w:val="008509F8"/>
    <w:rsid w:val="0086262B"/>
    <w:rsid w:val="00867BE6"/>
    <w:rsid w:val="00893B9D"/>
    <w:rsid w:val="008A0640"/>
    <w:rsid w:val="008B5BC3"/>
    <w:rsid w:val="008C2211"/>
    <w:rsid w:val="008D3349"/>
    <w:rsid w:val="008F208E"/>
    <w:rsid w:val="008F7712"/>
    <w:rsid w:val="00922311"/>
    <w:rsid w:val="009344AE"/>
    <w:rsid w:val="00940E5C"/>
    <w:rsid w:val="00967403"/>
    <w:rsid w:val="00975F5A"/>
    <w:rsid w:val="009B3D6B"/>
    <w:rsid w:val="009E387E"/>
    <w:rsid w:val="00A32C0E"/>
    <w:rsid w:val="00A35DBB"/>
    <w:rsid w:val="00A37372"/>
    <w:rsid w:val="00A60F6D"/>
    <w:rsid w:val="00A733DC"/>
    <w:rsid w:val="00AC2E0E"/>
    <w:rsid w:val="00B01C47"/>
    <w:rsid w:val="00B117CC"/>
    <w:rsid w:val="00B40454"/>
    <w:rsid w:val="00B45155"/>
    <w:rsid w:val="00B659B4"/>
    <w:rsid w:val="00B85CDB"/>
    <w:rsid w:val="00B95A3A"/>
    <w:rsid w:val="00BA6A61"/>
    <w:rsid w:val="00BA6BAE"/>
    <w:rsid w:val="00BD6969"/>
    <w:rsid w:val="00BD7040"/>
    <w:rsid w:val="00C30AD9"/>
    <w:rsid w:val="00C556A8"/>
    <w:rsid w:val="00C61D08"/>
    <w:rsid w:val="00C65F9B"/>
    <w:rsid w:val="00C94E69"/>
    <w:rsid w:val="00CD1C16"/>
    <w:rsid w:val="00CF105F"/>
    <w:rsid w:val="00D02BB0"/>
    <w:rsid w:val="00D04F9E"/>
    <w:rsid w:val="00D06881"/>
    <w:rsid w:val="00D13C18"/>
    <w:rsid w:val="00D32AD5"/>
    <w:rsid w:val="00D332A2"/>
    <w:rsid w:val="00D61F5F"/>
    <w:rsid w:val="00D65CED"/>
    <w:rsid w:val="00D86FC1"/>
    <w:rsid w:val="00D8783D"/>
    <w:rsid w:val="00DA57A6"/>
    <w:rsid w:val="00DB5DF2"/>
    <w:rsid w:val="00DB6764"/>
    <w:rsid w:val="00DC421F"/>
    <w:rsid w:val="00DD4672"/>
    <w:rsid w:val="00DE192E"/>
    <w:rsid w:val="00DF14EC"/>
    <w:rsid w:val="00E12367"/>
    <w:rsid w:val="00E3412D"/>
    <w:rsid w:val="00E66F9C"/>
    <w:rsid w:val="00E71F26"/>
    <w:rsid w:val="00E74756"/>
    <w:rsid w:val="00EA5BC5"/>
    <w:rsid w:val="00EC4448"/>
    <w:rsid w:val="00EC4AC0"/>
    <w:rsid w:val="00ED332B"/>
    <w:rsid w:val="00EF40C1"/>
    <w:rsid w:val="00EF63DD"/>
    <w:rsid w:val="00F007AE"/>
    <w:rsid w:val="00F07E18"/>
    <w:rsid w:val="00F1108B"/>
    <w:rsid w:val="00F24CF5"/>
    <w:rsid w:val="00F32F9B"/>
    <w:rsid w:val="00F3472D"/>
    <w:rsid w:val="00F34B6B"/>
    <w:rsid w:val="00F45FFC"/>
    <w:rsid w:val="00F756B5"/>
    <w:rsid w:val="00F8306E"/>
    <w:rsid w:val="00F94C64"/>
    <w:rsid w:val="00FA6AD9"/>
    <w:rsid w:val="00FD7D9F"/>
    <w:rsid w:val="00FE39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0812B"/>
  <w15:chartTrackingRefBased/>
  <w15:docId w15:val="{34991753-A5FA-46F1-B04C-D0CB7476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4756"/>
    <w:pPr>
      <w:overflowPunct w:val="0"/>
      <w:autoSpaceDE w:val="0"/>
      <w:autoSpaceDN w:val="0"/>
      <w:adjustRightInd w:val="0"/>
      <w:textAlignment w:val="baseline"/>
    </w:pPr>
    <w:rPr>
      <w:sz w:val="22"/>
    </w:rPr>
  </w:style>
  <w:style w:type="paragraph" w:styleId="berschrift1">
    <w:name w:val="heading 1"/>
    <w:basedOn w:val="Standard"/>
    <w:next w:val="Standard"/>
    <w:qFormat/>
    <w:pPr>
      <w:keepNext/>
      <w:spacing w:before="240" w:after="60"/>
      <w:outlineLvl w:val="0"/>
    </w:pPr>
    <w:rPr>
      <w:rFonts w:cs="Arial"/>
      <w:b/>
      <w:bCs/>
      <w:kern w:val="32"/>
      <w:sz w:val="32"/>
      <w:szCs w:val="32"/>
    </w:rPr>
  </w:style>
  <w:style w:type="paragraph" w:styleId="berschrift2">
    <w:name w:val="heading 2"/>
    <w:basedOn w:val="Standard"/>
    <w:next w:val="Standard"/>
    <w:qFormat/>
    <w:pPr>
      <w:keepNext/>
      <w:outlineLvl w:val="1"/>
    </w:pPr>
    <w:rPr>
      <w:b/>
      <w:bCs/>
      <w:sz w:val="28"/>
    </w:rPr>
  </w:style>
  <w:style w:type="paragraph" w:styleId="berschrift3">
    <w:name w:val="heading 3"/>
    <w:basedOn w:val="Standard"/>
    <w:next w:val="Standard"/>
    <w:link w:val="berschrift3Zchn"/>
    <w:qFormat/>
    <w:rsid w:val="003F2351"/>
    <w:pPr>
      <w:keepNext/>
      <w:jc w:val="center"/>
      <w:outlineLvl w:val="2"/>
    </w:pPr>
    <w:rPr>
      <w:bCs/>
      <w:caps/>
      <w:sz w:val="28"/>
      <w:szCs w:val="28"/>
      <w:u w:val="single"/>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Kommentarzeichen">
    <w:name w:val="annotation reference"/>
    <w:semiHidden/>
    <w:rPr>
      <w:vanish/>
      <w:sz w:val="16"/>
    </w:rPr>
  </w:style>
  <w:style w:type="paragraph" w:styleId="Kommentartext">
    <w:name w:val="annotation text"/>
    <w:basedOn w:val="Standard"/>
    <w:semiHidden/>
    <w:pPr>
      <w:spacing w:after="120"/>
      <w:ind w:left="567" w:hanging="567"/>
    </w:pPr>
  </w:style>
  <w:style w:type="paragraph" w:customStyle="1" w:styleId="ATEZU">
    <w:name w:val="ATE_ZU"/>
    <w:pPr>
      <w:overflowPunct w:val="0"/>
      <w:autoSpaceDE w:val="0"/>
      <w:autoSpaceDN w:val="0"/>
      <w:adjustRightInd w:val="0"/>
      <w:textAlignment w:val="baseline"/>
    </w:pPr>
    <w:rPr>
      <w:sz w:val="22"/>
    </w:rPr>
  </w:style>
  <w:style w:type="paragraph" w:customStyle="1" w:styleId="ATEZU1">
    <w:name w:val="ATE_ZU1"/>
    <w:pPr>
      <w:overflowPunct w:val="0"/>
      <w:autoSpaceDE w:val="0"/>
      <w:autoSpaceDN w:val="0"/>
      <w:adjustRightInd w:val="0"/>
      <w:textAlignment w:val="baseline"/>
    </w:pPr>
    <w:rPr>
      <w:sz w:val="22"/>
    </w:rPr>
  </w:style>
  <w:style w:type="paragraph" w:customStyle="1" w:styleId="ATEZU2">
    <w:name w:val="ATE_ZU2"/>
    <w:pPr>
      <w:overflowPunct w:val="0"/>
      <w:autoSpaceDE w:val="0"/>
      <w:autoSpaceDN w:val="0"/>
      <w:adjustRightInd w:val="0"/>
      <w:textAlignment w:val="baseline"/>
    </w:pPr>
    <w:rPr>
      <w:sz w:val="22"/>
    </w:rPr>
  </w:style>
  <w:style w:type="paragraph" w:customStyle="1" w:styleId="ATEZU3">
    <w:name w:val="ATE_ZU3"/>
    <w:pPr>
      <w:overflowPunct w:val="0"/>
      <w:autoSpaceDE w:val="0"/>
      <w:autoSpaceDN w:val="0"/>
      <w:adjustRightInd w:val="0"/>
      <w:textAlignment w:val="baseline"/>
    </w:pPr>
    <w:rPr>
      <w:sz w:val="22"/>
    </w:rPr>
  </w:style>
  <w:style w:type="paragraph" w:customStyle="1" w:styleId="ATEZU4">
    <w:name w:val="ATE_ZU4"/>
    <w:pPr>
      <w:overflowPunct w:val="0"/>
      <w:autoSpaceDE w:val="0"/>
      <w:autoSpaceDN w:val="0"/>
      <w:adjustRightInd w:val="0"/>
      <w:textAlignment w:val="baseline"/>
    </w:pPr>
    <w:rPr>
      <w:sz w:val="22"/>
    </w:rPr>
  </w:style>
  <w:style w:type="paragraph" w:customStyle="1" w:styleId="ATEZU5">
    <w:name w:val="ATE_ZU5"/>
    <w:pPr>
      <w:overflowPunct w:val="0"/>
      <w:autoSpaceDE w:val="0"/>
      <w:autoSpaceDN w:val="0"/>
      <w:adjustRightInd w:val="0"/>
      <w:textAlignment w:val="baseline"/>
    </w:pPr>
    <w:rPr>
      <w:sz w:val="22"/>
    </w:rPr>
  </w:style>
  <w:style w:type="paragraph" w:customStyle="1" w:styleId="ATEZU6">
    <w:name w:val="ATE_ZU6"/>
    <w:pPr>
      <w:overflowPunct w:val="0"/>
      <w:autoSpaceDE w:val="0"/>
      <w:autoSpaceDN w:val="0"/>
      <w:adjustRightInd w:val="0"/>
      <w:textAlignment w:val="baseline"/>
    </w:pPr>
    <w:rPr>
      <w:sz w:val="22"/>
    </w:rPr>
  </w:style>
  <w:style w:type="paragraph" w:customStyle="1" w:styleId="ATEZU7">
    <w:name w:val="ATE_ZU7"/>
    <w:pPr>
      <w:overflowPunct w:val="0"/>
      <w:autoSpaceDE w:val="0"/>
      <w:autoSpaceDN w:val="0"/>
      <w:adjustRightInd w:val="0"/>
      <w:textAlignment w:val="baseline"/>
    </w:pPr>
    <w:rPr>
      <w:sz w:val="22"/>
    </w:rPr>
  </w:style>
  <w:style w:type="paragraph" w:customStyle="1" w:styleId="ATEZU8">
    <w:name w:val="ATE_ZU8"/>
    <w:pPr>
      <w:overflowPunct w:val="0"/>
      <w:autoSpaceDE w:val="0"/>
      <w:autoSpaceDN w:val="0"/>
      <w:adjustRightInd w:val="0"/>
      <w:textAlignment w:val="baseline"/>
    </w:pPr>
    <w:rPr>
      <w:sz w:val="22"/>
    </w:rPr>
  </w:style>
  <w:style w:type="paragraph" w:customStyle="1" w:styleId="ATEZU9">
    <w:name w:val="ATE_ZU9"/>
    <w:pPr>
      <w:overflowPunct w:val="0"/>
      <w:autoSpaceDE w:val="0"/>
      <w:autoSpaceDN w:val="0"/>
      <w:adjustRightInd w:val="0"/>
      <w:textAlignment w:val="baseline"/>
    </w:pPr>
    <w:rPr>
      <w:sz w:val="22"/>
    </w:rPr>
  </w:style>
  <w:style w:type="paragraph" w:customStyle="1" w:styleId="ATEZU10">
    <w:name w:val="ATE_ZU10"/>
    <w:pPr>
      <w:overflowPunct w:val="0"/>
      <w:autoSpaceDE w:val="0"/>
      <w:autoSpaceDN w:val="0"/>
      <w:adjustRightInd w:val="0"/>
      <w:textAlignment w:val="baseline"/>
    </w:pPr>
    <w:rPr>
      <w:sz w:val="22"/>
    </w:rPr>
  </w:style>
  <w:style w:type="paragraph" w:customStyle="1" w:styleId="ATEZU11">
    <w:name w:val="ATE_ZU11"/>
    <w:pPr>
      <w:overflowPunct w:val="0"/>
      <w:autoSpaceDE w:val="0"/>
      <w:autoSpaceDN w:val="0"/>
      <w:adjustRightInd w:val="0"/>
      <w:textAlignment w:val="baseline"/>
    </w:pPr>
    <w:rPr>
      <w:sz w:val="22"/>
    </w:rPr>
  </w:style>
  <w:style w:type="paragraph" w:customStyle="1" w:styleId="ATEZU12">
    <w:name w:val="ATE_ZU12"/>
    <w:pPr>
      <w:overflowPunct w:val="0"/>
      <w:autoSpaceDE w:val="0"/>
      <w:autoSpaceDN w:val="0"/>
      <w:adjustRightInd w:val="0"/>
      <w:textAlignment w:val="baseline"/>
    </w:pPr>
    <w:rPr>
      <w:sz w:val="22"/>
    </w:rPr>
  </w:style>
  <w:style w:type="paragraph" w:customStyle="1" w:styleId="ATEZU13">
    <w:name w:val="ATE_ZU13"/>
    <w:pPr>
      <w:overflowPunct w:val="0"/>
      <w:autoSpaceDE w:val="0"/>
      <w:autoSpaceDN w:val="0"/>
      <w:adjustRightInd w:val="0"/>
      <w:textAlignment w:val="baseline"/>
    </w:pPr>
    <w:rPr>
      <w:sz w:val="22"/>
    </w:rPr>
  </w:style>
  <w:style w:type="paragraph" w:customStyle="1" w:styleId="ATEZU14">
    <w:name w:val="ATE_ZU14"/>
    <w:pPr>
      <w:overflowPunct w:val="0"/>
      <w:autoSpaceDE w:val="0"/>
      <w:autoSpaceDN w:val="0"/>
      <w:adjustRightInd w:val="0"/>
      <w:textAlignment w:val="baseline"/>
    </w:pPr>
    <w:rPr>
      <w:sz w:val="22"/>
    </w:rPr>
  </w:style>
  <w:style w:type="paragraph" w:styleId="Titel">
    <w:name w:val="Title"/>
    <w:basedOn w:val="Standard"/>
    <w:qFormat/>
    <w:pPr>
      <w:jc w:val="center"/>
    </w:pPr>
    <w:rPr>
      <w:b/>
      <w:bCs/>
      <w:sz w:val="36"/>
    </w:rPr>
  </w:style>
  <w:style w:type="character" w:styleId="Seitenzahl">
    <w:name w:val="page number"/>
    <w:basedOn w:val="Absatz-Standardschriftart"/>
    <w:semiHidden/>
  </w:style>
  <w:style w:type="character" w:customStyle="1" w:styleId="KopfzeileZchn">
    <w:name w:val="Kopfzeile Zchn"/>
    <w:link w:val="Kopfzeile"/>
    <w:rsid w:val="0008088B"/>
    <w:rPr>
      <w:rFonts w:ascii="Arial" w:hAnsi="Arial"/>
      <w:sz w:val="22"/>
      <w:lang w:val="de-DE" w:eastAsia="de-DE" w:bidi="ar-SA"/>
    </w:rPr>
  </w:style>
  <w:style w:type="table" w:styleId="Tabellenraster">
    <w:name w:val="Table Grid"/>
    <w:basedOn w:val="NormaleTabelle"/>
    <w:rsid w:val="0008088B"/>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basedOn w:val="Standard"/>
    <w:link w:val="UntertitelZchn"/>
    <w:qFormat/>
    <w:rsid w:val="00083D78"/>
    <w:pPr>
      <w:overflowPunct/>
      <w:autoSpaceDE/>
      <w:autoSpaceDN/>
      <w:adjustRightInd/>
      <w:textAlignment w:val="auto"/>
    </w:pPr>
    <w:rPr>
      <w:rFonts w:ascii="Times New Roman" w:hAnsi="Times New Roman"/>
      <w:sz w:val="24"/>
      <w:lang w:val="x-none" w:eastAsia="x-none"/>
    </w:rPr>
  </w:style>
  <w:style w:type="character" w:customStyle="1" w:styleId="UntertitelZchn">
    <w:name w:val="Untertitel Zchn"/>
    <w:link w:val="Untertitel"/>
    <w:rsid w:val="00083D78"/>
    <w:rPr>
      <w:rFonts w:ascii="Times New Roman" w:hAnsi="Times New Roman"/>
      <w:sz w:val="24"/>
    </w:rPr>
  </w:style>
  <w:style w:type="character" w:customStyle="1" w:styleId="berschrift3Zchn">
    <w:name w:val="Überschrift 3 Zchn"/>
    <w:link w:val="berschrift3"/>
    <w:rsid w:val="003F2351"/>
    <w:rPr>
      <w:bCs/>
      <w:caps/>
      <w:sz w:val="28"/>
      <w:szCs w:val="28"/>
      <w:u w:val="single"/>
    </w:rPr>
  </w:style>
  <w:style w:type="character" w:customStyle="1" w:styleId="FuzeileZchn">
    <w:name w:val="Fußzeile Zchn"/>
    <w:basedOn w:val="Absatz-Standardschriftart"/>
    <w:link w:val="Fuzeile"/>
    <w:semiHidden/>
    <w:rsid w:val="00867BE6"/>
    <w:rPr>
      <w:sz w:val="22"/>
    </w:rPr>
  </w:style>
  <w:style w:type="paragraph" w:customStyle="1" w:styleId="Default">
    <w:name w:val="Default"/>
    <w:rsid w:val="00193C9E"/>
    <w:pPr>
      <w:autoSpaceDE w:val="0"/>
      <w:autoSpaceDN w:val="0"/>
      <w:adjustRightInd w:val="0"/>
    </w:pPr>
    <w:rPr>
      <w:rFonts w:eastAsia="Calibri"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5350">
      <w:bodyDiv w:val="1"/>
      <w:marLeft w:val="0"/>
      <w:marRight w:val="0"/>
      <w:marTop w:val="0"/>
      <w:marBottom w:val="0"/>
      <w:divBdr>
        <w:top w:val="none" w:sz="0" w:space="0" w:color="auto"/>
        <w:left w:val="none" w:sz="0" w:space="0" w:color="auto"/>
        <w:bottom w:val="none" w:sz="0" w:space="0" w:color="auto"/>
        <w:right w:val="none" w:sz="0" w:space="0" w:color="auto"/>
      </w:divBdr>
    </w:div>
    <w:div w:id="147599527">
      <w:bodyDiv w:val="1"/>
      <w:marLeft w:val="0"/>
      <w:marRight w:val="0"/>
      <w:marTop w:val="0"/>
      <w:marBottom w:val="0"/>
      <w:divBdr>
        <w:top w:val="none" w:sz="0" w:space="0" w:color="auto"/>
        <w:left w:val="none" w:sz="0" w:space="0" w:color="auto"/>
        <w:bottom w:val="none" w:sz="0" w:space="0" w:color="auto"/>
        <w:right w:val="none" w:sz="0" w:space="0" w:color="auto"/>
      </w:divBdr>
    </w:div>
    <w:div w:id="386758537">
      <w:bodyDiv w:val="1"/>
      <w:marLeft w:val="0"/>
      <w:marRight w:val="0"/>
      <w:marTop w:val="0"/>
      <w:marBottom w:val="0"/>
      <w:divBdr>
        <w:top w:val="none" w:sz="0" w:space="0" w:color="auto"/>
        <w:left w:val="none" w:sz="0" w:space="0" w:color="auto"/>
        <w:bottom w:val="none" w:sz="0" w:space="0" w:color="auto"/>
        <w:right w:val="none" w:sz="0" w:space="0" w:color="auto"/>
      </w:divBdr>
    </w:div>
    <w:div w:id="727147255">
      <w:bodyDiv w:val="1"/>
      <w:marLeft w:val="0"/>
      <w:marRight w:val="0"/>
      <w:marTop w:val="0"/>
      <w:marBottom w:val="0"/>
      <w:divBdr>
        <w:top w:val="none" w:sz="0" w:space="0" w:color="auto"/>
        <w:left w:val="none" w:sz="0" w:space="0" w:color="auto"/>
        <w:bottom w:val="none" w:sz="0" w:space="0" w:color="auto"/>
        <w:right w:val="none" w:sz="0" w:space="0" w:color="auto"/>
      </w:divBdr>
    </w:div>
    <w:div w:id="785318133">
      <w:bodyDiv w:val="1"/>
      <w:marLeft w:val="0"/>
      <w:marRight w:val="0"/>
      <w:marTop w:val="0"/>
      <w:marBottom w:val="0"/>
      <w:divBdr>
        <w:top w:val="none" w:sz="0" w:space="0" w:color="auto"/>
        <w:left w:val="none" w:sz="0" w:space="0" w:color="auto"/>
        <w:bottom w:val="none" w:sz="0" w:space="0" w:color="auto"/>
        <w:right w:val="none" w:sz="0" w:space="0" w:color="auto"/>
      </w:divBdr>
    </w:div>
    <w:div w:id="1225994121">
      <w:bodyDiv w:val="1"/>
      <w:marLeft w:val="0"/>
      <w:marRight w:val="0"/>
      <w:marTop w:val="0"/>
      <w:marBottom w:val="0"/>
      <w:divBdr>
        <w:top w:val="none" w:sz="0" w:space="0" w:color="auto"/>
        <w:left w:val="none" w:sz="0" w:space="0" w:color="auto"/>
        <w:bottom w:val="none" w:sz="0" w:space="0" w:color="auto"/>
        <w:right w:val="none" w:sz="0" w:space="0" w:color="auto"/>
      </w:divBdr>
    </w:div>
    <w:div w:id="1272319920">
      <w:bodyDiv w:val="1"/>
      <w:marLeft w:val="0"/>
      <w:marRight w:val="0"/>
      <w:marTop w:val="0"/>
      <w:marBottom w:val="0"/>
      <w:divBdr>
        <w:top w:val="none" w:sz="0" w:space="0" w:color="auto"/>
        <w:left w:val="none" w:sz="0" w:space="0" w:color="auto"/>
        <w:bottom w:val="none" w:sz="0" w:space="0" w:color="auto"/>
        <w:right w:val="none" w:sz="0" w:space="0" w:color="auto"/>
      </w:divBdr>
    </w:div>
    <w:div w:id="142037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v-akdb\InstanceConfig\0001\Dot\niederschrift_o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niederschrift_oe.dotx</Template>
  <TotalTime>0</TotalTime>
  <Pages>6</Pages>
  <Words>1142</Words>
  <Characters>8252</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Niederschrift</vt:lpstr>
    </vt:vector>
  </TitlesOfParts>
  <Company>Fa. SOMACOS GmbH &amp; Co. KG</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Niederschrift</dc:title>
  <dc:subject/>
  <dc:creator>Jens Gehder</dc:creator>
  <cp:keywords/>
  <dc:description/>
  <cp:lastModifiedBy>Lydia Seisenberger</cp:lastModifiedBy>
  <cp:revision>2</cp:revision>
  <cp:lastPrinted>1996-05-03T08:11:00Z</cp:lastPrinted>
  <dcterms:created xsi:type="dcterms:W3CDTF">2026-09-10T15:05:00Z</dcterms:created>
  <dcterms:modified xsi:type="dcterms:W3CDTF">2026-09-10T15:05:00Z</dcterms:modified>
</cp:coreProperties>
</file>