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1396A" w14:textId="77777777" w:rsidR="00A53635" w:rsidRDefault="00A53635"/>
    <w:p w14:paraId="40847ED6" w14:textId="77777777" w:rsidR="00B648BE" w:rsidRDefault="00B648BE"/>
    <w:p w14:paraId="36029DBA" w14:textId="77777777" w:rsidR="00E12276" w:rsidRDefault="00E12276"/>
    <w:p w14:paraId="1D69B513" w14:textId="77777777" w:rsidR="00B648BE" w:rsidRDefault="00764287">
      <w:r>
        <w:rPr>
          <w:noProof/>
          <w:lang w:eastAsia="de-DE"/>
        </w:rPr>
        <mc:AlternateContent>
          <mc:Choice Requires="wps">
            <w:drawing>
              <wp:anchor distT="45720" distB="45720" distL="114300" distR="114300" simplePos="0" relativeHeight="251659264" behindDoc="0" locked="1" layoutInCell="1" allowOverlap="0" wp14:anchorId="71FD8529" wp14:editId="25EA7D4B">
                <wp:simplePos x="0" y="0"/>
                <wp:positionH relativeFrom="margin">
                  <wp:posOffset>0</wp:posOffset>
                </wp:positionH>
                <wp:positionV relativeFrom="page">
                  <wp:posOffset>1858645</wp:posOffset>
                </wp:positionV>
                <wp:extent cx="3059430" cy="1439545"/>
                <wp:effectExtent l="0" t="0" r="7620" b="825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1439545"/>
                        </a:xfrm>
                        <a:prstGeom prst="rect">
                          <a:avLst/>
                        </a:prstGeom>
                        <a:noFill/>
                        <a:ln w="9525">
                          <a:noFill/>
                          <a:miter lim="800000"/>
                          <a:headEnd/>
                          <a:tailEnd/>
                        </a:ln>
                      </wps:spPr>
                      <wps:txbx>
                        <w:txbxContent>
                          <w:p w14:paraId="070E9CEB" w14:textId="77777777" w:rsidR="00C76870" w:rsidRDefault="00C76870"/>
                          <w:p w14:paraId="3BF42E8F" w14:textId="77777777" w:rsidR="00C76870" w:rsidRDefault="00C76870"/>
                          <w:p w14:paraId="21AAF1BA" w14:textId="77777777" w:rsidR="00C76870" w:rsidRDefault="00C76870"/>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FD8529" id="_x0000_t202" coordsize="21600,21600" o:spt="202" path="m,l,21600r21600,l21600,xe">
                <v:stroke joinstyle="miter"/>
                <v:path gradientshapeok="t" o:connecttype="rect"/>
              </v:shapetype>
              <v:shape id="Textfeld 2" o:spid="_x0000_s1026" type="#_x0000_t202" style="position:absolute;margin-left:0;margin-top:146.35pt;width:240.9pt;height:113.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" o:allowoverlap="f" filled="f" stroked="f">
                <v:textbox inset="0,0,0,0">
                  <w:txbxContent>
                    <w:p w14:paraId="070E9CEB" w14:textId="77777777" w:rsidR="00C76870" w:rsidRDefault="00C76870"/>
                    <w:p w14:paraId="3BF42E8F" w14:textId="77777777" w:rsidR="00C76870" w:rsidRDefault="00C76870"/>
                    <w:p w14:paraId="21AAF1BA" w14:textId="77777777" w:rsidR="00C76870" w:rsidRDefault="00C76870"/>
                  </w:txbxContent>
                </v:textbox>
                <w10:wrap anchorx="margin" anchory="page"/>
                <w10:anchorlock/>
              </v:shape>
            </w:pict>
          </mc:Fallback>
        </mc:AlternateContent>
      </w:r>
    </w:p>
    <w:p w14:paraId="7B545ED5" w14:textId="77777777" w:rsidR="00B648BE" w:rsidRPr="00E6789C" w:rsidRDefault="00E6789C">
      <w:pPr>
        <w:rPr>
          <w:sz w:val="16"/>
          <w:szCs w:val="16"/>
          <w:u w:val="single"/>
        </w:rPr>
      </w:pPr>
      <w:r w:rsidRPr="00E6789C">
        <w:rPr>
          <w:sz w:val="16"/>
          <w:szCs w:val="16"/>
          <w:u w:val="single"/>
        </w:rPr>
        <w:t xml:space="preserve">Gemeinde Bruckberg </w:t>
      </w:r>
      <w:r>
        <w:rPr>
          <w:rFonts w:ascii="Vrinda" w:hAnsi="Vrinda" w:cs="Vrinda"/>
          <w:sz w:val="16"/>
          <w:szCs w:val="16"/>
          <w:u w:val="single"/>
        </w:rPr>
        <w:t>∙</w:t>
      </w:r>
      <w:r>
        <w:rPr>
          <w:sz w:val="16"/>
          <w:szCs w:val="16"/>
          <w:u w:val="single"/>
        </w:rPr>
        <w:t xml:space="preserve"> </w:t>
      </w:r>
      <w:r w:rsidRPr="00E6789C">
        <w:rPr>
          <w:sz w:val="16"/>
          <w:szCs w:val="16"/>
          <w:u w:val="single"/>
        </w:rPr>
        <w:t>Rathausplatz 1</w:t>
      </w:r>
      <w:r>
        <w:rPr>
          <w:sz w:val="16"/>
          <w:szCs w:val="16"/>
          <w:u w:val="single"/>
        </w:rPr>
        <w:t xml:space="preserve"> </w:t>
      </w:r>
      <w:r>
        <w:rPr>
          <w:rFonts w:ascii="Vrinda" w:hAnsi="Vrinda" w:cs="Vrinda"/>
          <w:sz w:val="16"/>
          <w:szCs w:val="16"/>
          <w:u w:val="single"/>
        </w:rPr>
        <w:t>∙</w:t>
      </w:r>
      <w:r w:rsidRPr="00E6789C">
        <w:rPr>
          <w:sz w:val="16"/>
          <w:szCs w:val="16"/>
          <w:u w:val="single"/>
        </w:rPr>
        <w:t xml:space="preserve"> 84079 Bruckberg</w:t>
      </w:r>
    </w:p>
    <w:p w14:paraId="6EC715C6" w14:textId="77777777" w:rsidR="00B648BE" w:rsidRDefault="00B648BE"/>
    <w:p w14:paraId="669B4BA2" w14:textId="77777777" w:rsidR="00E12276" w:rsidRDefault="00E12276"/>
    <w:p w14:paraId="6EB165AF" w14:textId="77777777" w:rsidR="00B648BE" w:rsidRDefault="00B648BE"/>
    <w:p w14:paraId="2696D0A1" w14:textId="77777777" w:rsidR="00B648BE" w:rsidRDefault="00B648BE"/>
    <w:p w14:paraId="02CE7341" w14:textId="77777777" w:rsidR="00B648BE" w:rsidRDefault="00B648BE"/>
    <w:p w14:paraId="45283205" w14:textId="77777777" w:rsidR="00B648BE" w:rsidRDefault="00B648BE"/>
    <w:p w14:paraId="3213C682" w14:textId="77777777" w:rsidR="00B648BE" w:rsidRDefault="00B648BE"/>
    <w:p w14:paraId="3BB327CB" w14:textId="77777777" w:rsidR="00B648BE" w:rsidRDefault="00B648BE"/>
    <w:p w14:paraId="630A63EC" w14:textId="77777777" w:rsidR="00B648BE" w:rsidRDefault="00B648BE" w:rsidP="00B648BE"/>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47"/>
        <w:gridCol w:w="2977"/>
        <w:gridCol w:w="2976"/>
        <w:gridCol w:w="1134"/>
      </w:tblGrid>
      <w:tr w:rsidR="00F90608" w14:paraId="7E58C470" w14:textId="77777777" w:rsidTr="005735AA">
        <w:tc>
          <w:tcPr>
            <w:tcW w:w="2547" w:type="dxa"/>
          </w:tcPr>
          <w:p w14:paraId="20A83206" w14:textId="77777777" w:rsidR="00F90608" w:rsidRPr="00F90608" w:rsidRDefault="00F90608" w:rsidP="00B648BE">
            <w:pPr>
              <w:rPr>
                <w:sz w:val="16"/>
                <w:szCs w:val="16"/>
              </w:rPr>
            </w:pPr>
            <w:r w:rsidRPr="00F90608">
              <w:rPr>
                <w:sz w:val="16"/>
                <w:szCs w:val="16"/>
              </w:rPr>
              <w:t>Ihr Zeichen, Ihre Nachricht vom</w:t>
            </w:r>
          </w:p>
          <w:p w14:paraId="6F93C91F" w14:textId="77777777" w:rsidR="00F90608" w:rsidRPr="00F90608" w:rsidRDefault="00F90608" w:rsidP="00B648BE">
            <w:pPr>
              <w:rPr>
                <w:sz w:val="16"/>
                <w:szCs w:val="16"/>
              </w:rPr>
            </w:pPr>
          </w:p>
          <w:p w14:paraId="1397AC44" w14:textId="77777777" w:rsidR="00F90608" w:rsidRPr="00F90608" w:rsidRDefault="00F90608" w:rsidP="00B648BE">
            <w:pPr>
              <w:rPr>
                <w:sz w:val="16"/>
                <w:szCs w:val="16"/>
              </w:rPr>
            </w:pPr>
          </w:p>
          <w:p w14:paraId="69AF79E9" w14:textId="77777777" w:rsidR="00F90608" w:rsidRDefault="00F90608" w:rsidP="00B648BE"/>
          <w:p w14:paraId="63FC9591" w14:textId="77777777" w:rsidR="00B179E6" w:rsidRDefault="00B179E6" w:rsidP="00B648BE"/>
          <w:p w14:paraId="40B226D7" w14:textId="77777777" w:rsidR="00B179E6" w:rsidRDefault="00B179E6" w:rsidP="00B648BE"/>
          <w:p w14:paraId="3CB865E0" w14:textId="77777777" w:rsidR="00B179E6" w:rsidRDefault="00B179E6" w:rsidP="00B648BE"/>
        </w:tc>
        <w:tc>
          <w:tcPr>
            <w:tcW w:w="2977" w:type="dxa"/>
          </w:tcPr>
          <w:p w14:paraId="09290C8F" w14:textId="77777777" w:rsidR="00F90608" w:rsidRPr="00F90608" w:rsidRDefault="00F90608" w:rsidP="00B648BE">
            <w:pPr>
              <w:rPr>
                <w:sz w:val="16"/>
                <w:szCs w:val="16"/>
              </w:rPr>
            </w:pPr>
            <w:r w:rsidRPr="00F90608">
              <w:rPr>
                <w:sz w:val="16"/>
                <w:szCs w:val="16"/>
              </w:rPr>
              <w:t>Unser Zeichen, Unsere Nachricht vom</w:t>
            </w:r>
          </w:p>
          <w:p w14:paraId="06D376AF" w14:textId="77777777" w:rsidR="00F90608" w:rsidRPr="00F90608" w:rsidRDefault="00F90608" w:rsidP="00B648BE">
            <w:pPr>
              <w:rPr>
                <w:sz w:val="16"/>
                <w:szCs w:val="16"/>
              </w:rPr>
            </w:pPr>
          </w:p>
          <w:p w14:paraId="797CDBE8" w14:textId="77777777" w:rsidR="00F90608" w:rsidRPr="00F90608" w:rsidRDefault="00F90608" w:rsidP="00B648BE">
            <w:pPr>
              <w:rPr>
                <w:sz w:val="16"/>
                <w:szCs w:val="16"/>
              </w:rPr>
            </w:pPr>
          </w:p>
          <w:p w14:paraId="460D464C" w14:textId="77777777" w:rsidR="00F90608" w:rsidRDefault="00F90608" w:rsidP="00B648BE"/>
        </w:tc>
        <w:tc>
          <w:tcPr>
            <w:tcW w:w="2976" w:type="dxa"/>
          </w:tcPr>
          <w:p w14:paraId="064EA48F" w14:textId="77777777" w:rsidR="00F90608" w:rsidRPr="00F90608" w:rsidRDefault="00F90608" w:rsidP="00B648BE">
            <w:pPr>
              <w:rPr>
                <w:sz w:val="16"/>
                <w:szCs w:val="16"/>
              </w:rPr>
            </w:pPr>
            <w:r w:rsidRPr="00F90608">
              <w:rPr>
                <w:sz w:val="16"/>
                <w:szCs w:val="16"/>
              </w:rPr>
              <w:t>Sachbearbeiter</w:t>
            </w:r>
          </w:p>
          <w:p w14:paraId="120BB85A" w14:textId="77777777" w:rsidR="00064E29" w:rsidRDefault="00E14794" w:rsidP="00B648BE">
            <w:pPr>
              <w:rPr>
                <w:sz w:val="16"/>
                <w:szCs w:val="16"/>
              </w:rPr>
            </w:pPr>
            <w:r w:rsidRPr="00E14794">
              <w:rPr>
                <w:sz w:val="16"/>
                <w:szCs w:val="16"/>
              </w:rPr>
              <w:t>Dominik Beutlhauser</w:t>
            </w:r>
          </w:p>
          <w:p w14:paraId="66AC0339" w14:textId="77777777" w:rsidR="00F90608" w:rsidRPr="00F90608" w:rsidRDefault="00FB3143" w:rsidP="00B648BE">
            <w:pPr>
              <w:rPr>
                <w:sz w:val="16"/>
                <w:szCs w:val="16"/>
              </w:rPr>
            </w:pPr>
            <w:r>
              <w:rPr>
                <w:sz w:val="16"/>
                <w:szCs w:val="16"/>
              </w:rPr>
              <w:t>Tel. 08765 9301-</w:t>
            </w:r>
            <w:r w:rsidR="006C3DC7">
              <w:rPr>
                <w:sz w:val="16"/>
                <w:szCs w:val="16"/>
              </w:rPr>
              <w:t>28</w:t>
            </w:r>
          </w:p>
          <w:p w14:paraId="70049A30" w14:textId="77777777" w:rsidR="00F90608" w:rsidRDefault="007D5DDF" w:rsidP="00064E29">
            <w:r>
              <w:rPr>
                <w:sz w:val="16"/>
                <w:szCs w:val="16"/>
              </w:rPr>
              <w:t>E-M</w:t>
            </w:r>
            <w:r w:rsidR="00F90608" w:rsidRPr="00F90608">
              <w:rPr>
                <w:sz w:val="16"/>
                <w:szCs w:val="16"/>
              </w:rPr>
              <w:t xml:space="preserve">ail: </w:t>
            </w:r>
            <w:r w:rsidR="006C3DC7">
              <w:rPr>
                <w:sz w:val="16"/>
                <w:szCs w:val="16"/>
              </w:rPr>
              <w:t>Dominik.Beutlhauser</w:t>
            </w:r>
            <w:r w:rsidR="00F90608" w:rsidRPr="00F90608">
              <w:rPr>
                <w:sz w:val="16"/>
                <w:szCs w:val="16"/>
              </w:rPr>
              <w:t>@bruckberg.org</w:t>
            </w:r>
          </w:p>
        </w:tc>
        <w:tc>
          <w:tcPr>
            <w:tcW w:w="1134" w:type="dxa"/>
          </w:tcPr>
          <w:p w14:paraId="7B9C26A2" w14:textId="77777777" w:rsidR="00F90608" w:rsidRPr="00F90608" w:rsidRDefault="00F90608" w:rsidP="00B648BE">
            <w:pPr>
              <w:rPr>
                <w:sz w:val="16"/>
                <w:szCs w:val="16"/>
              </w:rPr>
            </w:pPr>
            <w:r>
              <w:rPr>
                <w:sz w:val="16"/>
                <w:szCs w:val="16"/>
              </w:rPr>
              <w:t>Datum</w:t>
            </w:r>
          </w:p>
          <w:p w14:paraId="30831727" w14:textId="4F9C9E20" w:rsidR="00F90608" w:rsidRPr="00F90608" w:rsidRDefault="00F90608" w:rsidP="00B648BE">
            <w:pPr>
              <w:rPr>
                <w:sz w:val="18"/>
                <w:szCs w:val="18"/>
              </w:rPr>
            </w:pPr>
            <w:r w:rsidRPr="00F90608">
              <w:rPr>
                <w:sz w:val="18"/>
                <w:szCs w:val="18"/>
              </w:rPr>
              <w:fldChar w:fldCharType="begin"/>
            </w:r>
            <w:r w:rsidRPr="00F90608">
              <w:rPr>
                <w:sz w:val="18"/>
                <w:szCs w:val="18"/>
              </w:rPr>
              <w:instrText xml:space="preserve"> TIME \@ "dd.MM.yyyy" </w:instrText>
            </w:r>
            <w:r w:rsidRPr="00F90608">
              <w:rPr>
                <w:sz w:val="18"/>
                <w:szCs w:val="18"/>
              </w:rPr>
              <w:fldChar w:fldCharType="separate"/>
            </w:r>
            <w:r w:rsidR="0002212E">
              <w:rPr>
                <w:noProof/>
                <w:sz w:val="18"/>
                <w:szCs w:val="18"/>
              </w:rPr>
              <w:t>07.09.2026</w:t>
            </w:r>
            <w:r w:rsidRPr="00F90608">
              <w:rPr>
                <w:sz w:val="18"/>
                <w:szCs w:val="18"/>
              </w:rPr>
              <w:fldChar w:fldCharType="end"/>
            </w:r>
          </w:p>
          <w:p w14:paraId="301C0836" w14:textId="77777777" w:rsidR="00F90608" w:rsidRPr="00F90608" w:rsidRDefault="00F90608" w:rsidP="00B648BE">
            <w:pPr>
              <w:rPr>
                <w:sz w:val="16"/>
                <w:szCs w:val="16"/>
              </w:rPr>
            </w:pPr>
          </w:p>
          <w:p w14:paraId="3E73DFAD" w14:textId="77777777" w:rsidR="00F90608" w:rsidRDefault="00F90608" w:rsidP="00B648BE"/>
        </w:tc>
      </w:tr>
    </w:tbl>
    <w:p w14:paraId="7F23A966" w14:textId="77777777" w:rsidR="00CF1A76" w:rsidRPr="00CF1A76" w:rsidRDefault="00CF1A76" w:rsidP="00CF1A76">
      <w:pPr>
        <w:rPr>
          <w:b/>
          <w:bCs/>
          <w:noProof/>
        </w:rPr>
      </w:pPr>
      <w:r w:rsidRPr="00CF1A76">
        <w:rPr>
          <w:rFonts w:ascii="Segoe UI Emoji" w:hAnsi="Segoe UI Emoji" w:cs="Segoe UI Emoji"/>
          <w:b/>
          <w:bCs/>
          <w:noProof/>
        </w:rPr>
        <w:t>🧗</w:t>
      </w:r>
      <w:r w:rsidRPr="00CF1A76">
        <w:rPr>
          <w:b/>
          <w:bCs/>
          <w:noProof/>
        </w:rPr>
        <w:t xml:space="preserve"> Neuer Boulderwürfel für die Grundschule Bruckberg</w:t>
      </w:r>
    </w:p>
    <w:p w14:paraId="1626ACB0" w14:textId="77777777" w:rsidR="00CF1A76" w:rsidRPr="00CF1A76" w:rsidRDefault="00CF1A76" w:rsidP="00CF1A76">
      <w:pPr>
        <w:rPr>
          <w:b/>
          <w:bCs/>
          <w:noProof/>
        </w:rPr>
      </w:pPr>
      <w:r w:rsidRPr="00CF1A76">
        <w:rPr>
          <w:b/>
          <w:bCs/>
          <w:noProof/>
        </w:rPr>
        <w:t>Ein neues Bewegungs- und Freizeitangebot für Kinder und Jugendliche</w:t>
      </w:r>
    </w:p>
    <w:p w14:paraId="0C6D493A" w14:textId="09A720D8" w:rsidR="00CF1A76" w:rsidRPr="00CF1A76" w:rsidRDefault="00CF1A76" w:rsidP="00CF1A76">
      <w:pPr>
        <w:jc w:val="center"/>
        <w:rPr>
          <w:b/>
          <w:bCs/>
          <w:noProof/>
        </w:rPr>
      </w:pPr>
    </w:p>
    <w:p w14:paraId="5AAC163C" w14:textId="77777777" w:rsidR="00CF1A76" w:rsidRPr="00CF1A76" w:rsidRDefault="0002212E" w:rsidP="00CF1A76">
      <w:pPr>
        <w:rPr>
          <w:noProof/>
        </w:rPr>
      </w:pPr>
      <w:r>
        <w:rPr>
          <w:noProof/>
        </w:rPr>
        <w:pict w14:anchorId="42E094A3">
          <v:rect id="_x0000_i1025" style="width:0;height:1.5pt" o:hralign="center" o:hrstd="t" o:hr="t" fillcolor="#a0a0a0" stroked="f"/>
        </w:pict>
      </w:r>
    </w:p>
    <w:p w14:paraId="3B8610D8" w14:textId="77777777" w:rsidR="00F011E7" w:rsidRDefault="00F011E7" w:rsidP="00CF1A76">
      <w:pPr>
        <w:rPr>
          <w:rFonts w:ascii="Segoe UI Emoji" w:hAnsi="Segoe UI Emoji" w:cs="Segoe UI Emoji"/>
          <w:b/>
          <w:bCs/>
          <w:noProof/>
        </w:rPr>
      </w:pPr>
    </w:p>
    <w:p w14:paraId="16DDF1D0" w14:textId="7F92BDBE" w:rsidR="00CF1A76" w:rsidRDefault="00CF1A76" w:rsidP="00CF1A76">
      <w:pPr>
        <w:rPr>
          <w:b/>
          <w:bCs/>
          <w:noProof/>
        </w:rPr>
      </w:pPr>
      <w:r w:rsidRPr="00CF1A76">
        <w:rPr>
          <w:rFonts w:ascii="Segoe UI Emoji" w:hAnsi="Segoe UI Emoji" w:cs="Segoe UI Emoji"/>
          <w:b/>
          <w:bCs/>
          <w:noProof/>
        </w:rPr>
        <w:t>🧗</w:t>
      </w:r>
      <w:r w:rsidRPr="00CF1A76">
        <w:rPr>
          <w:b/>
          <w:bCs/>
          <w:noProof/>
        </w:rPr>
        <w:t xml:space="preserve"> Bewegung, Sport und Spaß in Bruckberg</w:t>
      </w:r>
    </w:p>
    <w:p w14:paraId="53951DA8" w14:textId="77777777" w:rsidR="00CF1A76" w:rsidRPr="00CF1A76" w:rsidRDefault="00CF1A76" w:rsidP="00CF1A76">
      <w:pPr>
        <w:rPr>
          <w:b/>
          <w:bCs/>
          <w:noProof/>
        </w:rPr>
      </w:pPr>
    </w:p>
    <w:p w14:paraId="5B926F42" w14:textId="77777777" w:rsidR="00CF1A76" w:rsidRDefault="00CF1A76" w:rsidP="00CF1A76">
      <w:pPr>
        <w:rPr>
          <w:noProof/>
        </w:rPr>
      </w:pPr>
      <w:r w:rsidRPr="00CF1A76">
        <w:rPr>
          <w:noProof/>
        </w:rPr>
        <w:t xml:space="preserve">Die Gemeinde Bruckberg plant die </w:t>
      </w:r>
      <w:r w:rsidRPr="00CF1A76">
        <w:rPr>
          <w:b/>
          <w:bCs/>
          <w:noProof/>
        </w:rPr>
        <w:t>Errichtung eines neuen Boulderwürfels im Außenbereich der Grundschule Bruckberg</w:t>
      </w:r>
      <w:r w:rsidRPr="00CF1A76">
        <w:rPr>
          <w:noProof/>
        </w:rPr>
        <w:t>.</w:t>
      </w:r>
    </w:p>
    <w:p w14:paraId="79954AB1" w14:textId="77777777" w:rsidR="00CF1A76" w:rsidRPr="00CF1A76" w:rsidRDefault="00CF1A76" w:rsidP="00CF1A76">
      <w:pPr>
        <w:rPr>
          <w:noProof/>
        </w:rPr>
      </w:pPr>
    </w:p>
    <w:p w14:paraId="1BC327BF" w14:textId="77777777" w:rsidR="00CF1A76" w:rsidRDefault="00CF1A76" w:rsidP="00CF1A76">
      <w:pPr>
        <w:rPr>
          <w:noProof/>
        </w:rPr>
      </w:pPr>
      <w:r w:rsidRPr="00CF1A76">
        <w:rPr>
          <w:noProof/>
        </w:rPr>
        <w:t xml:space="preserve">Mit dem neuen Boulderangebot soll ein attraktiver Ort für </w:t>
      </w:r>
      <w:r w:rsidRPr="00CF1A76">
        <w:rPr>
          <w:b/>
          <w:bCs/>
          <w:noProof/>
        </w:rPr>
        <w:t>Bewegung, Sport und Freizeit</w:t>
      </w:r>
      <w:r w:rsidRPr="00CF1A76">
        <w:rPr>
          <w:noProof/>
        </w:rPr>
        <w:t xml:space="preserve"> geschaffen werden. Der Boulderwürfel bietet Kindern und Jugendlichen die Möglichkeit, ihre motorischen Fähigkeiten zu fördern, ihre Geschicklichkeit zu trainieren und gemeinsam aktiv zu sein.</w:t>
      </w:r>
    </w:p>
    <w:p w14:paraId="3BBFDD06" w14:textId="77777777" w:rsidR="00CF1A76" w:rsidRPr="00CF1A76" w:rsidRDefault="00CF1A76" w:rsidP="00CF1A76">
      <w:pPr>
        <w:rPr>
          <w:noProof/>
        </w:rPr>
      </w:pPr>
    </w:p>
    <w:p w14:paraId="28D88C07" w14:textId="77777777" w:rsidR="00CF1A76" w:rsidRDefault="00CF1A76" w:rsidP="00CF1A76">
      <w:pPr>
        <w:rPr>
          <w:noProof/>
        </w:rPr>
      </w:pPr>
      <w:r w:rsidRPr="00CF1A76">
        <w:rPr>
          <w:noProof/>
        </w:rPr>
        <w:t xml:space="preserve">Die Anlage wird als freistehende Outdoor-Boulderanlage ausgeführt und bietet eine Kletterfläche von rund </w:t>
      </w:r>
      <w:r w:rsidRPr="00CF1A76">
        <w:rPr>
          <w:b/>
          <w:bCs/>
          <w:noProof/>
        </w:rPr>
        <w:t>24 m²</w:t>
      </w:r>
      <w:r w:rsidRPr="00CF1A76">
        <w:rPr>
          <w:noProof/>
        </w:rPr>
        <w:t>. Durch eine abwechslungsreiche Gestaltung der Kletterflächen sowie die Möglichkeit, Griffe und Volumen umzuschrauben, soll eine langfristig attraktive und vielseitige Nutzung ermöglicht werden.</w:t>
      </w:r>
    </w:p>
    <w:p w14:paraId="69D5F374" w14:textId="77777777" w:rsidR="00CF1A76" w:rsidRPr="00CF1A76" w:rsidRDefault="00CF1A76" w:rsidP="00CF1A76">
      <w:pPr>
        <w:rPr>
          <w:noProof/>
        </w:rPr>
      </w:pPr>
    </w:p>
    <w:p w14:paraId="1680A084" w14:textId="77777777" w:rsidR="00CF1A76" w:rsidRPr="00CF1A76" w:rsidRDefault="0002212E" w:rsidP="00CF1A76">
      <w:pPr>
        <w:rPr>
          <w:noProof/>
        </w:rPr>
      </w:pPr>
      <w:r>
        <w:rPr>
          <w:noProof/>
        </w:rPr>
        <w:pict w14:anchorId="3CB31013">
          <v:rect id="_x0000_i1026" style="width:0;height:1.5pt" o:hralign="center" o:hrstd="t" o:hr="t" fillcolor="#a0a0a0" stroked="f"/>
        </w:pict>
      </w:r>
    </w:p>
    <w:p w14:paraId="525D2347" w14:textId="77777777" w:rsidR="00CF1A76" w:rsidRDefault="00CF1A76" w:rsidP="00CF1A76">
      <w:pPr>
        <w:rPr>
          <w:rFonts w:ascii="Segoe UI Emoji" w:hAnsi="Segoe UI Emoji" w:cs="Segoe UI Emoji"/>
          <w:b/>
          <w:bCs/>
          <w:noProof/>
        </w:rPr>
      </w:pPr>
    </w:p>
    <w:p w14:paraId="5F9AB5BA" w14:textId="4FE9AB4A" w:rsidR="00CF1A76" w:rsidRDefault="00CF1A76" w:rsidP="00CF1A76">
      <w:pPr>
        <w:rPr>
          <w:b/>
          <w:bCs/>
          <w:noProof/>
        </w:rPr>
      </w:pPr>
      <w:r w:rsidRPr="00CF1A76">
        <w:rPr>
          <w:rFonts w:ascii="Segoe UI Emoji" w:hAnsi="Segoe UI Emoji" w:cs="Segoe UI Emoji"/>
          <w:b/>
          <w:bCs/>
          <w:noProof/>
        </w:rPr>
        <w:t>📍</w:t>
      </w:r>
      <w:r w:rsidRPr="00CF1A76">
        <w:rPr>
          <w:b/>
          <w:bCs/>
          <w:noProof/>
        </w:rPr>
        <w:t xml:space="preserve"> Aufstellort</w:t>
      </w:r>
    </w:p>
    <w:p w14:paraId="3D3D271E" w14:textId="77777777" w:rsidR="00CF1A76" w:rsidRPr="00CF1A76" w:rsidRDefault="00CF1A76" w:rsidP="00CF1A76">
      <w:pPr>
        <w:rPr>
          <w:b/>
          <w:bCs/>
          <w:noProof/>
        </w:rPr>
      </w:pPr>
    </w:p>
    <w:p w14:paraId="4D3A8F3D" w14:textId="77777777" w:rsidR="00CF1A76" w:rsidRDefault="00CF1A76" w:rsidP="00CF1A76">
      <w:pPr>
        <w:rPr>
          <w:b/>
          <w:bCs/>
          <w:noProof/>
        </w:rPr>
      </w:pPr>
      <w:r w:rsidRPr="00CF1A76">
        <w:rPr>
          <w:b/>
          <w:bCs/>
          <w:noProof/>
        </w:rPr>
        <w:t>Grundschule Bruckberg</w:t>
      </w:r>
    </w:p>
    <w:p w14:paraId="7B526F96" w14:textId="77777777" w:rsidR="00CF1A76" w:rsidRPr="00CF1A76" w:rsidRDefault="00CF1A76" w:rsidP="00CF1A76">
      <w:pPr>
        <w:rPr>
          <w:noProof/>
        </w:rPr>
      </w:pPr>
    </w:p>
    <w:p w14:paraId="5A95FBDD" w14:textId="77777777" w:rsidR="00CF1A76" w:rsidRPr="00CF1A76" w:rsidRDefault="0002212E" w:rsidP="00CF1A76">
      <w:pPr>
        <w:rPr>
          <w:noProof/>
        </w:rPr>
      </w:pPr>
      <w:r>
        <w:rPr>
          <w:noProof/>
        </w:rPr>
        <w:pict w14:anchorId="3C7C8118">
          <v:rect id="_x0000_i1027" style="width:0;height:1.5pt" o:hralign="center" o:hrstd="t" o:hr="t" fillcolor="#a0a0a0" stroked="f"/>
        </w:pict>
      </w:r>
    </w:p>
    <w:p w14:paraId="553B3384" w14:textId="77777777" w:rsidR="00CF1A76" w:rsidRDefault="00CF1A76" w:rsidP="00CF1A76">
      <w:pPr>
        <w:rPr>
          <w:rFonts w:ascii="Segoe UI Emoji" w:hAnsi="Segoe UI Emoji" w:cs="Segoe UI Emoji"/>
          <w:b/>
          <w:bCs/>
          <w:noProof/>
        </w:rPr>
      </w:pPr>
    </w:p>
    <w:p w14:paraId="10C60EAE" w14:textId="77777777" w:rsidR="0002212E" w:rsidRDefault="0002212E" w:rsidP="00CF1A76">
      <w:pPr>
        <w:rPr>
          <w:rFonts w:ascii="Segoe UI Emoji" w:hAnsi="Segoe UI Emoji" w:cs="Segoe UI Emoji"/>
          <w:b/>
          <w:bCs/>
          <w:noProof/>
        </w:rPr>
      </w:pPr>
    </w:p>
    <w:p w14:paraId="46EC2BEB" w14:textId="6B6B5C6F" w:rsidR="00CF1A76" w:rsidRDefault="00CF1A76" w:rsidP="00CF1A76">
      <w:pPr>
        <w:rPr>
          <w:b/>
          <w:bCs/>
          <w:noProof/>
        </w:rPr>
      </w:pPr>
      <w:r w:rsidRPr="00CF1A76">
        <w:rPr>
          <w:rFonts w:ascii="Segoe UI Emoji" w:hAnsi="Segoe UI Emoji" w:cs="Segoe UI Emoji"/>
          <w:b/>
          <w:bCs/>
          <w:noProof/>
        </w:rPr>
        <w:lastRenderedPageBreak/>
        <w:t>📅</w:t>
      </w:r>
      <w:r w:rsidRPr="00CF1A76">
        <w:rPr>
          <w:b/>
          <w:bCs/>
          <w:noProof/>
        </w:rPr>
        <w:t xml:space="preserve"> Geplanter Umsetzungszeitraum</w:t>
      </w:r>
    </w:p>
    <w:p w14:paraId="7B80C03E" w14:textId="77777777" w:rsidR="00CF1A76" w:rsidRPr="00CF1A76" w:rsidRDefault="00CF1A76" w:rsidP="00CF1A76">
      <w:pPr>
        <w:rPr>
          <w:b/>
          <w:bCs/>
          <w:noProof/>
        </w:rPr>
      </w:pPr>
    </w:p>
    <w:p w14:paraId="6D5DC004" w14:textId="77777777" w:rsidR="00CF1A76" w:rsidRDefault="00CF1A76" w:rsidP="00CF1A76">
      <w:pPr>
        <w:rPr>
          <w:b/>
          <w:bCs/>
          <w:noProof/>
        </w:rPr>
      </w:pPr>
      <w:r w:rsidRPr="00CF1A76">
        <w:rPr>
          <w:b/>
          <w:bCs/>
          <w:noProof/>
        </w:rPr>
        <w:t>Herbst / Winter 2026</w:t>
      </w:r>
    </w:p>
    <w:p w14:paraId="054E27C1" w14:textId="77777777" w:rsidR="00CF1A76" w:rsidRPr="00CF1A76" w:rsidRDefault="00CF1A76" w:rsidP="00CF1A76">
      <w:pPr>
        <w:rPr>
          <w:noProof/>
        </w:rPr>
      </w:pPr>
    </w:p>
    <w:p w14:paraId="409C5E00" w14:textId="77777777" w:rsidR="00CF1A76" w:rsidRPr="00CF1A76" w:rsidRDefault="0002212E" w:rsidP="00CF1A76">
      <w:pPr>
        <w:rPr>
          <w:noProof/>
        </w:rPr>
      </w:pPr>
      <w:r>
        <w:rPr>
          <w:noProof/>
        </w:rPr>
        <w:pict w14:anchorId="0F71478B">
          <v:rect id="_x0000_i1028" style="width:0;height:1.5pt" o:hralign="center" o:hrstd="t" o:hr="t" fillcolor="#a0a0a0" stroked="f"/>
        </w:pict>
      </w:r>
    </w:p>
    <w:p w14:paraId="1762075B" w14:textId="77777777" w:rsidR="00CF1A76" w:rsidRDefault="00CF1A76" w:rsidP="00CF1A76">
      <w:pPr>
        <w:rPr>
          <w:rFonts w:ascii="Cambria Math" w:hAnsi="Cambria Math" w:cs="Cambria Math"/>
          <w:b/>
          <w:bCs/>
          <w:noProof/>
        </w:rPr>
      </w:pPr>
    </w:p>
    <w:p w14:paraId="49CF0C47" w14:textId="29114A74" w:rsidR="00CF1A76" w:rsidRDefault="00CF1A76" w:rsidP="00CF1A76">
      <w:pPr>
        <w:rPr>
          <w:b/>
          <w:bCs/>
          <w:noProof/>
        </w:rPr>
      </w:pPr>
      <w:r w:rsidRPr="00CF1A76">
        <w:rPr>
          <w:rFonts w:ascii="Cambria Math" w:hAnsi="Cambria Math" w:cs="Cambria Math"/>
          <w:b/>
          <w:bCs/>
          <w:noProof/>
        </w:rPr>
        <w:t>ℹ</w:t>
      </w:r>
      <w:r w:rsidRPr="00CF1A76">
        <w:rPr>
          <w:b/>
          <w:bCs/>
          <w:noProof/>
        </w:rPr>
        <w:t>️ Das Projekt auf einen Blick</w:t>
      </w:r>
    </w:p>
    <w:p w14:paraId="1DD5AB17" w14:textId="77777777" w:rsidR="00CF1A76" w:rsidRPr="00CF1A76" w:rsidRDefault="00CF1A76" w:rsidP="00CF1A76">
      <w:pPr>
        <w:rPr>
          <w:b/>
          <w:bCs/>
          <w:noProof/>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24"/>
        <w:gridCol w:w="4466"/>
      </w:tblGrid>
      <w:tr w:rsidR="00CF1A76" w:rsidRPr="00CF1A76" w14:paraId="14C93476" w14:textId="77777777" w:rsidTr="00CF1A76">
        <w:trPr>
          <w:tblHeader/>
          <w:tblCellSpacing w:w="15" w:type="dxa"/>
        </w:trPr>
        <w:tc>
          <w:tcPr>
            <w:tcW w:w="0" w:type="auto"/>
            <w:vAlign w:val="center"/>
            <w:hideMark/>
          </w:tcPr>
          <w:p w14:paraId="2716D750" w14:textId="77777777" w:rsidR="00CF1A76" w:rsidRPr="00CF1A76" w:rsidRDefault="00CF1A76" w:rsidP="00CF1A76">
            <w:pPr>
              <w:rPr>
                <w:noProof/>
              </w:rPr>
            </w:pPr>
          </w:p>
        </w:tc>
        <w:tc>
          <w:tcPr>
            <w:tcW w:w="0" w:type="auto"/>
            <w:vAlign w:val="center"/>
            <w:hideMark/>
          </w:tcPr>
          <w:p w14:paraId="324ED189" w14:textId="77777777" w:rsidR="00CF1A76" w:rsidRPr="00CF1A76" w:rsidRDefault="00CF1A76" w:rsidP="00CF1A76">
            <w:pPr>
              <w:rPr>
                <w:noProof/>
              </w:rPr>
            </w:pPr>
          </w:p>
        </w:tc>
      </w:tr>
      <w:tr w:rsidR="00CF1A76" w:rsidRPr="00CF1A76" w14:paraId="1F104DE2" w14:textId="77777777" w:rsidTr="00CF1A76">
        <w:trPr>
          <w:tblCellSpacing w:w="15" w:type="dxa"/>
        </w:trPr>
        <w:tc>
          <w:tcPr>
            <w:tcW w:w="0" w:type="auto"/>
            <w:vAlign w:val="center"/>
            <w:hideMark/>
          </w:tcPr>
          <w:p w14:paraId="05EE557B" w14:textId="77777777" w:rsidR="00CF1A76" w:rsidRPr="00CF1A76" w:rsidRDefault="00CF1A76" w:rsidP="00CF1A76">
            <w:pPr>
              <w:rPr>
                <w:noProof/>
              </w:rPr>
            </w:pPr>
            <w:r w:rsidRPr="00CF1A76">
              <w:rPr>
                <w:rFonts w:ascii="Segoe UI Emoji" w:hAnsi="Segoe UI Emoji" w:cs="Segoe UI Emoji"/>
                <w:noProof/>
              </w:rPr>
              <w:t>🧗</w:t>
            </w:r>
            <w:r w:rsidRPr="00CF1A76">
              <w:rPr>
                <w:noProof/>
              </w:rPr>
              <w:t xml:space="preserve"> </w:t>
            </w:r>
            <w:r w:rsidRPr="00CF1A76">
              <w:rPr>
                <w:b/>
                <w:bCs/>
                <w:noProof/>
              </w:rPr>
              <w:t>Projekt</w:t>
            </w:r>
          </w:p>
        </w:tc>
        <w:tc>
          <w:tcPr>
            <w:tcW w:w="0" w:type="auto"/>
            <w:vAlign w:val="center"/>
            <w:hideMark/>
          </w:tcPr>
          <w:p w14:paraId="23521585" w14:textId="77777777" w:rsidR="00CF1A76" w:rsidRPr="00CF1A76" w:rsidRDefault="00CF1A76" w:rsidP="00CF1A76">
            <w:pPr>
              <w:rPr>
                <w:noProof/>
              </w:rPr>
            </w:pPr>
            <w:r w:rsidRPr="00CF1A76">
              <w:rPr>
                <w:noProof/>
              </w:rPr>
              <w:t>Errichtung eines Boulderwürfels</w:t>
            </w:r>
          </w:p>
        </w:tc>
      </w:tr>
      <w:tr w:rsidR="00CF1A76" w:rsidRPr="00CF1A76" w14:paraId="1F1C7F94" w14:textId="77777777" w:rsidTr="00CF1A76">
        <w:trPr>
          <w:tblCellSpacing w:w="15" w:type="dxa"/>
        </w:trPr>
        <w:tc>
          <w:tcPr>
            <w:tcW w:w="0" w:type="auto"/>
            <w:vAlign w:val="center"/>
            <w:hideMark/>
          </w:tcPr>
          <w:p w14:paraId="4F88A447" w14:textId="77777777" w:rsidR="00CF1A76" w:rsidRPr="00CF1A76" w:rsidRDefault="00CF1A76" w:rsidP="00CF1A76">
            <w:pPr>
              <w:rPr>
                <w:noProof/>
              </w:rPr>
            </w:pPr>
            <w:r w:rsidRPr="00CF1A76">
              <w:rPr>
                <w:rFonts w:ascii="Segoe UI Emoji" w:hAnsi="Segoe UI Emoji" w:cs="Segoe UI Emoji"/>
                <w:noProof/>
              </w:rPr>
              <w:t>📍</w:t>
            </w:r>
            <w:r w:rsidRPr="00CF1A76">
              <w:rPr>
                <w:noProof/>
              </w:rPr>
              <w:t xml:space="preserve"> </w:t>
            </w:r>
            <w:r w:rsidRPr="00CF1A76">
              <w:rPr>
                <w:b/>
                <w:bCs/>
                <w:noProof/>
              </w:rPr>
              <w:t>Standort</w:t>
            </w:r>
          </w:p>
        </w:tc>
        <w:tc>
          <w:tcPr>
            <w:tcW w:w="0" w:type="auto"/>
            <w:vAlign w:val="center"/>
            <w:hideMark/>
          </w:tcPr>
          <w:p w14:paraId="48131514" w14:textId="77777777" w:rsidR="00CF1A76" w:rsidRPr="00CF1A76" w:rsidRDefault="00CF1A76" w:rsidP="00CF1A76">
            <w:pPr>
              <w:rPr>
                <w:noProof/>
              </w:rPr>
            </w:pPr>
            <w:r w:rsidRPr="00CF1A76">
              <w:rPr>
                <w:noProof/>
              </w:rPr>
              <w:t>Grundschule Bruckberg</w:t>
            </w:r>
          </w:p>
        </w:tc>
      </w:tr>
      <w:tr w:rsidR="00CF1A76" w:rsidRPr="00CF1A76" w14:paraId="0A2494EF" w14:textId="77777777" w:rsidTr="00CF1A76">
        <w:trPr>
          <w:tblCellSpacing w:w="15" w:type="dxa"/>
        </w:trPr>
        <w:tc>
          <w:tcPr>
            <w:tcW w:w="0" w:type="auto"/>
            <w:vAlign w:val="center"/>
            <w:hideMark/>
          </w:tcPr>
          <w:p w14:paraId="2357060B" w14:textId="77777777" w:rsidR="00CF1A76" w:rsidRPr="00CF1A76" w:rsidRDefault="00CF1A76" w:rsidP="00CF1A76">
            <w:pPr>
              <w:rPr>
                <w:noProof/>
              </w:rPr>
            </w:pPr>
            <w:r w:rsidRPr="00CF1A76">
              <w:rPr>
                <w:rFonts w:ascii="Segoe UI Emoji" w:hAnsi="Segoe UI Emoji" w:cs="Segoe UI Emoji"/>
                <w:noProof/>
              </w:rPr>
              <w:t>🏃</w:t>
            </w:r>
            <w:r w:rsidRPr="00CF1A76">
              <w:rPr>
                <w:noProof/>
              </w:rPr>
              <w:t xml:space="preserve"> </w:t>
            </w:r>
            <w:r w:rsidRPr="00CF1A76">
              <w:rPr>
                <w:b/>
                <w:bCs/>
                <w:noProof/>
              </w:rPr>
              <w:t>Ziel</w:t>
            </w:r>
          </w:p>
        </w:tc>
        <w:tc>
          <w:tcPr>
            <w:tcW w:w="0" w:type="auto"/>
            <w:vAlign w:val="center"/>
            <w:hideMark/>
          </w:tcPr>
          <w:p w14:paraId="5C8F8D17" w14:textId="77777777" w:rsidR="00CF1A76" w:rsidRPr="00CF1A76" w:rsidRDefault="00CF1A76" w:rsidP="00CF1A76">
            <w:pPr>
              <w:rPr>
                <w:noProof/>
              </w:rPr>
            </w:pPr>
            <w:r w:rsidRPr="00CF1A76">
              <w:rPr>
                <w:noProof/>
              </w:rPr>
              <w:t>Förderung von Bewegung, Sport und Freizeit</w:t>
            </w:r>
          </w:p>
        </w:tc>
      </w:tr>
      <w:tr w:rsidR="00CF1A76" w:rsidRPr="00CF1A76" w14:paraId="65C2B028" w14:textId="77777777" w:rsidTr="00CF1A76">
        <w:trPr>
          <w:tblCellSpacing w:w="15" w:type="dxa"/>
        </w:trPr>
        <w:tc>
          <w:tcPr>
            <w:tcW w:w="0" w:type="auto"/>
            <w:vAlign w:val="center"/>
            <w:hideMark/>
          </w:tcPr>
          <w:p w14:paraId="387245AE" w14:textId="77777777" w:rsidR="00CF1A76" w:rsidRPr="00CF1A76" w:rsidRDefault="00CF1A76" w:rsidP="00CF1A76">
            <w:pPr>
              <w:rPr>
                <w:noProof/>
              </w:rPr>
            </w:pPr>
            <w:r w:rsidRPr="00CF1A76">
              <w:rPr>
                <w:rFonts w:ascii="Segoe UI Emoji" w:hAnsi="Segoe UI Emoji" w:cs="Segoe UI Emoji"/>
                <w:noProof/>
              </w:rPr>
              <w:t>📅</w:t>
            </w:r>
            <w:r w:rsidRPr="00CF1A76">
              <w:rPr>
                <w:noProof/>
              </w:rPr>
              <w:t xml:space="preserve"> </w:t>
            </w:r>
            <w:r w:rsidRPr="00CF1A76">
              <w:rPr>
                <w:b/>
                <w:bCs/>
                <w:noProof/>
              </w:rPr>
              <w:t>Umsetzung</w:t>
            </w:r>
          </w:p>
        </w:tc>
        <w:tc>
          <w:tcPr>
            <w:tcW w:w="0" w:type="auto"/>
            <w:vAlign w:val="center"/>
            <w:hideMark/>
          </w:tcPr>
          <w:p w14:paraId="12E7E82D" w14:textId="77777777" w:rsidR="00CF1A76" w:rsidRPr="00CF1A76" w:rsidRDefault="00CF1A76" w:rsidP="00CF1A76">
            <w:pPr>
              <w:rPr>
                <w:noProof/>
              </w:rPr>
            </w:pPr>
            <w:r w:rsidRPr="00CF1A76">
              <w:rPr>
                <w:noProof/>
              </w:rPr>
              <w:t>Herbst / Winter 2026</w:t>
            </w:r>
          </w:p>
        </w:tc>
      </w:tr>
      <w:tr w:rsidR="00CF1A76" w:rsidRPr="00CF1A76" w14:paraId="579C4A90" w14:textId="77777777" w:rsidTr="00CF1A76">
        <w:trPr>
          <w:tblCellSpacing w:w="15" w:type="dxa"/>
        </w:trPr>
        <w:tc>
          <w:tcPr>
            <w:tcW w:w="0" w:type="auto"/>
            <w:vAlign w:val="center"/>
            <w:hideMark/>
          </w:tcPr>
          <w:p w14:paraId="78ECD601" w14:textId="77777777" w:rsidR="00CF1A76" w:rsidRPr="00CF1A76" w:rsidRDefault="00CF1A76" w:rsidP="00CF1A76">
            <w:pPr>
              <w:rPr>
                <w:noProof/>
              </w:rPr>
            </w:pPr>
            <w:r w:rsidRPr="00CF1A76">
              <w:rPr>
                <w:rFonts w:ascii="Segoe UI Emoji" w:hAnsi="Segoe UI Emoji" w:cs="Segoe UI Emoji"/>
                <w:noProof/>
              </w:rPr>
              <w:t>🟩</w:t>
            </w:r>
            <w:r w:rsidRPr="00CF1A76">
              <w:rPr>
                <w:noProof/>
              </w:rPr>
              <w:t xml:space="preserve"> </w:t>
            </w:r>
            <w:r w:rsidRPr="00CF1A76">
              <w:rPr>
                <w:b/>
                <w:bCs/>
                <w:noProof/>
              </w:rPr>
              <w:t>Förderung</w:t>
            </w:r>
          </w:p>
        </w:tc>
        <w:tc>
          <w:tcPr>
            <w:tcW w:w="0" w:type="auto"/>
            <w:vAlign w:val="center"/>
            <w:hideMark/>
          </w:tcPr>
          <w:p w14:paraId="30DADEA6" w14:textId="77777777" w:rsidR="00CF1A76" w:rsidRPr="00CF1A76" w:rsidRDefault="00CF1A76" w:rsidP="00CF1A76">
            <w:pPr>
              <w:rPr>
                <w:noProof/>
              </w:rPr>
            </w:pPr>
            <w:r w:rsidRPr="00CF1A76">
              <w:rPr>
                <w:noProof/>
              </w:rPr>
              <w:t>LEADER</w:t>
            </w:r>
          </w:p>
        </w:tc>
      </w:tr>
    </w:tbl>
    <w:p w14:paraId="7FB75055" w14:textId="77777777" w:rsidR="00CF1A76" w:rsidRDefault="00CF1A76" w:rsidP="00CF1A76">
      <w:pPr>
        <w:rPr>
          <w:noProof/>
        </w:rPr>
      </w:pPr>
    </w:p>
    <w:p w14:paraId="21E5625C" w14:textId="303F1938" w:rsidR="00CF1A76" w:rsidRPr="00CF1A76" w:rsidRDefault="0002212E" w:rsidP="00CF1A76">
      <w:pPr>
        <w:rPr>
          <w:noProof/>
        </w:rPr>
      </w:pPr>
      <w:r>
        <w:rPr>
          <w:noProof/>
        </w:rPr>
        <w:pict w14:anchorId="07D26076">
          <v:rect id="_x0000_i1029" style="width:0;height:1.5pt" o:hralign="center" o:hrstd="t" o:hr="t" fillcolor="#a0a0a0" stroked="f"/>
        </w:pict>
      </w:r>
    </w:p>
    <w:p w14:paraId="11CBD7EF" w14:textId="77777777" w:rsidR="00CF1A76" w:rsidRDefault="00CF1A76" w:rsidP="00CF1A76">
      <w:pPr>
        <w:rPr>
          <w:rFonts w:ascii="Segoe UI Emoji" w:hAnsi="Segoe UI Emoji" w:cs="Segoe UI Emoji"/>
          <w:b/>
          <w:bCs/>
          <w:noProof/>
        </w:rPr>
      </w:pPr>
    </w:p>
    <w:p w14:paraId="77FB3A69" w14:textId="3691C8A9" w:rsidR="00CF1A76" w:rsidRDefault="00CF1A76" w:rsidP="00CF1A76">
      <w:pPr>
        <w:rPr>
          <w:b/>
          <w:bCs/>
          <w:noProof/>
        </w:rPr>
      </w:pPr>
      <w:r w:rsidRPr="00CF1A76">
        <w:rPr>
          <w:rFonts w:ascii="Segoe UI Emoji" w:hAnsi="Segoe UI Emoji" w:cs="Segoe UI Emoji"/>
          <w:b/>
          <w:bCs/>
          <w:noProof/>
        </w:rPr>
        <w:t>🟩</w:t>
      </w:r>
      <w:r w:rsidRPr="00CF1A76">
        <w:rPr>
          <w:b/>
          <w:bCs/>
          <w:noProof/>
        </w:rPr>
        <w:t xml:space="preserve"> Förderung durch LEADER</w:t>
      </w:r>
    </w:p>
    <w:p w14:paraId="10F7290D" w14:textId="77777777" w:rsidR="00CF1A76" w:rsidRPr="00CF1A76" w:rsidRDefault="00CF1A76" w:rsidP="00CF1A76">
      <w:pPr>
        <w:rPr>
          <w:b/>
          <w:bCs/>
          <w:noProof/>
        </w:rPr>
      </w:pPr>
    </w:p>
    <w:p w14:paraId="7BFCC9EC" w14:textId="77777777" w:rsidR="00CF1A76" w:rsidRDefault="00CF1A76" w:rsidP="00CF1A76">
      <w:pPr>
        <w:rPr>
          <w:noProof/>
        </w:rPr>
      </w:pPr>
      <w:r w:rsidRPr="00CF1A76">
        <w:rPr>
          <w:noProof/>
        </w:rPr>
        <w:t xml:space="preserve">Die Maßnahme wird im Rahmen des europäischen Förderprogramms </w:t>
      </w:r>
      <w:r w:rsidRPr="00CF1A76">
        <w:rPr>
          <w:b/>
          <w:bCs/>
          <w:noProof/>
        </w:rPr>
        <w:t>LEADER</w:t>
      </w:r>
      <w:r w:rsidRPr="00CF1A76">
        <w:rPr>
          <w:noProof/>
        </w:rPr>
        <w:t xml:space="preserve"> unterstützt.</w:t>
      </w:r>
    </w:p>
    <w:p w14:paraId="7EA6D1F6" w14:textId="77777777" w:rsidR="00CF1A76" w:rsidRPr="00CF1A76" w:rsidRDefault="00CF1A76" w:rsidP="00CF1A76">
      <w:pPr>
        <w:rPr>
          <w:noProof/>
        </w:rPr>
      </w:pPr>
    </w:p>
    <w:p w14:paraId="2BDB65A3" w14:textId="77777777" w:rsidR="00CF1A76" w:rsidRDefault="00CF1A76" w:rsidP="00CF1A76">
      <w:pPr>
        <w:rPr>
          <w:noProof/>
        </w:rPr>
      </w:pPr>
      <w:r w:rsidRPr="00CF1A76">
        <w:rPr>
          <w:noProof/>
        </w:rPr>
        <w:t>LEADER fördert innovative Projekte zur nachhaltigen Entwicklung und Stärkung des ländlichen Raums. Mit der Errichtung des Boulderwürfels möchte die Gemeinde Bruckberg das bestehende Angebot für Bewegung und Freizeit weiterentwickeln und einen zusätzlichen attraktiven Treffpunkt schaffen.</w:t>
      </w:r>
    </w:p>
    <w:p w14:paraId="6D15809C" w14:textId="77777777" w:rsidR="00CF1A76" w:rsidRPr="00CF1A76" w:rsidRDefault="00CF1A76" w:rsidP="00CF1A76">
      <w:pPr>
        <w:rPr>
          <w:noProof/>
        </w:rPr>
      </w:pPr>
    </w:p>
    <w:p w14:paraId="1AD6DE48" w14:textId="77777777" w:rsidR="00CF1A76" w:rsidRDefault="00CF1A76" w:rsidP="00CF1A76">
      <w:pPr>
        <w:rPr>
          <w:noProof/>
        </w:rPr>
      </w:pPr>
      <w:r w:rsidRPr="00CF1A76">
        <w:rPr>
          <w:noProof/>
        </w:rPr>
        <w:t xml:space="preserve">Das Projekt soll insbesondere dazu beitragen, </w:t>
      </w:r>
      <w:r w:rsidRPr="00CF1A76">
        <w:rPr>
          <w:b/>
          <w:bCs/>
          <w:noProof/>
        </w:rPr>
        <w:t>Bewegung im Alltag zu fördern, Begegnungsmöglichkeiten zu schaffen und die Attraktivität des Standortes für Kinder und Jugendliche weiter zu stärken</w:t>
      </w:r>
      <w:r w:rsidRPr="00CF1A76">
        <w:rPr>
          <w:noProof/>
        </w:rPr>
        <w:t>.</w:t>
      </w:r>
    </w:p>
    <w:p w14:paraId="5FA58A1F" w14:textId="77777777" w:rsidR="00CF1A76" w:rsidRPr="00CF1A76" w:rsidRDefault="00CF1A76" w:rsidP="00CF1A76">
      <w:pPr>
        <w:rPr>
          <w:noProof/>
        </w:rPr>
      </w:pPr>
    </w:p>
    <w:p w14:paraId="7B293E1E" w14:textId="77777777" w:rsidR="00CF1A76" w:rsidRPr="00CF1A76" w:rsidRDefault="0002212E" w:rsidP="00CF1A76">
      <w:pPr>
        <w:rPr>
          <w:noProof/>
        </w:rPr>
      </w:pPr>
      <w:r>
        <w:rPr>
          <w:noProof/>
        </w:rPr>
        <w:pict w14:anchorId="2CCB54DA">
          <v:rect id="_x0000_i1030" style="width:0;height:1.5pt" o:hralign="center" o:hrstd="t" o:hr="t" fillcolor="#a0a0a0" stroked="f"/>
        </w:pict>
      </w:r>
    </w:p>
    <w:p w14:paraId="53150698" w14:textId="77777777" w:rsidR="00CF1A76" w:rsidRDefault="00CF1A76" w:rsidP="00CF1A76">
      <w:pPr>
        <w:rPr>
          <w:rFonts w:ascii="Segoe UI Emoji" w:hAnsi="Segoe UI Emoji" w:cs="Segoe UI Emoji"/>
          <w:b/>
          <w:bCs/>
          <w:noProof/>
        </w:rPr>
      </w:pPr>
    </w:p>
    <w:p w14:paraId="78410D31" w14:textId="6CB0BB79" w:rsidR="00CF1A76" w:rsidRDefault="00CF1A76" w:rsidP="00CF1A76">
      <w:pPr>
        <w:rPr>
          <w:b/>
          <w:bCs/>
          <w:noProof/>
        </w:rPr>
      </w:pPr>
      <w:r w:rsidRPr="00CF1A76">
        <w:rPr>
          <w:rFonts w:ascii="Segoe UI Emoji" w:hAnsi="Segoe UI Emoji" w:cs="Segoe UI Emoji"/>
          <w:b/>
          <w:bCs/>
          <w:noProof/>
        </w:rPr>
        <w:t>📞</w:t>
      </w:r>
      <w:r w:rsidRPr="00CF1A76">
        <w:rPr>
          <w:b/>
          <w:bCs/>
          <w:noProof/>
        </w:rPr>
        <w:t xml:space="preserve"> Kontakt</w:t>
      </w:r>
    </w:p>
    <w:p w14:paraId="7CDEB838" w14:textId="77777777" w:rsidR="00CF1A76" w:rsidRPr="00CF1A76" w:rsidRDefault="00CF1A76" w:rsidP="00CF1A76">
      <w:pPr>
        <w:rPr>
          <w:b/>
          <w:bCs/>
          <w:noProof/>
        </w:rPr>
      </w:pPr>
    </w:p>
    <w:p w14:paraId="72A3FA39" w14:textId="77777777" w:rsidR="00CF1A76" w:rsidRPr="00CF1A76" w:rsidRDefault="00CF1A76" w:rsidP="00CF1A76">
      <w:pPr>
        <w:rPr>
          <w:b/>
          <w:bCs/>
          <w:noProof/>
        </w:rPr>
      </w:pPr>
      <w:r w:rsidRPr="00CF1A76">
        <w:rPr>
          <w:b/>
          <w:bCs/>
          <w:noProof/>
        </w:rPr>
        <w:t>Gemeinde Bruckberg</w:t>
      </w:r>
    </w:p>
    <w:p w14:paraId="17C34C6E" w14:textId="77777777" w:rsidR="00CF1A76" w:rsidRDefault="00CF1A76" w:rsidP="00CF1A76">
      <w:pPr>
        <w:rPr>
          <w:noProof/>
        </w:rPr>
      </w:pPr>
      <w:r w:rsidRPr="00CF1A76">
        <w:rPr>
          <w:b/>
          <w:bCs/>
          <w:noProof/>
        </w:rPr>
        <w:t>Gemeinde Bruckberg</w:t>
      </w:r>
      <w:r w:rsidRPr="00CF1A76">
        <w:rPr>
          <w:noProof/>
        </w:rPr>
        <w:br/>
        <w:t>Rathausplatz 1</w:t>
      </w:r>
      <w:r w:rsidRPr="00CF1A76">
        <w:rPr>
          <w:noProof/>
        </w:rPr>
        <w:br/>
        <w:t>84079 Bruckberg</w:t>
      </w:r>
    </w:p>
    <w:p w14:paraId="6010D19F" w14:textId="77777777" w:rsidR="00CF1A76" w:rsidRPr="00CF1A76" w:rsidRDefault="00CF1A76" w:rsidP="00CF1A76">
      <w:pPr>
        <w:rPr>
          <w:noProof/>
        </w:rPr>
      </w:pPr>
    </w:p>
    <w:p w14:paraId="3A57C4D8" w14:textId="77777777" w:rsidR="00CF1A76" w:rsidRPr="00CF1A76" w:rsidRDefault="00CF1A76" w:rsidP="00CF1A76">
      <w:pPr>
        <w:rPr>
          <w:noProof/>
        </w:rPr>
      </w:pPr>
      <w:r w:rsidRPr="00CF1A76">
        <w:rPr>
          <w:rFonts w:ascii="Segoe UI Symbol" w:hAnsi="Segoe UI Symbol" w:cs="Segoe UI Symbol"/>
          <w:noProof/>
        </w:rPr>
        <w:t>☎</w:t>
      </w:r>
      <w:r w:rsidRPr="00CF1A76">
        <w:rPr>
          <w:noProof/>
        </w:rPr>
        <w:t xml:space="preserve"> </w:t>
      </w:r>
      <w:r w:rsidRPr="00CF1A76">
        <w:rPr>
          <w:b/>
          <w:bCs/>
          <w:noProof/>
        </w:rPr>
        <w:t>Telefon:</w:t>
      </w:r>
      <w:r w:rsidRPr="00CF1A76">
        <w:rPr>
          <w:noProof/>
        </w:rPr>
        <w:t xml:space="preserve"> 08765 9301-0</w:t>
      </w:r>
      <w:r w:rsidRPr="00CF1A76">
        <w:rPr>
          <w:noProof/>
        </w:rPr>
        <w:br/>
      </w:r>
      <w:r w:rsidRPr="00CF1A76">
        <w:rPr>
          <w:rFonts w:ascii="Segoe UI Emoji" w:hAnsi="Segoe UI Emoji" w:cs="Segoe UI Emoji"/>
          <w:noProof/>
        </w:rPr>
        <w:t>📠</w:t>
      </w:r>
      <w:r w:rsidRPr="00CF1A76">
        <w:rPr>
          <w:noProof/>
        </w:rPr>
        <w:t xml:space="preserve"> </w:t>
      </w:r>
      <w:r w:rsidRPr="00CF1A76">
        <w:rPr>
          <w:b/>
          <w:bCs/>
          <w:noProof/>
        </w:rPr>
        <w:t>Telefax:</w:t>
      </w:r>
      <w:r w:rsidRPr="00CF1A76">
        <w:rPr>
          <w:noProof/>
        </w:rPr>
        <w:t xml:space="preserve"> 08765 9301-22</w:t>
      </w:r>
      <w:r w:rsidRPr="00CF1A76">
        <w:rPr>
          <w:noProof/>
        </w:rPr>
        <w:br/>
      </w:r>
      <w:r w:rsidRPr="00CF1A76">
        <w:rPr>
          <w:rFonts w:ascii="Segoe UI Symbol" w:hAnsi="Segoe UI Symbol" w:cs="Segoe UI Symbol"/>
          <w:noProof/>
        </w:rPr>
        <w:t>✉</w:t>
      </w:r>
      <w:r w:rsidRPr="00CF1A76">
        <w:rPr>
          <w:noProof/>
        </w:rPr>
        <w:t xml:space="preserve"> </w:t>
      </w:r>
      <w:r w:rsidRPr="00CF1A76">
        <w:rPr>
          <w:b/>
          <w:bCs/>
          <w:noProof/>
        </w:rPr>
        <w:t>E-Mail:</w:t>
      </w:r>
      <w:r w:rsidRPr="00CF1A76">
        <w:rPr>
          <w:noProof/>
        </w:rPr>
        <w:t xml:space="preserve"> </w:t>
      </w:r>
      <w:hyperlink r:id="rId8" w:history="1">
        <w:r w:rsidRPr="00CF1A76">
          <w:rPr>
            <w:rStyle w:val="Hyperlink"/>
            <w:noProof/>
          </w:rPr>
          <w:t>info@bruckberg.org</w:t>
        </w:r>
      </w:hyperlink>
    </w:p>
    <w:p w14:paraId="7249CF1F" w14:textId="77777777" w:rsidR="00CF1A76" w:rsidRDefault="0002212E" w:rsidP="00CF1A76">
      <w:pPr>
        <w:rPr>
          <w:noProof/>
        </w:rPr>
      </w:pPr>
      <w:r>
        <w:rPr>
          <w:noProof/>
        </w:rPr>
        <w:pict w14:anchorId="0F82FBB3">
          <v:rect id="_x0000_i1031" style="width:0;height:1.5pt" o:hralign="center" o:hrstd="t" o:hr="t" fillcolor="#a0a0a0" stroked="f"/>
        </w:pict>
      </w:r>
    </w:p>
    <w:p w14:paraId="39536469" w14:textId="77777777" w:rsidR="00CF1A76" w:rsidRDefault="00CF1A76" w:rsidP="00CF1A76">
      <w:pPr>
        <w:rPr>
          <w:noProof/>
        </w:rPr>
      </w:pPr>
    </w:p>
    <w:p w14:paraId="5A257264" w14:textId="26BB5D35" w:rsidR="00F011E7" w:rsidRDefault="00F011E7" w:rsidP="00CF1A76">
      <w:pPr>
        <w:rPr>
          <w:b/>
          <w:bCs/>
          <w:noProof/>
        </w:rPr>
      </w:pPr>
      <w:r>
        <w:rPr>
          <w:b/>
          <w:bCs/>
          <w:noProof/>
        </w:rPr>
        <w:t>Bei Interesse können Sie die Leistungsbeschreibung bis zum 15-09-2026 bei uns anfordern.</w:t>
      </w:r>
    </w:p>
    <w:p w14:paraId="1064E4B8" w14:textId="77777777" w:rsidR="00F011E7" w:rsidRDefault="00F011E7" w:rsidP="00CF1A76">
      <w:pPr>
        <w:rPr>
          <w:b/>
          <w:bCs/>
          <w:noProof/>
        </w:rPr>
      </w:pPr>
    </w:p>
    <w:p w14:paraId="06509170" w14:textId="69A23F57" w:rsidR="00CF1A76" w:rsidRPr="00CF1A76" w:rsidRDefault="00CF1A76" w:rsidP="00CF1A76">
      <w:pPr>
        <w:rPr>
          <w:noProof/>
        </w:rPr>
      </w:pPr>
      <w:r w:rsidRPr="00CF1A76">
        <w:rPr>
          <w:b/>
          <w:bCs/>
          <w:noProof/>
        </w:rPr>
        <w:t>Die Gemeinde Bruckberg informiert</w:t>
      </w:r>
    </w:p>
    <w:p w14:paraId="602BAF4C" w14:textId="77777777" w:rsidR="00CF1A76" w:rsidRDefault="00CF1A76" w:rsidP="00CF1A76">
      <w:pPr>
        <w:rPr>
          <w:noProof/>
        </w:rPr>
      </w:pPr>
    </w:p>
    <w:p w14:paraId="5BE822F1" w14:textId="4F3FDDC5" w:rsidR="00CF1A76" w:rsidRPr="00CF1A76" w:rsidRDefault="00CF1A76" w:rsidP="00CF1A76">
      <w:pPr>
        <w:rPr>
          <w:noProof/>
        </w:rPr>
      </w:pPr>
      <w:r w:rsidRPr="00CF1A76">
        <w:rPr>
          <w:noProof/>
        </w:rPr>
        <w:t>Über den weiteren Verlauf und die Umsetzung der Maßnahme werden wir Sie auf unserer Homepage informieren.</w:t>
      </w:r>
    </w:p>
    <w:p w14:paraId="62569C78" w14:textId="77777777" w:rsidR="00CF1A76" w:rsidRDefault="00CF1A76" w:rsidP="00CF1A76">
      <w:pPr>
        <w:rPr>
          <w:b/>
          <w:bCs/>
          <w:noProof/>
        </w:rPr>
      </w:pPr>
    </w:p>
    <w:p w14:paraId="73916CA9" w14:textId="06F0E38F" w:rsidR="00CF1A76" w:rsidRPr="00CF1A76" w:rsidRDefault="00CF1A76" w:rsidP="00CF1A76">
      <w:pPr>
        <w:rPr>
          <w:noProof/>
        </w:rPr>
      </w:pPr>
      <w:r w:rsidRPr="00CF1A76">
        <w:rPr>
          <w:b/>
          <w:bCs/>
          <w:noProof/>
        </w:rPr>
        <w:t>Ihre Gemeinde Bruckberg</w:t>
      </w:r>
    </w:p>
    <w:p w14:paraId="5B82FC52" w14:textId="77777777" w:rsidR="007E112D" w:rsidRDefault="007E112D" w:rsidP="00B648BE">
      <w:pPr>
        <w:rPr>
          <w:noProof/>
        </w:rPr>
      </w:pPr>
    </w:p>
    <w:p w14:paraId="43985FEA" w14:textId="77777777" w:rsidR="007E112D" w:rsidRDefault="007E112D" w:rsidP="00B648BE">
      <w:pPr>
        <w:rPr>
          <w:noProof/>
        </w:rPr>
      </w:pPr>
    </w:p>
    <w:p w14:paraId="1A9C44E0" w14:textId="4B16C535" w:rsidR="007E112D" w:rsidRDefault="007E112D" w:rsidP="00B648BE">
      <w:r w:rsidRPr="007E112D">
        <w:rPr>
          <w:noProof/>
        </w:rPr>
        <w:drawing>
          <wp:inline distT="0" distB="0" distL="0" distR="0" wp14:anchorId="3B2FFC15" wp14:editId="7E9D9C8A">
            <wp:extent cx="5939790" cy="4144010"/>
            <wp:effectExtent l="0" t="0" r="3810" b="889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39790" cy="4144010"/>
                    </a:xfrm>
                    <a:prstGeom prst="rect">
                      <a:avLst/>
                    </a:prstGeom>
                  </pic:spPr>
                </pic:pic>
              </a:graphicData>
            </a:graphic>
          </wp:inline>
        </w:drawing>
      </w:r>
    </w:p>
    <w:p w14:paraId="1788098E" w14:textId="77777777" w:rsidR="00CF1A76" w:rsidRDefault="00CF1A76" w:rsidP="00B648BE"/>
    <w:p w14:paraId="2268089D" w14:textId="04EFACD0" w:rsidR="00CF1A76" w:rsidRDefault="00CF1A76" w:rsidP="00B648BE">
      <w:pPr>
        <w:rPr>
          <w:b/>
          <w:bCs/>
        </w:rPr>
      </w:pPr>
      <w:r w:rsidRPr="00CF1A76">
        <w:rPr>
          <w:b/>
          <w:bCs/>
        </w:rPr>
        <w:t xml:space="preserve">Tag der Veröffentlichung </w:t>
      </w:r>
    </w:p>
    <w:p w14:paraId="2544E928" w14:textId="77777777" w:rsidR="00CF1A76" w:rsidRDefault="00CF1A76" w:rsidP="00B648BE">
      <w:pPr>
        <w:rPr>
          <w:b/>
          <w:bCs/>
        </w:rPr>
      </w:pPr>
    </w:p>
    <w:p w14:paraId="35C4C6F6" w14:textId="5461ACE6" w:rsidR="00CF1A76" w:rsidRPr="00CF1A76" w:rsidRDefault="00CF1A76" w:rsidP="00B648BE">
      <w:pPr>
        <w:rPr>
          <w:b/>
          <w:bCs/>
        </w:rPr>
      </w:pPr>
      <w:r>
        <w:rPr>
          <w:b/>
          <w:bCs/>
        </w:rPr>
        <w:t>0</w:t>
      </w:r>
      <w:r w:rsidR="00D42054">
        <w:rPr>
          <w:b/>
          <w:bCs/>
        </w:rPr>
        <w:t>7</w:t>
      </w:r>
      <w:r>
        <w:rPr>
          <w:b/>
          <w:bCs/>
        </w:rPr>
        <w:t>-09-2026</w:t>
      </w:r>
    </w:p>
    <w:sectPr w:rsidR="00CF1A76" w:rsidRPr="00CF1A76" w:rsidSect="00D447E1">
      <w:headerReference w:type="default" r:id="rId10"/>
      <w:headerReference w:type="first" r:id="rId11"/>
      <w:footerReference w:type="first" r:id="rId12"/>
      <w:pgSz w:w="11906" w:h="16838" w:code="9"/>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BB72D" w14:textId="77777777" w:rsidR="004B5084" w:rsidRDefault="004B5084" w:rsidP="005F30FA">
      <w:r>
        <w:separator/>
      </w:r>
    </w:p>
  </w:endnote>
  <w:endnote w:type="continuationSeparator" w:id="0">
    <w:p w14:paraId="659B1EDF" w14:textId="77777777" w:rsidR="004B5084" w:rsidRDefault="004B5084" w:rsidP="005F3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1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127"/>
      <w:gridCol w:w="2551"/>
      <w:gridCol w:w="2126"/>
      <w:gridCol w:w="3114"/>
    </w:tblGrid>
    <w:tr w:rsidR="00FC08FE" w:rsidRPr="00FC08FE" w14:paraId="357F6596" w14:textId="77777777" w:rsidTr="003F715D">
      <w:tc>
        <w:tcPr>
          <w:tcW w:w="2127" w:type="dxa"/>
          <w:shd w:val="clear" w:color="auto" w:fill="auto"/>
        </w:tcPr>
        <w:p w14:paraId="2AC1A5C3" w14:textId="77777777" w:rsidR="00A3425D" w:rsidRPr="00FC08FE" w:rsidRDefault="00FC08FE">
          <w:pPr>
            <w:pStyle w:val="Fuzeile"/>
            <w:rPr>
              <w:b/>
              <w:sz w:val="16"/>
              <w:szCs w:val="16"/>
            </w:rPr>
          </w:pPr>
          <w:r w:rsidRPr="00FC08FE">
            <w:rPr>
              <w:b/>
              <w:sz w:val="16"/>
              <w:szCs w:val="16"/>
            </w:rPr>
            <w:t>Dienstgebäude</w:t>
          </w:r>
        </w:p>
        <w:p w14:paraId="6200E2EF" w14:textId="77777777" w:rsidR="00FC08FE" w:rsidRPr="00FC08FE" w:rsidRDefault="00FC08FE">
          <w:pPr>
            <w:pStyle w:val="Fuzeile"/>
            <w:rPr>
              <w:sz w:val="16"/>
              <w:szCs w:val="16"/>
            </w:rPr>
          </w:pPr>
          <w:r w:rsidRPr="00FC08FE">
            <w:rPr>
              <w:sz w:val="16"/>
              <w:szCs w:val="16"/>
            </w:rPr>
            <w:t>Gemeinde Bruckberg</w:t>
          </w:r>
        </w:p>
        <w:p w14:paraId="570ED466" w14:textId="77777777" w:rsidR="00FC08FE" w:rsidRPr="00FC08FE" w:rsidRDefault="00FC08FE">
          <w:pPr>
            <w:pStyle w:val="Fuzeile"/>
            <w:rPr>
              <w:sz w:val="16"/>
              <w:szCs w:val="16"/>
            </w:rPr>
          </w:pPr>
          <w:r w:rsidRPr="00FC08FE">
            <w:rPr>
              <w:sz w:val="16"/>
              <w:szCs w:val="16"/>
            </w:rPr>
            <w:t>Rathausplatz 1</w:t>
          </w:r>
        </w:p>
        <w:p w14:paraId="6EF72445" w14:textId="77777777" w:rsidR="00FC08FE" w:rsidRPr="00FC08FE" w:rsidRDefault="00FC08FE">
          <w:pPr>
            <w:pStyle w:val="Fuzeile"/>
            <w:rPr>
              <w:sz w:val="16"/>
              <w:szCs w:val="16"/>
            </w:rPr>
          </w:pPr>
          <w:r w:rsidRPr="00FC08FE">
            <w:rPr>
              <w:sz w:val="16"/>
              <w:szCs w:val="16"/>
            </w:rPr>
            <w:t>84079 Bruckberg</w:t>
          </w:r>
        </w:p>
      </w:tc>
      <w:tc>
        <w:tcPr>
          <w:tcW w:w="2551" w:type="dxa"/>
          <w:shd w:val="clear" w:color="auto" w:fill="auto"/>
        </w:tcPr>
        <w:p w14:paraId="1A375564" w14:textId="77777777" w:rsidR="00FC08FE" w:rsidRPr="00FC08FE" w:rsidRDefault="00FC08FE">
          <w:pPr>
            <w:pStyle w:val="Fuzeile"/>
            <w:rPr>
              <w:sz w:val="16"/>
              <w:szCs w:val="16"/>
            </w:rPr>
          </w:pPr>
          <w:r w:rsidRPr="00FC08FE">
            <w:rPr>
              <w:b/>
              <w:sz w:val="16"/>
              <w:szCs w:val="16"/>
            </w:rPr>
            <w:t>Besuchszeiten</w:t>
          </w:r>
        </w:p>
        <w:p w14:paraId="57D3AD93" w14:textId="77777777" w:rsidR="00FC08FE" w:rsidRPr="00FC08FE" w:rsidRDefault="00FC08FE" w:rsidP="00D447E1">
          <w:pPr>
            <w:pStyle w:val="Fuzeile"/>
            <w:tabs>
              <w:tab w:val="left" w:pos="817"/>
            </w:tabs>
            <w:rPr>
              <w:sz w:val="16"/>
              <w:szCs w:val="16"/>
            </w:rPr>
          </w:pPr>
          <w:r w:rsidRPr="00FC08FE">
            <w:rPr>
              <w:sz w:val="16"/>
              <w:szCs w:val="16"/>
            </w:rPr>
            <w:t xml:space="preserve">Mo. </w:t>
          </w:r>
          <w:r w:rsidR="00A3425D">
            <w:rPr>
              <w:sz w:val="16"/>
              <w:szCs w:val="16"/>
            </w:rPr>
            <w:t>-</w:t>
          </w:r>
          <w:r w:rsidR="00D447E1">
            <w:rPr>
              <w:sz w:val="16"/>
              <w:szCs w:val="16"/>
            </w:rPr>
            <w:t xml:space="preserve"> Fr.</w:t>
          </w:r>
          <w:r w:rsidR="00D447E1">
            <w:rPr>
              <w:sz w:val="16"/>
              <w:szCs w:val="16"/>
            </w:rPr>
            <w:tab/>
          </w:r>
          <w:r w:rsidR="00966308">
            <w:rPr>
              <w:sz w:val="16"/>
              <w:szCs w:val="16"/>
            </w:rPr>
            <w:t xml:space="preserve">  </w:t>
          </w:r>
          <w:r w:rsidRPr="00FC08FE">
            <w:rPr>
              <w:sz w:val="16"/>
              <w:szCs w:val="16"/>
            </w:rPr>
            <w:t>8.00 - 12:00 Uhr</w:t>
          </w:r>
        </w:p>
        <w:p w14:paraId="6EB6CED8" w14:textId="77777777" w:rsidR="00FC08FE" w:rsidRPr="00FC08FE" w:rsidRDefault="00D447E1" w:rsidP="00D447E1">
          <w:pPr>
            <w:pStyle w:val="Fuzeile"/>
            <w:tabs>
              <w:tab w:val="left" w:pos="817"/>
              <w:tab w:val="left" w:pos="1156"/>
            </w:tabs>
            <w:rPr>
              <w:sz w:val="16"/>
              <w:szCs w:val="16"/>
            </w:rPr>
          </w:pPr>
          <w:r>
            <w:rPr>
              <w:sz w:val="16"/>
              <w:szCs w:val="16"/>
            </w:rPr>
            <w:t>Mo.</w:t>
          </w:r>
          <w:r>
            <w:rPr>
              <w:sz w:val="16"/>
              <w:szCs w:val="16"/>
            </w:rPr>
            <w:tab/>
          </w:r>
          <w:r w:rsidR="00FC08FE" w:rsidRPr="00FC08FE">
            <w:rPr>
              <w:sz w:val="16"/>
              <w:szCs w:val="16"/>
            </w:rPr>
            <w:t>13:30 - 16:30</w:t>
          </w:r>
          <w:r w:rsidR="00A3425D">
            <w:rPr>
              <w:sz w:val="16"/>
              <w:szCs w:val="16"/>
            </w:rPr>
            <w:t xml:space="preserve"> Uhr</w:t>
          </w:r>
        </w:p>
        <w:p w14:paraId="762A2AA1" w14:textId="77777777" w:rsidR="00FC08FE" w:rsidRPr="00FC08FE" w:rsidRDefault="00D447E1" w:rsidP="00D447E1">
          <w:pPr>
            <w:pStyle w:val="Fuzeile"/>
            <w:tabs>
              <w:tab w:val="left" w:pos="817"/>
            </w:tabs>
            <w:rPr>
              <w:sz w:val="16"/>
              <w:szCs w:val="16"/>
            </w:rPr>
          </w:pPr>
          <w:r>
            <w:rPr>
              <w:sz w:val="16"/>
              <w:szCs w:val="16"/>
            </w:rPr>
            <w:t>Do.</w:t>
          </w:r>
          <w:r>
            <w:rPr>
              <w:sz w:val="16"/>
              <w:szCs w:val="16"/>
            </w:rPr>
            <w:tab/>
          </w:r>
          <w:r w:rsidR="00FC08FE" w:rsidRPr="00FC08FE">
            <w:rPr>
              <w:sz w:val="16"/>
              <w:szCs w:val="16"/>
            </w:rPr>
            <w:t>13:30 - 18:00 Uhr</w:t>
          </w:r>
        </w:p>
      </w:tc>
      <w:tc>
        <w:tcPr>
          <w:tcW w:w="2126" w:type="dxa"/>
          <w:shd w:val="clear" w:color="auto" w:fill="auto"/>
        </w:tcPr>
        <w:p w14:paraId="4AB24D8F" w14:textId="77777777" w:rsidR="00FC08FE" w:rsidRPr="00A3425D" w:rsidRDefault="00FC08FE">
          <w:pPr>
            <w:pStyle w:val="Fuzeile"/>
            <w:rPr>
              <w:b/>
              <w:sz w:val="16"/>
              <w:szCs w:val="16"/>
            </w:rPr>
          </w:pPr>
          <w:r w:rsidRPr="00A3425D">
            <w:rPr>
              <w:b/>
              <w:sz w:val="16"/>
              <w:szCs w:val="16"/>
            </w:rPr>
            <w:t>Telefon Vermittlung</w:t>
          </w:r>
        </w:p>
        <w:p w14:paraId="35565685" w14:textId="77777777" w:rsidR="00FC08FE" w:rsidRPr="00FC08FE" w:rsidRDefault="00FC08FE">
          <w:pPr>
            <w:pStyle w:val="Fuzeile"/>
            <w:rPr>
              <w:sz w:val="16"/>
              <w:szCs w:val="16"/>
            </w:rPr>
          </w:pPr>
          <w:r w:rsidRPr="00FC08FE">
            <w:rPr>
              <w:sz w:val="16"/>
              <w:szCs w:val="16"/>
            </w:rPr>
            <w:t>08765 9301-0</w:t>
          </w:r>
        </w:p>
        <w:p w14:paraId="4C41F18D" w14:textId="77777777" w:rsidR="00FC08FE" w:rsidRPr="00A3425D" w:rsidRDefault="00FC08FE">
          <w:pPr>
            <w:pStyle w:val="Fuzeile"/>
            <w:rPr>
              <w:b/>
              <w:sz w:val="16"/>
              <w:szCs w:val="16"/>
            </w:rPr>
          </w:pPr>
          <w:r w:rsidRPr="00A3425D">
            <w:rPr>
              <w:b/>
              <w:sz w:val="16"/>
              <w:szCs w:val="16"/>
            </w:rPr>
            <w:t>Telefax</w:t>
          </w:r>
        </w:p>
        <w:p w14:paraId="18DC81C5" w14:textId="77777777" w:rsidR="00FC08FE" w:rsidRPr="00FC08FE" w:rsidRDefault="00FC08FE">
          <w:pPr>
            <w:pStyle w:val="Fuzeile"/>
            <w:rPr>
              <w:sz w:val="16"/>
              <w:szCs w:val="16"/>
            </w:rPr>
          </w:pPr>
          <w:r w:rsidRPr="00FC08FE">
            <w:rPr>
              <w:sz w:val="16"/>
              <w:szCs w:val="16"/>
            </w:rPr>
            <w:t>08765 9301-22</w:t>
          </w:r>
        </w:p>
        <w:p w14:paraId="5E6B2A59" w14:textId="77777777" w:rsidR="00FC08FE" w:rsidRPr="00A3425D" w:rsidRDefault="00FC08FE">
          <w:pPr>
            <w:pStyle w:val="Fuzeile"/>
            <w:rPr>
              <w:b/>
              <w:sz w:val="16"/>
              <w:szCs w:val="16"/>
            </w:rPr>
          </w:pPr>
          <w:r w:rsidRPr="00A3425D">
            <w:rPr>
              <w:b/>
              <w:sz w:val="16"/>
              <w:szCs w:val="16"/>
            </w:rPr>
            <w:t>Elektronische Post</w:t>
          </w:r>
        </w:p>
        <w:p w14:paraId="5044729F" w14:textId="77777777" w:rsidR="00FC08FE" w:rsidRPr="00E12276" w:rsidRDefault="0002212E">
          <w:pPr>
            <w:pStyle w:val="Fuzeile"/>
            <w:rPr>
              <w:sz w:val="16"/>
              <w:szCs w:val="16"/>
            </w:rPr>
          </w:pPr>
          <w:hyperlink r:id="rId1" w:history="1">
            <w:r w:rsidR="00FC08FE" w:rsidRPr="00E12276">
              <w:rPr>
                <w:rStyle w:val="Hyperlink"/>
                <w:color w:val="auto"/>
                <w:sz w:val="16"/>
                <w:szCs w:val="16"/>
                <w:u w:val="none"/>
              </w:rPr>
              <w:t>info@bruckberg.org</w:t>
            </w:r>
          </w:hyperlink>
        </w:p>
        <w:p w14:paraId="6CEE12E1" w14:textId="77777777" w:rsidR="00FC08FE" w:rsidRPr="00A3425D" w:rsidRDefault="00FC08FE">
          <w:pPr>
            <w:pStyle w:val="Fuzeile"/>
            <w:rPr>
              <w:b/>
              <w:sz w:val="16"/>
              <w:szCs w:val="16"/>
            </w:rPr>
          </w:pPr>
          <w:r w:rsidRPr="00A3425D">
            <w:rPr>
              <w:b/>
              <w:sz w:val="16"/>
              <w:szCs w:val="16"/>
            </w:rPr>
            <w:t>Internet:</w:t>
          </w:r>
        </w:p>
        <w:p w14:paraId="045728C5" w14:textId="77777777" w:rsidR="00FC08FE" w:rsidRPr="00E12276" w:rsidRDefault="0002212E">
          <w:pPr>
            <w:pStyle w:val="Fuzeile"/>
            <w:rPr>
              <w:sz w:val="16"/>
              <w:szCs w:val="16"/>
            </w:rPr>
          </w:pPr>
          <w:hyperlink r:id="rId2" w:history="1">
            <w:r w:rsidR="00FC08FE" w:rsidRPr="00E12276">
              <w:rPr>
                <w:rStyle w:val="Hyperlink"/>
                <w:color w:val="auto"/>
                <w:sz w:val="16"/>
                <w:szCs w:val="16"/>
                <w:u w:val="none"/>
              </w:rPr>
              <w:t>www.bruckberg.org</w:t>
            </w:r>
          </w:hyperlink>
        </w:p>
      </w:tc>
      <w:tc>
        <w:tcPr>
          <w:tcW w:w="3114" w:type="dxa"/>
          <w:shd w:val="clear" w:color="auto" w:fill="auto"/>
        </w:tcPr>
        <w:p w14:paraId="1EC3B7C1" w14:textId="77777777" w:rsidR="00FC08FE" w:rsidRPr="00A3425D" w:rsidRDefault="00FC08FE">
          <w:pPr>
            <w:pStyle w:val="Fuzeile"/>
            <w:rPr>
              <w:b/>
              <w:sz w:val="16"/>
              <w:szCs w:val="16"/>
            </w:rPr>
          </w:pPr>
          <w:r w:rsidRPr="00A3425D">
            <w:rPr>
              <w:b/>
              <w:sz w:val="16"/>
              <w:szCs w:val="16"/>
            </w:rPr>
            <w:t>Konten</w:t>
          </w:r>
        </w:p>
        <w:p w14:paraId="556D24B4" w14:textId="77777777" w:rsidR="00FC08FE" w:rsidRPr="00A3425D" w:rsidRDefault="00FC08FE">
          <w:pPr>
            <w:pStyle w:val="Fuzeile"/>
            <w:rPr>
              <w:b/>
              <w:sz w:val="16"/>
              <w:szCs w:val="16"/>
            </w:rPr>
          </w:pPr>
          <w:r w:rsidRPr="00A3425D">
            <w:rPr>
              <w:b/>
              <w:sz w:val="16"/>
              <w:szCs w:val="16"/>
            </w:rPr>
            <w:t xml:space="preserve">Sparkasse </w:t>
          </w:r>
          <w:r w:rsidR="00EA3DC4">
            <w:rPr>
              <w:b/>
              <w:sz w:val="16"/>
              <w:szCs w:val="16"/>
            </w:rPr>
            <w:t>Freising Moosburg</w:t>
          </w:r>
        </w:p>
        <w:p w14:paraId="5725F311" w14:textId="77777777" w:rsidR="00FC08FE" w:rsidRPr="00FC08FE" w:rsidRDefault="00FC08FE">
          <w:pPr>
            <w:pStyle w:val="Fuzeile"/>
            <w:rPr>
              <w:sz w:val="16"/>
              <w:szCs w:val="16"/>
            </w:rPr>
          </w:pPr>
          <w:r w:rsidRPr="00FC08FE">
            <w:rPr>
              <w:sz w:val="16"/>
              <w:szCs w:val="16"/>
            </w:rPr>
            <w:t xml:space="preserve">IBAN: </w:t>
          </w:r>
          <w:r w:rsidR="00EA3DC4">
            <w:rPr>
              <w:sz w:val="16"/>
              <w:szCs w:val="16"/>
            </w:rPr>
            <w:t>DE18700510030000230200</w:t>
          </w:r>
        </w:p>
        <w:p w14:paraId="65EABFAC" w14:textId="77777777" w:rsidR="00FC08FE" w:rsidRPr="00FC08FE" w:rsidRDefault="00725BA5">
          <w:pPr>
            <w:pStyle w:val="Fuzeile"/>
            <w:rPr>
              <w:sz w:val="16"/>
              <w:szCs w:val="16"/>
            </w:rPr>
          </w:pPr>
          <w:r>
            <w:rPr>
              <w:sz w:val="16"/>
              <w:szCs w:val="16"/>
            </w:rPr>
            <w:t>BIC: BYLADEM1FSI</w:t>
          </w:r>
        </w:p>
        <w:p w14:paraId="79C803EB" w14:textId="77777777" w:rsidR="00FC08FE" w:rsidRPr="00A3425D" w:rsidRDefault="00FC08FE">
          <w:pPr>
            <w:pStyle w:val="Fuzeile"/>
            <w:rPr>
              <w:b/>
              <w:sz w:val="16"/>
              <w:szCs w:val="16"/>
            </w:rPr>
          </w:pPr>
          <w:r w:rsidRPr="00A3425D">
            <w:rPr>
              <w:b/>
              <w:sz w:val="16"/>
              <w:szCs w:val="16"/>
            </w:rPr>
            <w:t xml:space="preserve">Raiffeisenbank </w:t>
          </w:r>
          <w:r w:rsidR="00EA3DC4">
            <w:rPr>
              <w:b/>
              <w:sz w:val="16"/>
              <w:szCs w:val="16"/>
            </w:rPr>
            <w:t>Landshuter Land eG</w:t>
          </w:r>
        </w:p>
        <w:p w14:paraId="094B57CB" w14:textId="77777777" w:rsidR="00FC08FE" w:rsidRPr="00FC08FE" w:rsidRDefault="00EA3DC4">
          <w:pPr>
            <w:pStyle w:val="Fuzeile"/>
            <w:rPr>
              <w:sz w:val="16"/>
              <w:szCs w:val="16"/>
            </w:rPr>
          </w:pPr>
          <w:r>
            <w:rPr>
              <w:sz w:val="16"/>
              <w:szCs w:val="16"/>
            </w:rPr>
            <w:t>IBAN: DE33743626630000</w:t>
          </w:r>
          <w:r w:rsidR="00FC08FE" w:rsidRPr="00FC08FE">
            <w:rPr>
              <w:sz w:val="16"/>
              <w:szCs w:val="16"/>
            </w:rPr>
            <w:t>124001</w:t>
          </w:r>
        </w:p>
        <w:p w14:paraId="2A73BF52" w14:textId="77777777" w:rsidR="00FC08FE" w:rsidRPr="00FC08FE" w:rsidRDefault="00FC08FE">
          <w:pPr>
            <w:pStyle w:val="Fuzeile"/>
            <w:rPr>
              <w:sz w:val="16"/>
              <w:szCs w:val="16"/>
            </w:rPr>
          </w:pPr>
          <w:r w:rsidRPr="00FC08FE">
            <w:rPr>
              <w:sz w:val="16"/>
              <w:szCs w:val="16"/>
            </w:rPr>
            <w:t>BIC: GENODEF1ERG</w:t>
          </w:r>
        </w:p>
      </w:tc>
    </w:tr>
  </w:tbl>
  <w:p w14:paraId="7368F931" w14:textId="77777777" w:rsidR="00FC08FE" w:rsidRDefault="00FC08F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6A77D" w14:textId="77777777" w:rsidR="004B5084" w:rsidRDefault="004B5084" w:rsidP="005F30FA">
      <w:r>
        <w:separator/>
      </w:r>
    </w:p>
  </w:footnote>
  <w:footnote w:type="continuationSeparator" w:id="0">
    <w:p w14:paraId="59A12C8B" w14:textId="77777777" w:rsidR="004B5084" w:rsidRDefault="004B5084" w:rsidP="005F3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5277837"/>
      <w:docPartObj>
        <w:docPartGallery w:val="Page Numbers (Top of Page)"/>
        <w:docPartUnique/>
      </w:docPartObj>
    </w:sdtPr>
    <w:sdtEndPr/>
    <w:sdtContent>
      <w:p w14:paraId="313A89F3" w14:textId="77777777" w:rsidR="00F44588" w:rsidRDefault="00F44588">
        <w:pPr>
          <w:pStyle w:val="Kopfzeile"/>
        </w:pPr>
        <w:r>
          <w:t xml:space="preserve">Seite </w:t>
        </w:r>
        <w:r>
          <w:rPr>
            <w:b/>
            <w:bCs/>
            <w:sz w:val="24"/>
            <w:szCs w:val="24"/>
          </w:rPr>
          <w:fldChar w:fldCharType="begin"/>
        </w:r>
        <w:r>
          <w:rPr>
            <w:b/>
            <w:bCs/>
          </w:rPr>
          <w:instrText>PAGE</w:instrText>
        </w:r>
        <w:r>
          <w:rPr>
            <w:b/>
            <w:bCs/>
            <w:sz w:val="24"/>
            <w:szCs w:val="24"/>
          </w:rPr>
          <w:fldChar w:fldCharType="separate"/>
        </w:r>
        <w:r w:rsidR="00E24783">
          <w:rPr>
            <w:b/>
            <w:bCs/>
            <w:noProof/>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7B53AD">
          <w:rPr>
            <w:b/>
            <w:bCs/>
            <w:noProof/>
          </w:rPr>
          <w:t>1</w:t>
        </w:r>
        <w:r>
          <w:rPr>
            <w:b/>
            <w:bCs/>
            <w:sz w:val="24"/>
            <w:szCs w:val="24"/>
          </w:rPr>
          <w:fldChar w:fldCharType="end"/>
        </w:r>
        <w:r w:rsidR="00FC08FE">
          <w:rPr>
            <w:noProof/>
            <w:sz w:val="36"/>
            <w:lang w:eastAsia="de-DE"/>
          </w:rPr>
          <w:drawing>
            <wp:anchor distT="0" distB="0" distL="114300" distR="114300" simplePos="0" relativeHeight="251659264" behindDoc="0" locked="0" layoutInCell="1" allowOverlap="1" wp14:anchorId="6E28FD69" wp14:editId="358E9251">
              <wp:simplePos x="1714500" y="447675"/>
              <wp:positionH relativeFrom="margin">
                <wp:align>right</wp:align>
              </wp:positionH>
              <wp:positionV relativeFrom="paragraph">
                <wp:posOffset>0</wp:posOffset>
              </wp:positionV>
              <wp:extent cx="608330" cy="636905"/>
              <wp:effectExtent l="0" t="0" r="1270" b="0"/>
              <wp:wrapNone/>
              <wp:docPr id="4" name="Bild 1" descr="wappen_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ppen_g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8330" cy="636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sdtContent>
  </w:sdt>
  <w:p w14:paraId="2DCAF51D" w14:textId="52C86457" w:rsidR="00F44588" w:rsidRDefault="00FC08FE">
    <w:pPr>
      <w:pStyle w:val="Kopfzeile"/>
    </w:pPr>
    <w:r>
      <w:t xml:space="preserve">Schreiben der Gemeinde Bruckberg vom </w:t>
    </w:r>
    <w:r>
      <w:fldChar w:fldCharType="begin"/>
    </w:r>
    <w:r>
      <w:instrText xml:space="preserve"> TIME \@ "dd.MM.yyyy" </w:instrText>
    </w:r>
    <w:r>
      <w:fldChar w:fldCharType="separate"/>
    </w:r>
    <w:r w:rsidR="0002212E">
      <w:rPr>
        <w:noProof/>
      </w:rPr>
      <w:t>07.09.2026</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B6AA0" w14:textId="77777777" w:rsidR="00FF1E77" w:rsidRPr="00FF1E77" w:rsidRDefault="00FF1E77">
    <w:pPr>
      <w:pStyle w:val="Kopfzeile"/>
      <w:rPr>
        <w:sz w:val="42"/>
        <w:szCs w:val="42"/>
      </w:rPr>
    </w:pPr>
    <w:r w:rsidRPr="00FF1E77">
      <w:rPr>
        <w:sz w:val="42"/>
        <w:szCs w:val="42"/>
      </w:rPr>
      <w:t>Gemeinde Bruckberg</w:t>
    </w:r>
    <w:r w:rsidRPr="00FF1E77">
      <w:rPr>
        <w:noProof/>
        <w:sz w:val="42"/>
        <w:szCs w:val="42"/>
        <w:lang w:eastAsia="de-DE"/>
      </w:rPr>
      <w:drawing>
        <wp:anchor distT="0" distB="0" distL="114300" distR="114300" simplePos="0" relativeHeight="251658240" behindDoc="0" locked="0" layoutInCell="1" allowOverlap="1" wp14:anchorId="398FF9EE" wp14:editId="6373E465">
          <wp:simplePos x="2238375" y="447675"/>
          <wp:positionH relativeFrom="column">
            <wp:align>right</wp:align>
          </wp:positionH>
          <wp:positionV relativeFrom="paragraph">
            <wp:posOffset>0</wp:posOffset>
          </wp:positionV>
          <wp:extent cx="1184400" cy="1238400"/>
          <wp:effectExtent l="0" t="0" r="0" b="0"/>
          <wp:wrapNone/>
          <wp:docPr id="5" name="Bild 1" descr="wappen_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ppen_g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4400" cy="1238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566330C" w14:textId="77777777" w:rsidR="00FF1E77" w:rsidRPr="00FF1E77" w:rsidRDefault="00B139FF">
    <w:pPr>
      <w:pStyle w:val="Kopfzeile"/>
      <w:rPr>
        <w:sz w:val="38"/>
        <w:szCs w:val="38"/>
      </w:rPr>
    </w:pPr>
    <w:r>
      <w:rPr>
        <w:noProof/>
        <w:sz w:val="38"/>
        <w:szCs w:val="38"/>
        <w:lang w:eastAsia="de-DE"/>
      </w:rPr>
      <mc:AlternateContent>
        <mc:Choice Requires="wps">
          <w:drawing>
            <wp:anchor distT="0" distB="0" distL="114300" distR="114300" simplePos="0" relativeHeight="251664384" behindDoc="0" locked="1" layoutInCell="1" allowOverlap="1" wp14:anchorId="700DD4B9" wp14:editId="5DA6BBD6">
              <wp:simplePos x="0" y="0"/>
              <wp:positionH relativeFrom="page">
                <wp:posOffset>215900</wp:posOffset>
              </wp:positionH>
              <wp:positionV relativeFrom="page">
                <wp:posOffset>5346700</wp:posOffset>
              </wp:positionV>
              <wp:extent cx="270000" cy="0"/>
              <wp:effectExtent l="0" t="0" r="34925" b="19050"/>
              <wp:wrapNone/>
              <wp:docPr id="9" name="Gerader Verbinder 9"/>
              <wp:cNvGraphicFramePr/>
              <a:graphic xmlns:a="http://schemas.openxmlformats.org/drawingml/2006/main">
                <a:graphicData uri="http://schemas.microsoft.com/office/word/2010/wordprocessingShape">
                  <wps:wsp>
                    <wps:cNvCnPr/>
                    <wps:spPr>
                      <a:xfrm>
                        <a:off x="0" y="0"/>
                        <a:ext cx="27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92E301" id="Gerader Verbinder 9"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421pt" to="38.2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" strokecolor="black [3213]" strokeweight=".5pt">
              <v:stroke joinstyle="miter"/>
              <w10:wrap anchorx="page" anchory="page"/>
              <w10:anchorlock/>
            </v:line>
          </w:pict>
        </mc:Fallback>
      </mc:AlternateContent>
    </w:r>
    <w:r>
      <w:rPr>
        <w:noProof/>
        <w:sz w:val="38"/>
        <w:szCs w:val="38"/>
        <w:lang w:eastAsia="de-DE"/>
      </w:rPr>
      <mc:AlternateContent>
        <mc:Choice Requires="wps">
          <w:drawing>
            <wp:anchor distT="0" distB="0" distL="114300" distR="114300" simplePos="0" relativeHeight="251662336" behindDoc="0" locked="1" layoutInCell="1" allowOverlap="1" wp14:anchorId="6080D9AE" wp14:editId="4A2BD95A">
              <wp:simplePos x="0" y="0"/>
              <wp:positionH relativeFrom="page">
                <wp:posOffset>215900</wp:posOffset>
              </wp:positionH>
              <wp:positionV relativeFrom="page">
                <wp:posOffset>7560945</wp:posOffset>
              </wp:positionV>
              <wp:extent cx="180000" cy="0"/>
              <wp:effectExtent l="0" t="0" r="29845" b="19050"/>
              <wp:wrapNone/>
              <wp:docPr id="8" name="Gerader Verbinder 8"/>
              <wp:cNvGraphicFramePr/>
              <a:graphic xmlns:a="http://schemas.openxmlformats.org/drawingml/2006/main">
                <a:graphicData uri="http://schemas.microsoft.com/office/word/2010/wordprocessingShape">
                  <wps:wsp>
                    <wps:cNvCnPr/>
                    <wps:spPr>
                      <a:xfrm>
                        <a:off x="0" y="0"/>
                        <a:ext cx="18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0F5788C" id="Gerader Verbinder 8"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595.35pt" to="31.1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" strokecolor="black [3213]" strokeweight=".5pt">
              <v:stroke joinstyle="miter"/>
              <w10:wrap anchorx="page" anchory="page"/>
              <w10:anchorlock/>
            </v:line>
          </w:pict>
        </mc:Fallback>
      </mc:AlternateContent>
    </w:r>
    <w:r>
      <w:rPr>
        <w:noProof/>
        <w:sz w:val="38"/>
        <w:szCs w:val="38"/>
        <w:lang w:eastAsia="de-DE"/>
      </w:rPr>
      <mc:AlternateContent>
        <mc:Choice Requires="wps">
          <w:drawing>
            <wp:anchor distT="0" distB="0" distL="114300" distR="114300" simplePos="0" relativeHeight="251660288" behindDoc="0" locked="1" layoutInCell="1" allowOverlap="1" wp14:anchorId="0F3E362D" wp14:editId="60B12613">
              <wp:simplePos x="0" y="0"/>
              <wp:positionH relativeFrom="page">
                <wp:posOffset>215900</wp:posOffset>
              </wp:positionH>
              <wp:positionV relativeFrom="page">
                <wp:posOffset>3780790</wp:posOffset>
              </wp:positionV>
              <wp:extent cx="180000" cy="0"/>
              <wp:effectExtent l="0" t="0" r="29845" b="19050"/>
              <wp:wrapNone/>
              <wp:docPr id="7" name="Gerader Verbinder 7"/>
              <wp:cNvGraphicFramePr/>
              <a:graphic xmlns:a="http://schemas.openxmlformats.org/drawingml/2006/main">
                <a:graphicData uri="http://schemas.microsoft.com/office/word/2010/wordprocessingShape">
                  <wps:wsp>
                    <wps:cNvCnPr/>
                    <wps:spPr>
                      <a:xfrm>
                        <a:off x="0" y="0"/>
                        <a:ext cx="18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B88003" id="Gerader Verbinder 7"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297.7pt" to="31.1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" strokecolor="black [3213]" strokeweight=".5pt">
              <v:stroke joinstyle="miter"/>
              <w10:wrap anchorx="page" anchory="page"/>
              <w10:anchorlock/>
            </v:line>
          </w:pict>
        </mc:Fallback>
      </mc:AlternateContent>
    </w:r>
    <w:r w:rsidR="00FF1E77" w:rsidRPr="00FF1E77">
      <w:rPr>
        <w:sz w:val="38"/>
        <w:szCs w:val="38"/>
      </w:rPr>
      <w:t>Landkreis Landshut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372C5"/>
    <w:multiLevelType w:val="hybridMultilevel"/>
    <w:tmpl w:val="935825B4"/>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 w15:restartNumberingAfterBreak="0">
    <w:nsid w:val="172233D6"/>
    <w:multiLevelType w:val="hybridMultilevel"/>
    <w:tmpl w:val="B6E03F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9E6EB5"/>
    <w:multiLevelType w:val="multilevel"/>
    <w:tmpl w:val="AA76E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8451B7"/>
    <w:multiLevelType w:val="multilevel"/>
    <w:tmpl w:val="2C3A1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FD296D"/>
    <w:multiLevelType w:val="multilevel"/>
    <w:tmpl w:val="E2324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597B5D"/>
    <w:multiLevelType w:val="multilevel"/>
    <w:tmpl w:val="0150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096044"/>
    <w:multiLevelType w:val="hybridMultilevel"/>
    <w:tmpl w:val="00D084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EF46AE5"/>
    <w:multiLevelType w:val="hybridMultilevel"/>
    <w:tmpl w:val="BA2840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4C16D49"/>
    <w:multiLevelType w:val="hybridMultilevel"/>
    <w:tmpl w:val="BE5436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0E5160C"/>
    <w:multiLevelType w:val="hybridMultilevel"/>
    <w:tmpl w:val="E23483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496201E"/>
    <w:multiLevelType w:val="multilevel"/>
    <w:tmpl w:val="CBB43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5743090">
    <w:abstractNumId w:val="9"/>
  </w:num>
  <w:num w:numId="2" w16cid:durableId="2105689557">
    <w:abstractNumId w:val="7"/>
  </w:num>
  <w:num w:numId="3" w16cid:durableId="676469358">
    <w:abstractNumId w:val="6"/>
  </w:num>
  <w:num w:numId="4" w16cid:durableId="1405492340">
    <w:abstractNumId w:val="1"/>
  </w:num>
  <w:num w:numId="5" w16cid:durableId="885603824">
    <w:abstractNumId w:val="8"/>
  </w:num>
  <w:num w:numId="6" w16cid:durableId="954407223">
    <w:abstractNumId w:val="0"/>
  </w:num>
  <w:num w:numId="7" w16cid:durableId="1359698226">
    <w:abstractNumId w:val="10"/>
  </w:num>
  <w:num w:numId="8" w16cid:durableId="622228581">
    <w:abstractNumId w:val="4"/>
  </w:num>
  <w:num w:numId="9" w16cid:durableId="1427576303">
    <w:abstractNumId w:val="2"/>
  </w:num>
  <w:num w:numId="10" w16cid:durableId="703168250">
    <w:abstractNumId w:val="5"/>
  </w:num>
  <w:num w:numId="11" w16cid:durableId="4167516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DC7"/>
    <w:rsid w:val="0002212E"/>
    <w:rsid w:val="00064E29"/>
    <w:rsid w:val="00085F85"/>
    <w:rsid w:val="0009654D"/>
    <w:rsid w:val="000E4F60"/>
    <w:rsid w:val="00180A15"/>
    <w:rsid w:val="00192A35"/>
    <w:rsid w:val="001B1447"/>
    <w:rsid w:val="00220C60"/>
    <w:rsid w:val="002213B9"/>
    <w:rsid w:val="0022436A"/>
    <w:rsid w:val="0022649D"/>
    <w:rsid w:val="0023033C"/>
    <w:rsid w:val="002304E1"/>
    <w:rsid w:val="00282AE3"/>
    <w:rsid w:val="002A6EE0"/>
    <w:rsid w:val="002C1AAD"/>
    <w:rsid w:val="00312546"/>
    <w:rsid w:val="00322B80"/>
    <w:rsid w:val="00363AA8"/>
    <w:rsid w:val="003B254B"/>
    <w:rsid w:val="003B4F76"/>
    <w:rsid w:val="003C7857"/>
    <w:rsid w:val="003D2FC1"/>
    <w:rsid w:val="003E72D3"/>
    <w:rsid w:val="003F715D"/>
    <w:rsid w:val="0040321D"/>
    <w:rsid w:val="00404604"/>
    <w:rsid w:val="00455C54"/>
    <w:rsid w:val="0048384F"/>
    <w:rsid w:val="004B5084"/>
    <w:rsid w:val="004B52D2"/>
    <w:rsid w:val="00513584"/>
    <w:rsid w:val="005735AA"/>
    <w:rsid w:val="005A2CBB"/>
    <w:rsid w:val="005C1BFA"/>
    <w:rsid w:val="005D3D15"/>
    <w:rsid w:val="005E09EB"/>
    <w:rsid w:val="005E27D0"/>
    <w:rsid w:val="005E6123"/>
    <w:rsid w:val="005F256F"/>
    <w:rsid w:val="005F30FA"/>
    <w:rsid w:val="00620090"/>
    <w:rsid w:val="00632649"/>
    <w:rsid w:val="006C3DC7"/>
    <w:rsid w:val="006F09FA"/>
    <w:rsid w:val="006F2132"/>
    <w:rsid w:val="00725BA5"/>
    <w:rsid w:val="00764287"/>
    <w:rsid w:val="007B53AD"/>
    <w:rsid w:val="007D5DDF"/>
    <w:rsid w:val="007E112D"/>
    <w:rsid w:val="00815D02"/>
    <w:rsid w:val="00817762"/>
    <w:rsid w:val="008518BD"/>
    <w:rsid w:val="00865609"/>
    <w:rsid w:val="008704F2"/>
    <w:rsid w:val="00875F9C"/>
    <w:rsid w:val="008C73DE"/>
    <w:rsid w:val="00912A39"/>
    <w:rsid w:val="00916D15"/>
    <w:rsid w:val="00921755"/>
    <w:rsid w:val="00931DB0"/>
    <w:rsid w:val="00964270"/>
    <w:rsid w:val="00966308"/>
    <w:rsid w:val="00A3425D"/>
    <w:rsid w:val="00A443F5"/>
    <w:rsid w:val="00A53635"/>
    <w:rsid w:val="00A64327"/>
    <w:rsid w:val="00A879E9"/>
    <w:rsid w:val="00B139FF"/>
    <w:rsid w:val="00B179E6"/>
    <w:rsid w:val="00B35B86"/>
    <w:rsid w:val="00B45729"/>
    <w:rsid w:val="00B46AF0"/>
    <w:rsid w:val="00B648BE"/>
    <w:rsid w:val="00B90A2E"/>
    <w:rsid w:val="00BD2B68"/>
    <w:rsid w:val="00C11C16"/>
    <w:rsid w:val="00C57F6B"/>
    <w:rsid w:val="00C76870"/>
    <w:rsid w:val="00CF1A76"/>
    <w:rsid w:val="00CF460E"/>
    <w:rsid w:val="00D42054"/>
    <w:rsid w:val="00D435C8"/>
    <w:rsid w:val="00D447E1"/>
    <w:rsid w:val="00D46AB3"/>
    <w:rsid w:val="00D57C07"/>
    <w:rsid w:val="00D661A7"/>
    <w:rsid w:val="00E12276"/>
    <w:rsid w:val="00E14794"/>
    <w:rsid w:val="00E24783"/>
    <w:rsid w:val="00E6789C"/>
    <w:rsid w:val="00E80907"/>
    <w:rsid w:val="00EA23C2"/>
    <w:rsid w:val="00EA3DC4"/>
    <w:rsid w:val="00ED1E12"/>
    <w:rsid w:val="00F00430"/>
    <w:rsid w:val="00F011E7"/>
    <w:rsid w:val="00F15C68"/>
    <w:rsid w:val="00F44588"/>
    <w:rsid w:val="00F649F6"/>
    <w:rsid w:val="00F86385"/>
    <w:rsid w:val="00F90608"/>
    <w:rsid w:val="00F95BE1"/>
    <w:rsid w:val="00FB3143"/>
    <w:rsid w:val="00FC08FE"/>
    <w:rsid w:val="00FF1E77"/>
    <w:rsid w:val="00FF67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5C080CF2"/>
  <w15:chartTrackingRefBased/>
  <w15:docId w15:val="{0070E90C-2CFE-490F-8FF2-C3F9D9242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F30FA"/>
    <w:pPr>
      <w:tabs>
        <w:tab w:val="center" w:pos="4536"/>
        <w:tab w:val="right" w:pos="9072"/>
      </w:tabs>
    </w:pPr>
  </w:style>
  <w:style w:type="character" w:customStyle="1" w:styleId="KopfzeileZchn">
    <w:name w:val="Kopfzeile Zchn"/>
    <w:basedOn w:val="Absatz-Standardschriftart"/>
    <w:link w:val="Kopfzeile"/>
    <w:uiPriority w:val="99"/>
    <w:rsid w:val="005F30FA"/>
  </w:style>
  <w:style w:type="paragraph" w:styleId="Fuzeile">
    <w:name w:val="footer"/>
    <w:basedOn w:val="Standard"/>
    <w:link w:val="FuzeileZchn"/>
    <w:uiPriority w:val="99"/>
    <w:unhideWhenUsed/>
    <w:rsid w:val="005F30FA"/>
    <w:pPr>
      <w:tabs>
        <w:tab w:val="center" w:pos="4536"/>
        <w:tab w:val="right" w:pos="9072"/>
      </w:tabs>
    </w:pPr>
  </w:style>
  <w:style w:type="character" w:customStyle="1" w:styleId="FuzeileZchn">
    <w:name w:val="Fußzeile Zchn"/>
    <w:basedOn w:val="Absatz-Standardschriftart"/>
    <w:link w:val="Fuzeile"/>
    <w:uiPriority w:val="99"/>
    <w:rsid w:val="005F30FA"/>
  </w:style>
  <w:style w:type="character" w:styleId="Platzhaltertext">
    <w:name w:val="Placeholder Text"/>
    <w:basedOn w:val="Absatz-Standardschriftart"/>
    <w:uiPriority w:val="99"/>
    <w:semiHidden/>
    <w:rsid w:val="000E4F60"/>
    <w:rPr>
      <w:color w:val="808080"/>
    </w:rPr>
  </w:style>
  <w:style w:type="table" w:styleId="Tabellenraster">
    <w:name w:val="Table Grid"/>
    <w:basedOn w:val="NormaleTabelle"/>
    <w:uiPriority w:val="39"/>
    <w:rsid w:val="00FC0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C08FE"/>
    <w:rPr>
      <w:color w:val="0563C1" w:themeColor="hyperlink"/>
      <w:u w:val="single"/>
    </w:rPr>
  </w:style>
  <w:style w:type="paragraph" w:styleId="Sprechblasentext">
    <w:name w:val="Balloon Text"/>
    <w:basedOn w:val="Standard"/>
    <w:link w:val="SprechblasentextZchn"/>
    <w:uiPriority w:val="99"/>
    <w:semiHidden/>
    <w:unhideWhenUsed/>
    <w:rsid w:val="005735A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735AA"/>
    <w:rPr>
      <w:rFonts w:ascii="Segoe UI" w:hAnsi="Segoe UI" w:cs="Segoe UI"/>
      <w:sz w:val="18"/>
      <w:szCs w:val="18"/>
    </w:rPr>
  </w:style>
  <w:style w:type="paragraph" w:styleId="Listenabsatz">
    <w:name w:val="List Paragraph"/>
    <w:basedOn w:val="Standard"/>
    <w:uiPriority w:val="34"/>
    <w:qFormat/>
    <w:rsid w:val="00931DB0"/>
    <w:pPr>
      <w:ind w:left="720"/>
      <w:contextualSpacing/>
    </w:pPr>
  </w:style>
  <w:style w:type="character" w:styleId="NichtaufgelsteErwhnung">
    <w:name w:val="Unresolved Mention"/>
    <w:basedOn w:val="Absatz-Standardschriftart"/>
    <w:uiPriority w:val="99"/>
    <w:semiHidden/>
    <w:unhideWhenUsed/>
    <w:rsid w:val="007E11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929870">
      <w:bodyDiv w:val="1"/>
      <w:marLeft w:val="0"/>
      <w:marRight w:val="0"/>
      <w:marTop w:val="0"/>
      <w:marBottom w:val="0"/>
      <w:divBdr>
        <w:top w:val="none" w:sz="0" w:space="0" w:color="auto"/>
        <w:left w:val="none" w:sz="0" w:space="0" w:color="auto"/>
        <w:bottom w:val="none" w:sz="0" w:space="0" w:color="auto"/>
        <w:right w:val="none" w:sz="0" w:space="0" w:color="auto"/>
      </w:divBdr>
      <w:divsChild>
        <w:div w:id="96828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8436437">
      <w:bodyDiv w:val="1"/>
      <w:marLeft w:val="0"/>
      <w:marRight w:val="0"/>
      <w:marTop w:val="0"/>
      <w:marBottom w:val="0"/>
      <w:divBdr>
        <w:top w:val="none" w:sz="0" w:space="0" w:color="auto"/>
        <w:left w:val="none" w:sz="0" w:space="0" w:color="auto"/>
        <w:bottom w:val="none" w:sz="0" w:space="0" w:color="auto"/>
        <w:right w:val="none" w:sz="0" w:space="0" w:color="auto"/>
      </w:divBdr>
    </w:div>
    <w:div w:id="1399085796">
      <w:bodyDiv w:val="1"/>
      <w:marLeft w:val="0"/>
      <w:marRight w:val="0"/>
      <w:marTop w:val="0"/>
      <w:marBottom w:val="0"/>
      <w:divBdr>
        <w:top w:val="none" w:sz="0" w:space="0" w:color="auto"/>
        <w:left w:val="none" w:sz="0" w:space="0" w:color="auto"/>
        <w:bottom w:val="none" w:sz="0" w:space="0" w:color="auto"/>
        <w:right w:val="none" w:sz="0" w:space="0" w:color="auto"/>
      </w:divBdr>
    </w:div>
    <w:div w:id="1437214941">
      <w:bodyDiv w:val="1"/>
      <w:marLeft w:val="0"/>
      <w:marRight w:val="0"/>
      <w:marTop w:val="0"/>
      <w:marBottom w:val="0"/>
      <w:divBdr>
        <w:top w:val="none" w:sz="0" w:space="0" w:color="auto"/>
        <w:left w:val="none" w:sz="0" w:space="0" w:color="auto"/>
        <w:bottom w:val="none" w:sz="0" w:space="0" w:color="auto"/>
        <w:right w:val="none" w:sz="0" w:space="0" w:color="auto"/>
      </w:divBdr>
      <w:divsChild>
        <w:div w:id="1900240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76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ruckberg.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bruckberg.org" TargetMode="External"/><Relationship Id="rId1" Type="http://schemas.openxmlformats.org/officeDocument/2006/relationships/hyperlink" Target="mailto:info@bruckber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utlhauser\Desktop\Vorlagen\Briefkopf%20A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9B4BF-5EF8-445B-9B18-4E8FE3CA7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AGO.dotx</Template>
  <TotalTime>0</TotalTime>
  <Pages>3</Pages>
  <Words>354</Words>
  <Characters>2233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Beutlhauser</dc:creator>
  <cp:keywords/>
  <dc:description/>
  <cp:lastModifiedBy>Lydia Seisenberger</cp:lastModifiedBy>
  <cp:revision>2</cp:revision>
  <cp:lastPrinted>2026-04-20T13:31:00Z</cp:lastPrinted>
  <dcterms:created xsi:type="dcterms:W3CDTF">2026-09-07T13:52:00Z</dcterms:created>
  <dcterms:modified xsi:type="dcterms:W3CDTF">2026-09-07T13:52:00Z</dcterms:modified>
</cp:coreProperties>
</file>